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Hydrant (209)</w:t>
      </w:r>
    </w:p>
    <w:p w14:paraId="0C2DAA62" w14:textId="6366680E" w:rsidR="003A2AA7" w:rsidRDefault="002A6945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6AB2D705" wp14:editId="69EFD745">
            <wp:extent cx="4660068" cy="2934896"/>
            <wp:effectExtent l="0" t="0" r="762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8224" cy="295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171B5BB6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882811">
        <w:rPr>
          <w:noProof/>
        </w:rPr>
        <w:t>1</w:t>
      </w:r>
      <w:r>
        <w:rPr>
          <w:noProof/>
        </w:rPr>
        <w:fldChar w:fldCharType="end"/>
      </w:r>
      <w:r>
        <w:tab/>
      </w:r>
      <w:r w:rsidR="002A6945">
        <w:t>Brannhydrant</w:t>
      </w:r>
      <w:r w:rsidR="00350D0F">
        <w:t xml:space="preserve"> til høyre i bildet</w:t>
      </w:r>
      <w:r>
        <w:t xml:space="preserve"> (Foto: </w:t>
      </w:r>
      <w:r w:rsidR="002A6945">
        <w:t>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26ABB7D3" w14:textId="74D082EB" w:rsidR="007156B5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26581373" w:history="1">
            <w:r w:rsidR="007156B5" w:rsidRPr="00A623C4">
              <w:rPr>
                <w:rStyle w:val="Hyperkobling"/>
                <w:noProof/>
                <w:lang w:eastAsia="nb-NO"/>
              </w:rPr>
              <w:t>1</w:t>
            </w:r>
            <w:r w:rsidR="007156B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156B5" w:rsidRPr="00A623C4">
              <w:rPr>
                <w:rStyle w:val="Hyperkobling"/>
                <w:noProof/>
                <w:lang w:eastAsia="nb-NO"/>
              </w:rPr>
              <w:t>Innledning</w:t>
            </w:r>
            <w:r w:rsidR="007156B5">
              <w:rPr>
                <w:noProof/>
                <w:webHidden/>
              </w:rPr>
              <w:tab/>
            </w:r>
            <w:r w:rsidR="007156B5">
              <w:rPr>
                <w:noProof/>
                <w:webHidden/>
              </w:rPr>
              <w:fldChar w:fldCharType="begin"/>
            </w:r>
            <w:r w:rsidR="007156B5">
              <w:rPr>
                <w:noProof/>
                <w:webHidden/>
              </w:rPr>
              <w:instrText xml:space="preserve"> PAGEREF _Toc126581373 \h </w:instrText>
            </w:r>
            <w:r w:rsidR="007156B5">
              <w:rPr>
                <w:noProof/>
                <w:webHidden/>
              </w:rPr>
            </w:r>
            <w:r w:rsidR="007156B5">
              <w:rPr>
                <w:noProof/>
                <w:webHidden/>
              </w:rPr>
              <w:fldChar w:fldCharType="separate"/>
            </w:r>
            <w:r w:rsidR="00882811">
              <w:rPr>
                <w:noProof/>
                <w:webHidden/>
              </w:rPr>
              <w:t>2</w:t>
            </w:r>
            <w:r w:rsidR="007156B5">
              <w:rPr>
                <w:noProof/>
                <w:webHidden/>
              </w:rPr>
              <w:fldChar w:fldCharType="end"/>
            </w:r>
          </w:hyperlink>
        </w:p>
        <w:p w14:paraId="24B7D48C" w14:textId="456A9539" w:rsidR="007156B5" w:rsidRDefault="0088281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6581374" w:history="1">
            <w:r w:rsidR="007156B5" w:rsidRPr="00A623C4">
              <w:rPr>
                <w:rStyle w:val="Hyperkobling"/>
                <w:noProof/>
              </w:rPr>
              <w:t>2</w:t>
            </w:r>
            <w:r w:rsidR="007156B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156B5" w:rsidRPr="00A623C4">
              <w:rPr>
                <w:rStyle w:val="Hyperkobling"/>
                <w:noProof/>
              </w:rPr>
              <w:t>Om vegobjekttypen</w:t>
            </w:r>
            <w:r w:rsidR="007156B5">
              <w:rPr>
                <w:noProof/>
                <w:webHidden/>
              </w:rPr>
              <w:tab/>
            </w:r>
            <w:r w:rsidR="007156B5">
              <w:rPr>
                <w:noProof/>
                <w:webHidden/>
              </w:rPr>
              <w:fldChar w:fldCharType="begin"/>
            </w:r>
            <w:r w:rsidR="007156B5">
              <w:rPr>
                <w:noProof/>
                <w:webHidden/>
              </w:rPr>
              <w:instrText xml:space="preserve"> PAGEREF _Toc126581374 \h </w:instrText>
            </w:r>
            <w:r w:rsidR="007156B5">
              <w:rPr>
                <w:noProof/>
                <w:webHidden/>
              </w:rPr>
            </w:r>
            <w:r w:rsidR="00715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7156B5">
              <w:rPr>
                <w:noProof/>
                <w:webHidden/>
              </w:rPr>
              <w:fldChar w:fldCharType="end"/>
            </w:r>
          </w:hyperlink>
        </w:p>
        <w:p w14:paraId="3B61CFDC" w14:textId="7C018B6C" w:rsidR="007156B5" w:rsidRDefault="0088281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6581375" w:history="1">
            <w:r w:rsidR="007156B5" w:rsidRPr="00A623C4">
              <w:rPr>
                <w:rStyle w:val="Hyperkobling"/>
                <w:noProof/>
                <w:lang w:eastAsia="nb-NO"/>
              </w:rPr>
              <w:t>3</w:t>
            </w:r>
            <w:r w:rsidR="007156B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156B5" w:rsidRPr="00A623C4">
              <w:rPr>
                <w:rStyle w:val="Hyperkobling"/>
                <w:noProof/>
                <w:lang w:eastAsia="nb-NO"/>
              </w:rPr>
              <w:t>Bruksområder</w:t>
            </w:r>
            <w:r w:rsidR="007156B5">
              <w:rPr>
                <w:noProof/>
                <w:webHidden/>
              </w:rPr>
              <w:tab/>
            </w:r>
            <w:r w:rsidR="007156B5">
              <w:rPr>
                <w:noProof/>
                <w:webHidden/>
              </w:rPr>
              <w:fldChar w:fldCharType="begin"/>
            </w:r>
            <w:r w:rsidR="007156B5">
              <w:rPr>
                <w:noProof/>
                <w:webHidden/>
              </w:rPr>
              <w:instrText xml:space="preserve"> PAGEREF _Toc126581375 \h </w:instrText>
            </w:r>
            <w:r w:rsidR="007156B5">
              <w:rPr>
                <w:noProof/>
                <w:webHidden/>
              </w:rPr>
            </w:r>
            <w:r w:rsidR="00715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7156B5">
              <w:rPr>
                <w:noProof/>
                <w:webHidden/>
              </w:rPr>
              <w:fldChar w:fldCharType="end"/>
            </w:r>
          </w:hyperlink>
        </w:p>
        <w:p w14:paraId="326FEBF6" w14:textId="7F3C13CB" w:rsidR="007156B5" w:rsidRDefault="0088281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6581376" w:history="1">
            <w:r w:rsidR="007156B5" w:rsidRPr="00A623C4">
              <w:rPr>
                <w:rStyle w:val="Hyperkobling"/>
                <w:noProof/>
              </w:rPr>
              <w:t>4</w:t>
            </w:r>
            <w:r w:rsidR="007156B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156B5" w:rsidRPr="00A623C4">
              <w:rPr>
                <w:rStyle w:val="Hyperkobling"/>
                <w:noProof/>
              </w:rPr>
              <w:t>Registreringsregler med eksempler</w:t>
            </w:r>
            <w:r w:rsidR="007156B5">
              <w:rPr>
                <w:noProof/>
                <w:webHidden/>
              </w:rPr>
              <w:tab/>
            </w:r>
            <w:r w:rsidR="007156B5">
              <w:rPr>
                <w:noProof/>
                <w:webHidden/>
              </w:rPr>
              <w:fldChar w:fldCharType="begin"/>
            </w:r>
            <w:r w:rsidR="007156B5">
              <w:rPr>
                <w:noProof/>
                <w:webHidden/>
              </w:rPr>
              <w:instrText xml:space="preserve"> PAGEREF _Toc126581376 \h </w:instrText>
            </w:r>
            <w:r w:rsidR="007156B5">
              <w:rPr>
                <w:noProof/>
                <w:webHidden/>
              </w:rPr>
            </w:r>
            <w:r w:rsidR="00715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156B5">
              <w:rPr>
                <w:noProof/>
                <w:webHidden/>
              </w:rPr>
              <w:fldChar w:fldCharType="end"/>
            </w:r>
          </w:hyperlink>
        </w:p>
        <w:p w14:paraId="0ABC0952" w14:textId="58D46868" w:rsidR="007156B5" w:rsidRDefault="0088281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6581377" w:history="1">
            <w:r w:rsidR="007156B5" w:rsidRPr="00A623C4">
              <w:rPr>
                <w:rStyle w:val="Hyperkobling"/>
                <w:noProof/>
                <w:lang w:eastAsia="nb-NO"/>
              </w:rPr>
              <w:t>5</w:t>
            </w:r>
            <w:r w:rsidR="007156B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156B5" w:rsidRPr="00A623C4">
              <w:rPr>
                <w:rStyle w:val="Hyperkobling"/>
                <w:noProof/>
                <w:lang w:eastAsia="nb-NO"/>
              </w:rPr>
              <w:t>Relasjoner</w:t>
            </w:r>
            <w:r w:rsidR="007156B5">
              <w:rPr>
                <w:noProof/>
                <w:webHidden/>
              </w:rPr>
              <w:tab/>
            </w:r>
            <w:r w:rsidR="007156B5">
              <w:rPr>
                <w:noProof/>
                <w:webHidden/>
              </w:rPr>
              <w:fldChar w:fldCharType="begin"/>
            </w:r>
            <w:r w:rsidR="007156B5">
              <w:rPr>
                <w:noProof/>
                <w:webHidden/>
              </w:rPr>
              <w:instrText xml:space="preserve"> PAGEREF _Toc126581377 \h </w:instrText>
            </w:r>
            <w:r w:rsidR="007156B5">
              <w:rPr>
                <w:noProof/>
                <w:webHidden/>
              </w:rPr>
            </w:r>
            <w:r w:rsidR="00715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156B5">
              <w:rPr>
                <w:noProof/>
                <w:webHidden/>
              </w:rPr>
              <w:fldChar w:fldCharType="end"/>
            </w:r>
          </w:hyperlink>
        </w:p>
        <w:p w14:paraId="6ABE572B" w14:textId="54ABBE7E" w:rsidR="007156B5" w:rsidRDefault="0088281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6581378" w:history="1">
            <w:r w:rsidR="007156B5" w:rsidRPr="00A623C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7156B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156B5" w:rsidRPr="00A623C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7156B5">
              <w:rPr>
                <w:noProof/>
                <w:webHidden/>
              </w:rPr>
              <w:tab/>
            </w:r>
            <w:r w:rsidR="007156B5">
              <w:rPr>
                <w:noProof/>
                <w:webHidden/>
              </w:rPr>
              <w:fldChar w:fldCharType="begin"/>
            </w:r>
            <w:r w:rsidR="007156B5">
              <w:rPr>
                <w:noProof/>
                <w:webHidden/>
              </w:rPr>
              <w:instrText xml:space="preserve"> PAGEREF _Toc126581378 \h </w:instrText>
            </w:r>
            <w:r w:rsidR="007156B5">
              <w:rPr>
                <w:noProof/>
                <w:webHidden/>
              </w:rPr>
            </w:r>
            <w:r w:rsidR="00715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7156B5">
              <w:rPr>
                <w:noProof/>
                <w:webHidden/>
              </w:rPr>
              <w:fldChar w:fldCharType="end"/>
            </w:r>
          </w:hyperlink>
        </w:p>
        <w:p w14:paraId="2322F84C" w14:textId="35B63CC0" w:rsidR="007156B5" w:rsidRDefault="00882811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6581379" w:history="1">
            <w:r w:rsidR="007156B5" w:rsidRPr="00A623C4">
              <w:rPr>
                <w:rStyle w:val="Hyperkobling"/>
                <w:noProof/>
              </w:rPr>
              <w:t>7</w:t>
            </w:r>
            <w:r w:rsidR="007156B5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156B5" w:rsidRPr="00A623C4">
              <w:rPr>
                <w:rStyle w:val="Hyperkobling"/>
                <w:noProof/>
              </w:rPr>
              <w:t>UML-modell</w:t>
            </w:r>
            <w:r w:rsidR="007156B5">
              <w:rPr>
                <w:noProof/>
                <w:webHidden/>
              </w:rPr>
              <w:tab/>
            </w:r>
            <w:r w:rsidR="007156B5">
              <w:rPr>
                <w:noProof/>
                <w:webHidden/>
              </w:rPr>
              <w:fldChar w:fldCharType="begin"/>
            </w:r>
            <w:r w:rsidR="007156B5">
              <w:rPr>
                <w:noProof/>
                <w:webHidden/>
              </w:rPr>
              <w:instrText xml:space="preserve"> PAGEREF _Toc126581379 \h </w:instrText>
            </w:r>
            <w:r w:rsidR="007156B5">
              <w:rPr>
                <w:noProof/>
                <w:webHidden/>
              </w:rPr>
            </w:r>
            <w:r w:rsidR="00715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7156B5">
              <w:rPr>
                <w:noProof/>
                <w:webHidden/>
              </w:rPr>
              <w:fldChar w:fldCharType="end"/>
            </w:r>
          </w:hyperlink>
        </w:p>
        <w:p w14:paraId="37F7E627" w14:textId="0F9C2FC3" w:rsidR="000E134D" w:rsidRDefault="00F50278">
          <w:r>
            <w:fldChar w:fldCharType="end"/>
          </w:r>
        </w:p>
      </w:sdtContent>
    </w:sdt>
    <w:p w14:paraId="4C7BF179" w14:textId="537ADE49" w:rsidR="00923515" w:rsidRDefault="00923515" w:rsidP="00923515"/>
    <w:p w14:paraId="2BAE8B09" w14:textId="77777777" w:rsidR="00E16BAE" w:rsidRPr="00923515" w:rsidRDefault="00E16BAE" w:rsidP="00923515"/>
    <w:p w14:paraId="1C7F4332" w14:textId="77777777" w:rsidR="00E16BAE" w:rsidRDefault="00E16BAE" w:rsidP="00E16BAE">
      <w:pPr>
        <w:pStyle w:val="Overskrift1"/>
        <w:rPr>
          <w:lang w:eastAsia="nb-NO"/>
        </w:rPr>
      </w:pPr>
      <w:bookmarkStart w:id="0" w:name="_Toc97748748"/>
      <w:bookmarkStart w:id="1" w:name="_Toc126581373"/>
      <w:r w:rsidRPr="5B2C99DC">
        <w:rPr>
          <w:lang w:eastAsia="nb-NO"/>
        </w:rPr>
        <w:lastRenderedPageBreak/>
        <w:t>Innledning</w:t>
      </w:r>
      <w:bookmarkEnd w:id="0"/>
      <w:bookmarkEnd w:id="1"/>
    </w:p>
    <w:p w14:paraId="5941A004" w14:textId="77777777" w:rsidR="00E16BAE" w:rsidRDefault="00E16BAE" w:rsidP="00E16BAE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Pr="45728263">
        <w:rPr>
          <w:rFonts w:eastAsia="Times New Roman"/>
          <w:lang w:eastAsia="nb-NO"/>
        </w:rPr>
        <w:t>Hydrant</w:t>
      </w:r>
      <w:r w:rsidRPr="45728263">
        <w:rPr>
          <w:lang w:eastAsia="nb-NO"/>
        </w:rPr>
        <w:t xml:space="preserve"> i NVDB. Produktspesifikasjon er oppdatert i henhold til Datakatalogversjon 2.31.</w:t>
      </w:r>
    </w:p>
    <w:p w14:paraId="45A4A4E6" w14:textId="77777777" w:rsidR="00E16BAE" w:rsidRDefault="00E16BAE" w:rsidP="00E16BAE">
      <w:pPr>
        <w:rPr>
          <w:lang w:eastAsia="nb-NO"/>
        </w:rPr>
      </w:pPr>
      <w:r w:rsidRPr="6699899D">
        <w:rPr>
          <w:lang w:eastAsia="nb-NO"/>
        </w:rPr>
        <w:t>Sist oppdatert dato: 2023.02.02.</w:t>
      </w:r>
    </w:p>
    <w:p w14:paraId="5856F786" w14:textId="77777777" w:rsidR="00E16BAE" w:rsidRDefault="00E16BAE" w:rsidP="00E16BAE">
      <w:pPr>
        <w:pStyle w:val="Overskrift1"/>
      </w:pPr>
      <w:bookmarkStart w:id="2" w:name="_Toc97748749"/>
      <w:bookmarkStart w:id="3" w:name="_Toc126581374"/>
      <w:r>
        <w:t xml:space="preserve">Om </w:t>
      </w:r>
      <w:proofErr w:type="spellStart"/>
      <w:r>
        <w:t>vegobjekttypen</w:t>
      </w:r>
      <w:bookmarkEnd w:id="2"/>
      <w:bookmarkEnd w:id="3"/>
      <w:proofErr w:type="spellEnd"/>
      <w:r>
        <w:t xml:space="preserve"> </w:t>
      </w:r>
    </w:p>
    <w:p w14:paraId="1B62C612" w14:textId="658FFFC7" w:rsidR="00E16BAE" w:rsidRDefault="00E16BAE" w:rsidP="00E16BAE">
      <w:r>
        <w:fldChar w:fldCharType="begin"/>
      </w:r>
      <w:r>
        <w:instrText xml:space="preserve"> REF _Ref68088032 \h </w:instrText>
      </w:r>
      <w:r>
        <w:fldChar w:fldCharType="separate"/>
      </w:r>
      <w:r w:rsidR="00882811">
        <w:t xml:space="preserve">Tabell </w:t>
      </w:r>
      <w:r w:rsidR="00882811">
        <w:rPr>
          <w:noProof/>
        </w:rPr>
        <w:t>2</w:t>
      </w:r>
      <w:r w:rsidR="00882811">
        <w:noBreakHyphen/>
      </w:r>
      <w:r w:rsidR="00882811">
        <w:rPr>
          <w:noProof/>
        </w:rPr>
        <w:t>1</w:t>
      </w:r>
      <w:r>
        <w:fldChar w:fldCharType="end"/>
      </w:r>
      <w:r>
        <w:t xml:space="preserve"> gir generell informasjon om </w:t>
      </w:r>
      <w:proofErr w:type="spellStart"/>
      <w:r>
        <w:t>vegobjekttypen</w:t>
      </w:r>
      <w:proofErr w:type="spellEnd"/>
      <w:r>
        <w:t xml:space="preserve"> hentet fra Datakatalogen.</w:t>
      </w:r>
    </w:p>
    <w:p w14:paraId="375553B7" w14:textId="1C692234" w:rsidR="00E16BAE" w:rsidRDefault="00E16BAE" w:rsidP="00E16BAE">
      <w:pPr>
        <w:pStyle w:val="Bildetekst"/>
        <w:keepNext/>
      </w:pPr>
      <w:bookmarkStart w:id="4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82811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82811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Informasjon om </w:t>
      </w:r>
      <w:proofErr w:type="spellStart"/>
      <w:r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E16BAE" w:rsidRPr="009E56C1" w14:paraId="7695BEDD" w14:textId="77777777" w:rsidTr="004675EE">
        <w:tc>
          <w:tcPr>
            <w:tcW w:w="1874" w:type="pct"/>
            <w:hideMark/>
          </w:tcPr>
          <w:p w14:paraId="5F796FA4" w14:textId="77777777" w:rsidR="00E16BAE" w:rsidRPr="009E56C1" w:rsidRDefault="00E16BAE" w:rsidP="004675EE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0BCD073" w14:textId="77777777" w:rsidR="00E16BAE" w:rsidRPr="009E56C1" w:rsidRDefault="00E16BAE" w:rsidP="004675EE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Hydrant</w:t>
            </w:r>
          </w:p>
        </w:tc>
      </w:tr>
      <w:tr w:rsidR="00E16BAE" w:rsidRPr="009E56C1" w14:paraId="512F5BE3" w14:textId="77777777" w:rsidTr="004675EE">
        <w:tc>
          <w:tcPr>
            <w:tcW w:w="1874" w:type="pct"/>
            <w:hideMark/>
          </w:tcPr>
          <w:p w14:paraId="69C8247C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3E2CA128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Fastmontert utstyr over eller under bakken, med kopling for slangesystem for uttak av vann til brannslukking eller vask av gater/områder. Dersom hydrant er forbundet med kum, skal kum registreres i tillegg. Som vann- eller brannkum.</w:t>
            </w:r>
          </w:p>
        </w:tc>
      </w:tr>
      <w:tr w:rsidR="00E16BAE" w:rsidRPr="009E56C1" w14:paraId="57086018" w14:textId="77777777" w:rsidTr="004675EE">
        <w:tc>
          <w:tcPr>
            <w:tcW w:w="1874" w:type="pct"/>
            <w:hideMark/>
          </w:tcPr>
          <w:p w14:paraId="20E503EF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0CD4B3F4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E16BAE" w:rsidRPr="009E56C1" w14:paraId="7137DC08" w14:textId="77777777" w:rsidTr="004675EE">
        <w:tc>
          <w:tcPr>
            <w:tcW w:w="1874" w:type="pct"/>
            <w:shd w:val="clear" w:color="auto" w:fill="auto"/>
          </w:tcPr>
          <w:p w14:paraId="775B6B5B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09327ED1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E16BAE" w:rsidRPr="009E56C1" w14:paraId="793F399F" w14:textId="77777777" w:rsidTr="004675EE">
        <w:tc>
          <w:tcPr>
            <w:tcW w:w="1874" w:type="pct"/>
            <w:hideMark/>
          </w:tcPr>
          <w:p w14:paraId="07012362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Sideposisjonsrelevant:</w:t>
            </w:r>
          </w:p>
        </w:tc>
        <w:tc>
          <w:tcPr>
            <w:tcW w:w="3126" w:type="pct"/>
            <w:hideMark/>
          </w:tcPr>
          <w:p w14:paraId="51B71F79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E16BAE" w:rsidRPr="009E56C1" w14:paraId="0C0E1778" w14:textId="77777777" w:rsidTr="004675EE">
        <w:tc>
          <w:tcPr>
            <w:tcW w:w="1874" w:type="pct"/>
            <w:hideMark/>
          </w:tcPr>
          <w:p w14:paraId="099292B5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Kjørefeltrelevant:</w:t>
            </w:r>
          </w:p>
        </w:tc>
        <w:tc>
          <w:tcPr>
            <w:tcW w:w="3126" w:type="pct"/>
            <w:hideMark/>
          </w:tcPr>
          <w:p w14:paraId="5712ECAA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E16BAE" w:rsidRPr="009E56C1" w14:paraId="700AF6E0" w14:textId="77777777" w:rsidTr="004675EE">
        <w:tc>
          <w:tcPr>
            <w:tcW w:w="1874" w:type="pct"/>
          </w:tcPr>
          <w:p w14:paraId="13A704AD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Krav om morobjekt</w:t>
            </w:r>
          </w:p>
        </w:tc>
        <w:tc>
          <w:tcPr>
            <w:tcW w:w="3126" w:type="pct"/>
          </w:tcPr>
          <w:p w14:paraId="096B2F87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E16BAE" w:rsidRPr="009E56C1" w14:paraId="47DEAE7B" w14:textId="77777777" w:rsidTr="004675EE">
        <w:tc>
          <w:tcPr>
            <w:tcW w:w="3649" w:type="dxa"/>
          </w:tcPr>
          <w:p w14:paraId="6FADEF5A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7EC432D2" w14:textId="77777777" w:rsidR="00E16BAE" w:rsidRPr="009E56C1" w:rsidRDefault="00E16BAE" w:rsidP="004675EE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44D878D4" w14:textId="77777777" w:rsidR="00E16BAE" w:rsidRDefault="00E16BAE" w:rsidP="00E16BAE">
      <w:pPr>
        <w:pStyle w:val="Overskrift1"/>
        <w:rPr>
          <w:lang w:eastAsia="nb-NO"/>
        </w:rPr>
      </w:pPr>
      <w:bookmarkStart w:id="5" w:name="_Toc97748750"/>
      <w:bookmarkStart w:id="6" w:name="_Toc126581375"/>
      <w:r w:rsidRPr="5B2C99DC">
        <w:rPr>
          <w:lang w:eastAsia="nb-NO"/>
        </w:rPr>
        <w:t>Bruksområder</w:t>
      </w:r>
      <w:bookmarkEnd w:id="5"/>
      <w:bookmarkEnd w:id="6"/>
      <w:r w:rsidRPr="5B2C99DC">
        <w:rPr>
          <w:lang w:eastAsia="nb-NO"/>
        </w:rPr>
        <w:t xml:space="preserve"> </w:t>
      </w:r>
    </w:p>
    <w:p w14:paraId="3FA0362E" w14:textId="3617A0B8" w:rsidR="00E16BAE" w:rsidRPr="008350AE" w:rsidRDefault="00E16BAE" w:rsidP="00E16BAE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882811">
        <w:rPr>
          <w:lang w:eastAsia="nb-NO"/>
        </w:rPr>
        <w:t>Tabell 3</w:t>
      </w:r>
      <w:r w:rsidR="00882811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Pr="008350AE">
        <w:rPr>
          <w:lang w:eastAsia="nb-NO"/>
        </w:rPr>
        <w:t xml:space="preserve"> gir oversikt over viktige bruksområder for NVDB-data. Det er markert hvilke av disse som er aktuelt for denne </w:t>
      </w:r>
      <w:proofErr w:type="spellStart"/>
      <w:r w:rsidRPr="008350AE">
        <w:rPr>
          <w:lang w:eastAsia="nb-NO"/>
        </w:rPr>
        <w:t>vegobjekttypen</w:t>
      </w:r>
      <w:proofErr w:type="spellEnd"/>
      <w:r w:rsidRPr="008350AE">
        <w:rPr>
          <w:lang w:eastAsia="nb-NO"/>
        </w:rPr>
        <w:t>. I noen tilfeller er det gitt mer utfyllende informasjon.</w:t>
      </w:r>
    </w:p>
    <w:p w14:paraId="004B6266" w14:textId="135A30EF" w:rsidR="00E16BAE" w:rsidRDefault="00E16BAE" w:rsidP="00E16BAE">
      <w:pPr>
        <w:pStyle w:val="Bildetekst"/>
        <w:keepNext/>
      </w:pPr>
      <w:bookmarkStart w:id="7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82811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82811">
        <w:rPr>
          <w:noProof/>
        </w:rPr>
        <w:t>1</w:t>
      </w:r>
      <w:r>
        <w:rPr>
          <w:noProof/>
        </w:rPr>
        <w:fldChar w:fldCharType="end"/>
      </w:r>
      <w:bookmarkEnd w:id="7"/>
      <w:r>
        <w:tab/>
        <w:t>Oversikt over 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E16BAE" w:rsidRPr="009E56C1" w14:paraId="47611EC3" w14:textId="77777777" w:rsidTr="004675EE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670A94CE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1BFB940E" w14:textId="77777777" w:rsidR="00E16BAE" w:rsidRPr="009E56C1" w:rsidRDefault="00E16BAE" w:rsidP="004675E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1D6BB08F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E16BAE" w:rsidRPr="009E56C1" w14:paraId="2C8F033D" w14:textId="77777777" w:rsidTr="004675EE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3E5FD3F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93154FE" w14:textId="77777777" w:rsidR="00E16BAE" w:rsidRPr="009E56C1" w:rsidRDefault="00E16BAE" w:rsidP="004675EE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4967EE5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E16BAE" w:rsidRPr="009E56C1" w14:paraId="33ADBCE5" w14:textId="77777777" w:rsidTr="004675EE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057C1228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3D13797" w14:textId="77777777" w:rsidR="00E16BAE" w:rsidRPr="009E56C1" w:rsidRDefault="00E16BAE" w:rsidP="004675EE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C4E5208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E16BAE" w:rsidRPr="009E56C1" w14:paraId="73453B53" w14:textId="77777777" w:rsidTr="004675EE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2B347BAD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7797790" w14:textId="77777777" w:rsidR="00E16BAE" w:rsidRPr="009E56C1" w:rsidRDefault="00E16BAE" w:rsidP="004675EE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9EC8F61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E16BAE" w:rsidRPr="009E56C1" w14:paraId="7E0BB42F" w14:textId="77777777" w:rsidTr="004675EE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201DD1B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C8C3BAF" w14:textId="77777777" w:rsidR="00E16BAE" w:rsidRPr="009E56C1" w:rsidRDefault="00E16BAE" w:rsidP="004675EE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ADA917A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E16BAE" w:rsidRPr="009E56C1" w14:paraId="244FE51E" w14:textId="77777777" w:rsidTr="004675EE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220C5820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E9D9093" w14:textId="77777777" w:rsidR="00E16BAE" w:rsidRPr="009E56C1" w:rsidRDefault="00E16BAE" w:rsidP="004675EE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DC04626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E16BAE" w:rsidRPr="009E56C1" w14:paraId="5A09FE4C" w14:textId="77777777" w:rsidTr="004675EE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2815640D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AC0A62" w14:textId="77777777" w:rsidR="00E16BAE" w:rsidRPr="009E56C1" w:rsidRDefault="00E16BAE" w:rsidP="004675EE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7E172C43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E16BAE" w:rsidRPr="009E56C1" w14:paraId="743558CA" w14:textId="77777777" w:rsidTr="004675EE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4C6DA278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4FEAEE9" w14:textId="77777777" w:rsidR="00E16BAE" w:rsidRPr="009E56C1" w:rsidRDefault="00E16BAE" w:rsidP="004675EE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988E7E6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E16BAE" w:rsidRPr="009E56C1" w14:paraId="609C82E5" w14:textId="77777777" w:rsidTr="004675EE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3D9C2F59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D14DD0" w14:textId="77777777" w:rsidR="00E16BAE" w:rsidRPr="009E56C1" w:rsidRDefault="00E16BAE" w:rsidP="004675EE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7A2EE4B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E16BAE" w:rsidRPr="009E56C1" w14:paraId="3537CD59" w14:textId="77777777" w:rsidTr="004675EE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6F566840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0EA5004" w14:textId="77777777" w:rsidR="00E16BAE" w:rsidRPr="009E56C1" w:rsidRDefault="00E16BAE" w:rsidP="004675EE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80C9188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E16BAE" w:rsidRPr="009E56C1" w14:paraId="553C3DA9" w14:textId="77777777" w:rsidTr="004675EE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38CD98FD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272EA97" w14:textId="77777777" w:rsidR="00E16BAE" w:rsidRPr="009E56C1" w:rsidRDefault="00E16BAE" w:rsidP="004675EE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4D9E8409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E16BAE" w:rsidRPr="009E56C1" w14:paraId="46C9D1A1" w14:textId="77777777" w:rsidTr="004675EE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031667EC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0D9D6EF4" w14:textId="77777777" w:rsidR="00E16BAE" w:rsidRPr="009E56C1" w:rsidRDefault="00E16BAE" w:rsidP="004675EE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6BB62C2E" w14:textId="77777777" w:rsidR="00E16BAE" w:rsidRPr="009E56C1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8" w:name="_Toc126581376"/>
      <w:r>
        <w:t>Registrerings</w:t>
      </w:r>
      <w:r w:rsidR="00A83F9E">
        <w:t>regler med eksempler</w:t>
      </w:r>
      <w:bookmarkEnd w:id="8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350D0F" w:rsidRPr="00AB11C3" w14:paraId="32E4F151" w14:textId="77777777" w:rsidTr="00C560F5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0D54708D" w14:textId="77777777" w:rsidR="00350D0F" w:rsidRPr="00AB11C3" w:rsidRDefault="00350D0F" w:rsidP="00C560F5">
            <w:pPr>
              <w:rPr>
                <w:b/>
                <w:bCs/>
                <w:sz w:val="28"/>
                <w:szCs w:val="28"/>
              </w:rPr>
            </w:pPr>
            <w:bookmarkStart w:id="9" w:name="_Hlk47609094"/>
            <w:r w:rsidRPr="00AB11C3">
              <w:rPr>
                <w:b/>
                <w:bCs/>
                <w:sz w:val="28"/>
                <w:szCs w:val="28"/>
              </w:rPr>
              <w:t>Nr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B6E7D47" w14:textId="77777777" w:rsidR="00350D0F" w:rsidRPr="00AB11C3" w:rsidRDefault="00350D0F" w:rsidP="00C560F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58C90580" w14:textId="77777777" w:rsidR="00350D0F" w:rsidRPr="00EE1CF7" w:rsidRDefault="00350D0F" w:rsidP="00C560F5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350D0F" w:rsidRPr="00FA52A0" w14:paraId="5ACAB0AF" w14:textId="77777777" w:rsidTr="00C560F5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0A86E5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2E5CA31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48AB32F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808F5CF" w14:textId="77777777" w:rsidR="00350D0F" w:rsidRPr="00FA52A0" w:rsidRDefault="00350D0F" w:rsidP="00C560F5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350D0F" w14:paraId="76789933" w14:textId="77777777" w:rsidTr="00C560F5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2CE9030A" w14:textId="77777777" w:rsidR="00350D0F" w:rsidRDefault="00350D0F" w:rsidP="00C560F5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266BD5" w14:textId="77777777" w:rsidR="00350D0F" w:rsidRPr="00D921C3" w:rsidRDefault="00350D0F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36BA6" w14:textId="495D5F8D" w:rsidR="00350D0F" w:rsidRPr="00D921C3" w:rsidRDefault="00350D0F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 xml:space="preserve">En forekomst av </w:t>
            </w:r>
            <w:proofErr w:type="spellStart"/>
            <w:r w:rsidRPr="00D921C3">
              <w:rPr>
                <w:szCs w:val="20"/>
              </w:rPr>
              <w:t>vegobjekttype</w:t>
            </w:r>
            <w:proofErr w:type="spellEnd"/>
            <w:r w:rsidRPr="00D921C3">
              <w:rPr>
                <w:szCs w:val="20"/>
              </w:rPr>
              <w:t xml:space="preserve"> </w:t>
            </w:r>
            <w:r w:rsidRPr="00D921C3">
              <w:rPr>
                <w:i/>
                <w:iCs/>
                <w:szCs w:val="20"/>
              </w:rPr>
              <w:t xml:space="preserve">Hydrant </w:t>
            </w:r>
            <w:r w:rsidRPr="00D921C3">
              <w:rPr>
                <w:szCs w:val="20"/>
              </w:rPr>
              <w:t xml:space="preserve">i NVDB gjenspeiler en konkret hydrant ute i vegnettet. Eksempler viser ulike varianter av </w:t>
            </w:r>
            <w:r w:rsidRPr="00D921C3">
              <w:rPr>
                <w:i/>
                <w:iCs/>
                <w:szCs w:val="20"/>
              </w:rPr>
              <w:t xml:space="preserve">Hydrant </w:t>
            </w:r>
            <w:r w:rsidRPr="00D921C3">
              <w:rPr>
                <w:szCs w:val="20"/>
              </w:rPr>
              <w:t xml:space="preserve">og hvordan disse skal registreres.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151FFA" w14:textId="0EF65F72" w:rsidR="0088503B" w:rsidRPr="003F709E" w:rsidRDefault="00EC6B8E" w:rsidP="0088503B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_Ref125443074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882811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  <w:r>
              <w:rPr>
                <w:color w:val="0000CC"/>
                <w:szCs w:val="20"/>
              </w:rPr>
              <w:t>-</w:t>
            </w: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_Ref125443054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882811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350D0F" w:rsidRPr="00FA52A0" w14:paraId="00D74385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C622F0D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DB3D778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75DF6F5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Omfang</w:t>
            </w:r>
            <w:r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AD7B8BF" w14:textId="77777777" w:rsidR="00350D0F" w:rsidRPr="003F709E" w:rsidRDefault="00350D0F" w:rsidP="00C560F5">
            <w:pPr>
              <w:rPr>
                <w:b/>
                <w:bCs/>
                <w:color w:val="0000CC"/>
                <w:szCs w:val="20"/>
              </w:rPr>
            </w:pPr>
          </w:p>
        </w:tc>
      </w:tr>
      <w:tr w:rsidR="00350D0F" w14:paraId="5AC03517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D45E768" w14:textId="77777777" w:rsidR="00350D0F" w:rsidRPr="00D921C3" w:rsidRDefault="00350D0F" w:rsidP="00C560F5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DCB736C" w14:textId="77777777" w:rsidR="00350D0F" w:rsidRPr="00D921C3" w:rsidRDefault="00350D0F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5EB042" w14:textId="77777777" w:rsidR="00350D0F" w:rsidRPr="00D921C3" w:rsidRDefault="0023718B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>Alle vegeiers h</w:t>
            </w:r>
            <w:r w:rsidR="00350D0F" w:rsidRPr="00D921C3">
              <w:rPr>
                <w:szCs w:val="20"/>
              </w:rPr>
              <w:t xml:space="preserve">ydranter </w:t>
            </w:r>
            <w:r w:rsidR="00D163FF" w:rsidRPr="00D921C3">
              <w:rPr>
                <w:szCs w:val="20"/>
              </w:rPr>
              <w:t>for</w:t>
            </w:r>
            <w:r w:rsidR="00DE5163" w:rsidRPr="00D921C3">
              <w:rPr>
                <w:szCs w:val="20"/>
              </w:rPr>
              <w:t xml:space="preserve"> brannslukking i forbindelse med vegtrafikk</w:t>
            </w:r>
            <w:r w:rsidR="00971B16" w:rsidRPr="00D921C3">
              <w:rPr>
                <w:szCs w:val="20"/>
              </w:rPr>
              <w:t>.</w:t>
            </w:r>
          </w:p>
          <w:p w14:paraId="6117D817" w14:textId="65CAB3C0" w:rsidR="004362D8" w:rsidRPr="00D921C3" w:rsidRDefault="004362D8" w:rsidP="00C560F5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C9CCBC" w14:textId="65FF1317" w:rsidR="00350D0F" w:rsidRPr="003F709E" w:rsidRDefault="00EC6B8E" w:rsidP="00C560F5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_Ref92194393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882811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DD66FA" w:rsidRPr="00947F37" w14:paraId="13A9F599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2A06A75" w14:textId="77777777" w:rsidR="00DD66FA" w:rsidRPr="00D921C3" w:rsidRDefault="00DD66FA" w:rsidP="00C560F5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F20D43B" w14:textId="7A3FAC18" w:rsidR="00DD66FA" w:rsidRPr="00D921C3" w:rsidRDefault="00DD66FA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473054" w14:textId="34DA57CF" w:rsidR="00DD66FA" w:rsidRPr="00D921C3" w:rsidRDefault="00884DCB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 xml:space="preserve">Andre </w:t>
            </w:r>
            <w:r w:rsidR="00822D8B" w:rsidRPr="00D921C3">
              <w:rPr>
                <w:szCs w:val="20"/>
              </w:rPr>
              <w:t xml:space="preserve">eiers </w:t>
            </w:r>
            <w:r w:rsidRPr="00D921C3">
              <w:rPr>
                <w:szCs w:val="20"/>
              </w:rPr>
              <w:t>h</w:t>
            </w:r>
            <w:r w:rsidR="00031B4D" w:rsidRPr="00D921C3">
              <w:rPr>
                <w:szCs w:val="20"/>
              </w:rPr>
              <w:t xml:space="preserve">ydranter </w:t>
            </w:r>
            <w:r w:rsidR="00DE2184" w:rsidRPr="00D921C3">
              <w:rPr>
                <w:szCs w:val="20"/>
              </w:rPr>
              <w:t xml:space="preserve">i nærhet til veg som kan benyttes til bilbrann </w:t>
            </w:r>
            <w:r w:rsidR="000375F9" w:rsidRPr="00D921C3">
              <w:rPr>
                <w:szCs w:val="20"/>
              </w:rPr>
              <w:t>o.l</w:t>
            </w:r>
            <w:r w:rsidR="00DE2184" w:rsidRPr="00D921C3">
              <w:rPr>
                <w:szCs w:val="20"/>
              </w:rPr>
              <w:t>.</w:t>
            </w:r>
            <w:r w:rsidR="00A21724" w:rsidRPr="00D921C3">
              <w:rPr>
                <w:szCs w:val="20"/>
              </w:rPr>
              <w:t xml:space="preserve"> Eier </w:t>
            </w:r>
            <w:r w:rsidR="003A1023">
              <w:rPr>
                <w:szCs w:val="20"/>
              </w:rPr>
              <w:t xml:space="preserve">må </w:t>
            </w:r>
            <w:r w:rsidR="00A21724" w:rsidRPr="00D921C3">
              <w:rPr>
                <w:szCs w:val="20"/>
              </w:rPr>
              <w:t>spesifiseres.</w:t>
            </w:r>
          </w:p>
          <w:p w14:paraId="297AD173" w14:textId="479C8FD8" w:rsidR="004362D8" w:rsidRPr="00D921C3" w:rsidRDefault="004362D8" w:rsidP="00C560F5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C1DF8C" w14:textId="52A5DF98" w:rsidR="00DD66FA" w:rsidRPr="003F709E" w:rsidRDefault="00882811" w:rsidP="00C560F5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_Ref125443054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DE2184" w:rsidRPr="00884DCB" w14:paraId="2CAD8A34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856F259" w14:textId="77777777" w:rsidR="00DE2184" w:rsidRPr="00D921C3" w:rsidRDefault="00DE2184" w:rsidP="00C560F5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A9C189A" w14:textId="7B16CB2C" w:rsidR="00DE2184" w:rsidRPr="00D921C3" w:rsidRDefault="00884DCB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DEA1B9" w14:textId="77777777" w:rsidR="00DE2184" w:rsidRPr="00D921C3" w:rsidRDefault="00947F37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>Alle vegeiers h</w:t>
            </w:r>
            <w:r w:rsidR="00DE2184" w:rsidRPr="00D921C3">
              <w:rPr>
                <w:szCs w:val="20"/>
              </w:rPr>
              <w:t xml:space="preserve">ydranter </w:t>
            </w:r>
            <w:r w:rsidR="00B5240F" w:rsidRPr="00D921C3">
              <w:rPr>
                <w:szCs w:val="20"/>
              </w:rPr>
              <w:t xml:space="preserve">med formål </w:t>
            </w:r>
            <w:r w:rsidR="00884DCB" w:rsidRPr="00D921C3">
              <w:rPr>
                <w:szCs w:val="20"/>
              </w:rPr>
              <w:t>å vaske gater/områder.</w:t>
            </w:r>
          </w:p>
          <w:p w14:paraId="71687E5F" w14:textId="3E9D5550" w:rsidR="004362D8" w:rsidRPr="00D921C3" w:rsidRDefault="004362D8" w:rsidP="00C560F5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C4E5B7" w14:textId="77777777" w:rsidR="00DE2184" w:rsidRPr="003F709E" w:rsidRDefault="00DE2184" w:rsidP="00C560F5">
            <w:pPr>
              <w:rPr>
                <w:color w:val="0000CC"/>
                <w:szCs w:val="20"/>
              </w:rPr>
            </w:pPr>
          </w:p>
        </w:tc>
      </w:tr>
      <w:tr w:rsidR="00350D0F" w14:paraId="1E2762BD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AC1A9AB" w14:textId="77777777" w:rsidR="00350D0F" w:rsidRPr="00D921C3" w:rsidRDefault="00350D0F" w:rsidP="00C560F5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296D7B2" w14:textId="44114604" w:rsidR="00350D0F" w:rsidRPr="00D921C3" w:rsidRDefault="00884DCB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DD8195" w14:textId="25D7996E" w:rsidR="004362D8" w:rsidRPr="00D921C3" w:rsidRDefault="00067C6E" w:rsidP="00C560F5">
            <w:pPr>
              <w:rPr>
                <w:szCs w:val="20"/>
              </w:rPr>
            </w:pPr>
            <w:r w:rsidRPr="00067C6E">
              <w:rPr>
                <w:szCs w:val="20"/>
              </w:rPr>
              <w:t xml:space="preserve">Kategori-3 data knyttet til </w:t>
            </w:r>
            <w:r w:rsidRPr="00067C6E">
              <w:rPr>
                <w:i/>
                <w:iCs/>
                <w:szCs w:val="20"/>
              </w:rPr>
              <w:t>hydrant</w:t>
            </w:r>
            <w:r w:rsidRPr="00067C6E">
              <w:rPr>
                <w:szCs w:val="20"/>
              </w:rPr>
              <w:t xml:space="preserve"> registreres ut fra vegeiers egne behov</w:t>
            </w:r>
            <w:r w:rsidR="00707920" w:rsidRPr="00D921C3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C11AA1" w14:textId="77777777" w:rsidR="00350D0F" w:rsidRPr="003F709E" w:rsidRDefault="00350D0F" w:rsidP="00C560F5">
            <w:pPr>
              <w:rPr>
                <w:color w:val="0000CC"/>
                <w:szCs w:val="20"/>
              </w:rPr>
            </w:pPr>
          </w:p>
        </w:tc>
      </w:tr>
      <w:tr w:rsidR="00350D0F" w:rsidRPr="00FA52A0" w14:paraId="7D5F7ABE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803B4BD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139ACD2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CA7DF49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F2DDC0B" w14:textId="77777777" w:rsidR="00350D0F" w:rsidRPr="003F709E" w:rsidRDefault="00350D0F" w:rsidP="00C560F5">
            <w:pPr>
              <w:rPr>
                <w:b/>
                <w:bCs/>
                <w:color w:val="0000CC"/>
                <w:szCs w:val="20"/>
              </w:rPr>
            </w:pPr>
          </w:p>
        </w:tc>
      </w:tr>
      <w:tr w:rsidR="00350D0F" w14:paraId="6E2244B4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F4C8AD" w14:textId="77777777" w:rsidR="00350D0F" w:rsidRPr="00113078" w:rsidRDefault="00350D0F" w:rsidP="00C560F5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3C38638" w14:textId="77777777" w:rsidR="00350D0F" w:rsidRPr="00113078" w:rsidRDefault="00350D0F" w:rsidP="00C560F5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00BF00" w14:textId="66F5591F" w:rsidR="00350D0F" w:rsidRPr="00D921C3" w:rsidRDefault="00350D0F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 xml:space="preserve">Én hydrant registreres som ett </w:t>
            </w:r>
            <w:proofErr w:type="spellStart"/>
            <w:r w:rsidRPr="00D921C3">
              <w:rPr>
                <w:szCs w:val="20"/>
              </w:rPr>
              <w:t>vegobjekt</w:t>
            </w:r>
            <w:proofErr w:type="spellEnd"/>
            <w:r w:rsidRPr="00D921C3">
              <w:rPr>
                <w:szCs w:val="20"/>
              </w:rPr>
              <w:t xml:space="preserve"> med én NVDBID</w:t>
            </w:r>
            <w:r w:rsidR="00707920" w:rsidRPr="00D921C3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AC46BA" w14:textId="1974AB1D" w:rsidR="00350D0F" w:rsidRPr="003F709E" w:rsidRDefault="00CD1B2F" w:rsidP="00C560F5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_Ref92194393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882811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350D0F" w:rsidRPr="00FA52A0" w14:paraId="71C60DD4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B2A640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A0BEA3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CBE67CE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A11596" w14:textId="77777777" w:rsidR="00350D0F" w:rsidRPr="003F709E" w:rsidRDefault="00350D0F" w:rsidP="00C560F5">
            <w:pPr>
              <w:rPr>
                <w:b/>
                <w:bCs/>
                <w:color w:val="0000CC"/>
                <w:szCs w:val="20"/>
              </w:rPr>
            </w:pPr>
          </w:p>
        </w:tc>
      </w:tr>
      <w:tr w:rsidR="00350D0F" w14:paraId="647C474E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60D8543" w14:textId="77777777" w:rsidR="00350D0F" w:rsidRPr="00113078" w:rsidRDefault="00350D0F" w:rsidP="00C560F5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FBE2FEF" w14:textId="77777777" w:rsidR="00350D0F" w:rsidRPr="00D921C3" w:rsidRDefault="00350D0F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670C9B" w14:textId="77777777" w:rsidR="00350D0F" w:rsidRPr="00D921C3" w:rsidRDefault="00350D0F" w:rsidP="00C560F5">
            <w:pPr>
              <w:rPr>
                <w:szCs w:val="20"/>
              </w:rPr>
            </w:pPr>
            <w:r w:rsidRPr="00D921C3">
              <w:rPr>
                <w:i/>
                <w:iCs/>
                <w:szCs w:val="20"/>
              </w:rPr>
              <w:t>Hydrant</w:t>
            </w:r>
            <w:r w:rsidRPr="00D921C3">
              <w:rPr>
                <w:szCs w:val="20"/>
              </w:rPr>
              <w:t xml:space="preserve"> skal ha </w:t>
            </w:r>
            <w:r w:rsidR="008E56A2" w:rsidRPr="00D921C3">
              <w:rPr>
                <w:szCs w:val="20"/>
              </w:rPr>
              <w:t>e</w:t>
            </w:r>
            <w:r w:rsidRPr="00D921C3">
              <w:rPr>
                <w:szCs w:val="20"/>
              </w:rPr>
              <w:t>gengeometri, punkt.</w:t>
            </w:r>
          </w:p>
          <w:p w14:paraId="1E41C070" w14:textId="5BEF10DE" w:rsidR="004362D8" w:rsidRPr="00D921C3" w:rsidRDefault="004362D8" w:rsidP="00C560F5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804FA5" w14:textId="77777777" w:rsidR="00350D0F" w:rsidRPr="003F709E" w:rsidRDefault="00350D0F" w:rsidP="00C560F5">
            <w:pPr>
              <w:rPr>
                <w:color w:val="0000CC"/>
                <w:szCs w:val="20"/>
              </w:rPr>
            </w:pPr>
          </w:p>
        </w:tc>
      </w:tr>
      <w:tr w:rsidR="00BE3C73" w14:paraId="36A4B809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98FF7C2" w14:textId="77777777" w:rsidR="00BE3C73" w:rsidRPr="00113078" w:rsidRDefault="00BE3C73" w:rsidP="00C560F5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320B8FF" w14:textId="683509E8" w:rsidR="00BE3C73" w:rsidRPr="00D921C3" w:rsidRDefault="00BE3C73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024DC2" w14:textId="77777777" w:rsidR="00E55354" w:rsidRPr="00D921C3" w:rsidRDefault="00034D2A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>Grunnriss: Senter objekt</w:t>
            </w:r>
            <w:r w:rsidR="00743C0D" w:rsidRPr="00D921C3">
              <w:rPr>
                <w:szCs w:val="20"/>
              </w:rPr>
              <w:t xml:space="preserve">. </w:t>
            </w:r>
          </w:p>
          <w:p w14:paraId="29660194" w14:textId="2B7A1233" w:rsidR="00BE3C73" w:rsidRPr="00D921C3" w:rsidRDefault="00743C0D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 xml:space="preserve">Høydereferanse: </w:t>
            </w:r>
            <w:r w:rsidR="00DD5FD6">
              <w:rPr>
                <w:szCs w:val="20"/>
              </w:rPr>
              <w:t>Senter topp</w:t>
            </w:r>
            <w:r w:rsidR="00707920" w:rsidRPr="00D921C3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5756AB" w14:textId="2DC5ADE8" w:rsidR="000648E4" w:rsidRPr="003F709E" w:rsidRDefault="00227E88" w:rsidP="00C560F5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_Ref125443074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882811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350D0F" w:rsidRPr="00FA52A0" w14:paraId="07203082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EC8576D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6CEAD24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D50EED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5AA7390" w14:textId="77777777" w:rsidR="00350D0F" w:rsidRPr="003F709E" w:rsidRDefault="00350D0F" w:rsidP="00C560F5">
            <w:pPr>
              <w:rPr>
                <w:b/>
                <w:bCs/>
                <w:color w:val="0000CC"/>
                <w:szCs w:val="20"/>
              </w:rPr>
            </w:pPr>
          </w:p>
        </w:tc>
      </w:tr>
      <w:tr w:rsidR="00350D0F" w14:paraId="0A3CE3C0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8F1B2DB" w14:textId="77777777" w:rsidR="00350D0F" w:rsidRPr="00D921C3" w:rsidRDefault="00350D0F" w:rsidP="00C560F5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B676E46" w14:textId="77777777" w:rsidR="00350D0F" w:rsidRPr="00D921C3" w:rsidRDefault="00350D0F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E50DD" w14:textId="47D725F8" w:rsidR="004362D8" w:rsidRPr="00D921C3" w:rsidRDefault="00B10D42" w:rsidP="00C560F5">
            <w:pPr>
              <w:rPr>
                <w:szCs w:val="20"/>
              </w:rPr>
            </w:pPr>
            <w:r w:rsidRPr="00D921C3">
              <w:rPr>
                <w:szCs w:val="20"/>
              </w:rPr>
              <w:t xml:space="preserve">Det framkommer av oversikten i kapittel </w:t>
            </w:r>
            <w:r w:rsidRPr="00D921C3">
              <w:rPr>
                <w:color w:val="0000CC"/>
                <w:szCs w:val="20"/>
              </w:rPr>
              <w:fldChar w:fldCharType="begin"/>
            </w:r>
            <w:r w:rsidRPr="00D921C3">
              <w:rPr>
                <w:color w:val="0000CC"/>
                <w:szCs w:val="20"/>
              </w:rPr>
              <w:instrText xml:space="preserve"> REF _Ref47612010 \r \h  \* MERGEFORMAT </w:instrText>
            </w:r>
            <w:r w:rsidRPr="00D921C3">
              <w:rPr>
                <w:color w:val="0000CC"/>
                <w:szCs w:val="20"/>
              </w:rPr>
            </w:r>
            <w:r w:rsidRPr="00D921C3">
              <w:rPr>
                <w:color w:val="0000CC"/>
                <w:szCs w:val="20"/>
              </w:rPr>
              <w:fldChar w:fldCharType="separate"/>
            </w:r>
            <w:r w:rsidR="00882811">
              <w:rPr>
                <w:color w:val="0000CC"/>
                <w:szCs w:val="20"/>
              </w:rPr>
              <w:t>6.1</w:t>
            </w:r>
            <w:r w:rsidRPr="00D921C3">
              <w:rPr>
                <w:color w:val="0000CC"/>
                <w:szCs w:val="20"/>
              </w:rPr>
              <w:fldChar w:fldCharType="end"/>
            </w:r>
            <w:r w:rsidRPr="00D921C3">
              <w:rPr>
                <w:szCs w:val="20"/>
              </w:rPr>
              <w:t xml:space="preserve"> hvilke egenskapstyper som kan angis for denne </w:t>
            </w:r>
            <w:proofErr w:type="spellStart"/>
            <w:r w:rsidRPr="00D921C3">
              <w:rPr>
                <w:szCs w:val="20"/>
              </w:rPr>
              <w:t>vegobjekttypen</w:t>
            </w:r>
            <w:proofErr w:type="spellEnd"/>
            <w:r w:rsidRPr="00D921C3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D921C3">
              <w:rPr>
                <w:szCs w:val="20"/>
              </w:rPr>
              <w:t>påkrevd</w:t>
            </w:r>
            <w:proofErr w:type="gramEnd"/>
            <w:r w:rsidRPr="00D921C3">
              <w:rPr>
                <w:szCs w:val="20"/>
              </w:rPr>
              <w:t xml:space="preserve"> (1), påkrevd (2), betinget (3) og </w:t>
            </w:r>
            <w:proofErr w:type="spellStart"/>
            <w:r w:rsidRPr="00D921C3">
              <w:rPr>
                <w:szCs w:val="20"/>
              </w:rPr>
              <w:t>opsjonell</w:t>
            </w:r>
            <w:proofErr w:type="spellEnd"/>
            <w:r w:rsidRPr="00D921C3">
              <w:rPr>
                <w:szCs w:val="20"/>
              </w:rPr>
              <w:t xml:space="preserve"> (4). I kapittel </w:t>
            </w:r>
            <w:r w:rsidRPr="00D921C3">
              <w:rPr>
                <w:color w:val="0000CC"/>
                <w:szCs w:val="20"/>
              </w:rPr>
              <w:fldChar w:fldCharType="begin"/>
            </w:r>
            <w:r w:rsidRPr="00D921C3">
              <w:rPr>
                <w:color w:val="0000CC"/>
                <w:szCs w:val="20"/>
              </w:rPr>
              <w:instrText xml:space="preserve"> REF _Ref47622719 \r \h  \* MERGEFORMAT </w:instrText>
            </w:r>
            <w:r w:rsidRPr="00D921C3">
              <w:rPr>
                <w:color w:val="0000CC"/>
                <w:szCs w:val="20"/>
              </w:rPr>
            </w:r>
            <w:r w:rsidRPr="00D921C3">
              <w:rPr>
                <w:color w:val="0000CC"/>
                <w:szCs w:val="20"/>
              </w:rPr>
              <w:fldChar w:fldCharType="separate"/>
            </w:r>
            <w:r w:rsidR="00882811">
              <w:rPr>
                <w:color w:val="0000CC"/>
                <w:szCs w:val="20"/>
              </w:rPr>
              <w:t>7.3</w:t>
            </w:r>
            <w:r w:rsidRPr="00D921C3">
              <w:rPr>
                <w:color w:val="0000CC"/>
                <w:szCs w:val="20"/>
              </w:rPr>
              <w:fldChar w:fldCharType="end"/>
            </w:r>
            <w:r w:rsidRPr="00D921C3">
              <w:rPr>
                <w:color w:val="0000CC"/>
                <w:szCs w:val="20"/>
              </w:rPr>
              <w:t xml:space="preserve"> </w:t>
            </w:r>
            <w:r w:rsidRPr="00D921C3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711B9B" w14:textId="77777777" w:rsidR="00350D0F" w:rsidRPr="003F709E" w:rsidRDefault="00350D0F" w:rsidP="00C560F5">
            <w:pPr>
              <w:rPr>
                <w:color w:val="0000CC"/>
                <w:szCs w:val="20"/>
              </w:rPr>
            </w:pPr>
          </w:p>
        </w:tc>
      </w:tr>
      <w:tr w:rsidR="00350D0F" w:rsidRPr="00FA52A0" w14:paraId="1D672F58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7B81831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C84F0E8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1ADDB5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8B8321D" w14:textId="77777777" w:rsidR="00350D0F" w:rsidRPr="003F709E" w:rsidRDefault="00350D0F" w:rsidP="00C560F5">
            <w:pPr>
              <w:rPr>
                <w:b/>
                <w:bCs/>
                <w:color w:val="0000CC"/>
                <w:szCs w:val="20"/>
              </w:rPr>
            </w:pPr>
          </w:p>
        </w:tc>
      </w:tr>
      <w:tr w:rsidR="00350D0F" w14:paraId="2F0FE71C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A900E46" w14:textId="77777777" w:rsidR="00350D0F" w:rsidRPr="00113078" w:rsidRDefault="00350D0F" w:rsidP="00C560F5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3805BF6" w14:textId="77777777" w:rsidR="00350D0F" w:rsidRPr="00321250" w:rsidRDefault="00350D0F" w:rsidP="00C560F5">
            <w:pPr>
              <w:rPr>
                <w:szCs w:val="20"/>
              </w:rPr>
            </w:pPr>
            <w:r w:rsidRPr="00321250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54BF9E" w14:textId="1939197D" w:rsidR="004362D8" w:rsidRPr="00321250" w:rsidRDefault="00321250" w:rsidP="00C560F5">
            <w:pPr>
              <w:rPr>
                <w:szCs w:val="20"/>
              </w:rPr>
            </w:pPr>
            <w:r w:rsidRPr="00321250">
              <w:rPr>
                <w:szCs w:val="20"/>
              </w:rPr>
              <w:t xml:space="preserve">Det framkommer av kapittel </w:t>
            </w:r>
            <w:r w:rsidRPr="00321250">
              <w:rPr>
                <w:color w:val="0000CC"/>
                <w:szCs w:val="20"/>
              </w:rPr>
              <w:fldChar w:fldCharType="begin"/>
            </w:r>
            <w:r w:rsidRPr="00321250">
              <w:rPr>
                <w:color w:val="0000CC"/>
                <w:szCs w:val="20"/>
              </w:rPr>
              <w:instrText xml:space="preserve"> REF _Ref47612387 \r \h  \* MERGEFORMAT </w:instrText>
            </w:r>
            <w:r w:rsidRPr="00321250">
              <w:rPr>
                <w:color w:val="0000CC"/>
                <w:szCs w:val="20"/>
              </w:rPr>
            </w:r>
            <w:r w:rsidRPr="00321250">
              <w:rPr>
                <w:color w:val="0000CC"/>
                <w:szCs w:val="20"/>
              </w:rPr>
              <w:fldChar w:fldCharType="separate"/>
            </w:r>
            <w:r w:rsidR="00882811">
              <w:rPr>
                <w:color w:val="0000CC"/>
                <w:szCs w:val="20"/>
              </w:rPr>
              <w:t>5</w:t>
            </w:r>
            <w:r w:rsidRPr="00321250">
              <w:rPr>
                <w:color w:val="0000CC"/>
                <w:szCs w:val="20"/>
              </w:rPr>
              <w:fldChar w:fldCharType="end"/>
            </w:r>
            <w:r w:rsidRPr="00321250">
              <w:rPr>
                <w:szCs w:val="20"/>
              </w:rPr>
              <w:t xml:space="preserve"> hvilke relasjoner </w:t>
            </w:r>
            <w:proofErr w:type="spellStart"/>
            <w:r w:rsidRPr="00321250">
              <w:rPr>
                <w:szCs w:val="20"/>
              </w:rPr>
              <w:t>vegobjekttype</w:t>
            </w:r>
            <w:proofErr w:type="spellEnd"/>
            <w:r w:rsidRPr="00321250">
              <w:rPr>
                <w:szCs w:val="20"/>
              </w:rPr>
              <w:t xml:space="preserve"> kan inngå i. I kapittel </w:t>
            </w:r>
            <w:r w:rsidRPr="00321250">
              <w:rPr>
                <w:color w:val="0000CC"/>
                <w:szCs w:val="20"/>
              </w:rPr>
              <w:fldChar w:fldCharType="begin"/>
            </w:r>
            <w:r w:rsidRPr="00321250">
              <w:rPr>
                <w:color w:val="0000CC"/>
                <w:szCs w:val="20"/>
              </w:rPr>
              <w:instrText xml:space="preserve"> REF _Ref47622764 \r \h  \* MERGEFORMAT </w:instrText>
            </w:r>
            <w:r w:rsidRPr="00321250">
              <w:rPr>
                <w:color w:val="0000CC"/>
                <w:szCs w:val="20"/>
              </w:rPr>
            </w:r>
            <w:r w:rsidRPr="00321250">
              <w:rPr>
                <w:color w:val="0000CC"/>
                <w:szCs w:val="20"/>
              </w:rPr>
              <w:fldChar w:fldCharType="separate"/>
            </w:r>
            <w:r w:rsidR="00882811">
              <w:rPr>
                <w:color w:val="0000CC"/>
                <w:szCs w:val="20"/>
              </w:rPr>
              <w:t>7.1</w:t>
            </w:r>
            <w:r w:rsidRPr="00321250">
              <w:rPr>
                <w:color w:val="0000CC"/>
                <w:szCs w:val="20"/>
              </w:rPr>
              <w:fldChar w:fldCharType="end"/>
            </w:r>
            <w:r w:rsidRPr="00321250">
              <w:rPr>
                <w:color w:val="0000CC"/>
                <w:szCs w:val="20"/>
              </w:rPr>
              <w:t xml:space="preserve"> </w:t>
            </w:r>
            <w:r w:rsidRPr="00321250">
              <w:rPr>
                <w:szCs w:val="20"/>
              </w:rPr>
              <w:t>finnes UML-modell som gir oversikt over 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47BC4E" w14:textId="77777777" w:rsidR="00350D0F" w:rsidRPr="003F709E" w:rsidRDefault="00350D0F" w:rsidP="00C560F5">
            <w:pPr>
              <w:rPr>
                <w:color w:val="0000CC"/>
                <w:szCs w:val="20"/>
              </w:rPr>
            </w:pPr>
          </w:p>
        </w:tc>
      </w:tr>
      <w:tr w:rsidR="00350D0F" w14:paraId="7A2B6505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021F0CC" w14:textId="77777777" w:rsidR="00350D0F" w:rsidRPr="00113078" w:rsidRDefault="00350D0F" w:rsidP="00C560F5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11F6A80" w14:textId="77777777" w:rsidR="00350D0F" w:rsidRPr="00321250" w:rsidRDefault="00350D0F" w:rsidP="00C560F5">
            <w:pPr>
              <w:rPr>
                <w:szCs w:val="20"/>
              </w:rPr>
            </w:pPr>
            <w:r w:rsidRPr="00321250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45604E" w14:textId="7028D267" w:rsidR="00350D0F" w:rsidRPr="00321250" w:rsidRDefault="005A606B" w:rsidP="00C560F5">
            <w:pPr>
              <w:rPr>
                <w:szCs w:val="20"/>
              </w:rPr>
            </w:pPr>
            <w:r w:rsidRPr="00321250">
              <w:rPr>
                <w:i/>
                <w:iCs/>
                <w:szCs w:val="20"/>
              </w:rPr>
              <w:t>H</w:t>
            </w:r>
            <w:r w:rsidR="00703CA0" w:rsidRPr="00321250">
              <w:rPr>
                <w:i/>
                <w:iCs/>
                <w:szCs w:val="20"/>
              </w:rPr>
              <w:t>ydrant</w:t>
            </w:r>
            <w:r w:rsidRPr="00321250">
              <w:rPr>
                <w:szCs w:val="20"/>
              </w:rPr>
              <w:t xml:space="preserve"> registreres som </w:t>
            </w:r>
            <w:r w:rsidRPr="00321250">
              <w:rPr>
                <w:i/>
                <w:iCs/>
                <w:szCs w:val="20"/>
              </w:rPr>
              <w:t>datterobjekt</w:t>
            </w:r>
            <w:r w:rsidRPr="00321250">
              <w:rPr>
                <w:szCs w:val="20"/>
              </w:rPr>
              <w:t xml:space="preserve"> til </w:t>
            </w:r>
            <w:r w:rsidR="00F775F8" w:rsidRPr="00321250">
              <w:rPr>
                <w:i/>
                <w:iCs/>
                <w:szCs w:val="20"/>
              </w:rPr>
              <w:t>T</w:t>
            </w:r>
            <w:r w:rsidRPr="00321250">
              <w:rPr>
                <w:i/>
                <w:iCs/>
                <w:szCs w:val="20"/>
              </w:rPr>
              <w:t>unnelløp</w:t>
            </w:r>
            <w:r w:rsidR="003A1023">
              <w:rPr>
                <w:i/>
                <w:iCs/>
                <w:szCs w:val="20"/>
              </w:rPr>
              <w:t xml:space="preserve"> (67)</w:t>
            </w:r>
            <w:r w:rsidR="00350D0F" w:rsidRPr="00321250">
              <w:rPr>
                <w:szCs w:val="20"/>
              </w:rPr>
              <w:t xml:space="preserve"> </w:t>
            </w:r>
            <w:r w:rsidR="00F775F8" w:rsidRPr="00321250">
              <w:rPr>
                <w:szCs w:val="20"/>
              </w:rPr>
              <w:t xml:space="preserve">når denne </w:t>
            </w:r>
            <w:r w:rsidR="003A1023">
              <w:rPr>
                <w:szCs w:val="20"/>
              </w:rPr>
              <w:t>er del av</w:t>
            </w:r>
            <w:r w:rsidR="00F775F8" w:rsidRPr="00321250">
              <w:rPr>
                <w:szCs w:val="20"/>
              </w:rPr>
              <w:t xml:space="preserve"> tunnel</w:t>
            </w:r>
            <w:r w:rsidR="00F7773C" w:rsidRPr="00321250">
              <w:rPr>
                <w:szCs w:val="20"/>
              </w:rPr>
              <w:t>utstyret</w:t>
            </w:r>
            <w:r w:rsidRPr="00321250">
              <w:rPr>
                <w:szCs w:val="20"/>
              </w:rPr>
              <w:t xml:space="preserve">, </w:t>
            </w:r>
            <w:r w:rsidR="003A1023">
              <w:rPr>
                <w:szCs w:val="20"/>
              </w:rPr>
              <w:t xml:space="preserve">også når </w:t>
            </w:r>
            <w:r w:rsidR="00350D0F" w:rsidRPr="00321250">
              <w:rPr>
                <w:szCs w:val="20"/>
              </w:rPr>
              <w:t>hydranten er plassert utenfor tunnelen.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8C65D4" w14:textId="3D260267" w:rsidR="00350D0F" w:rsidRPr="003F709E" w:rsidRDefault="00CD1B2F" w:rsidP="00C560F5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_Ref92194393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882811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350D0F" w:rsidRPr="00FA52A0" w14:paraId="7E5B2A6E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DCF61A8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7E25926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182EF07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718D2C9" w14:textId="77777777" w:rsidR="00350D0F" w:rsidRPr="003F709E" w:rsidRDefault="00350D0F" w:rsidP="00C560F5">
            <w:pPr>
              <w:rPr>
                <w:b/>
                <w:bCs/>
                <w:color w:val="0000CC"/>
                <w:szCs w:val="20"/>
              </w:rPr>
            </w:pPr>
          </w:p>
        </w:tc>
      </w:tr>
      <w:tr w:rsidR="00350D0F" w14:paraId="7841372C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A77ADC2" w14:textId="77777777" w:rsidR="00350D0F" w:rsidRPr="00113078" w:rsidRDefault="00350D0F" w:rsidP="00C560F5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C519F41" w14:textId="77777777" w:rsidR="00350D0F" w:rsidRPr="00113078" w:rsidRDefault="00350D0F" w:rsidP="00C560F5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5747CB" w14:textId="01F06453" w:rsidR="00350D0F" w:rsidRPr="00321250" w:rsidRDefault="00350D0F" w:rsidP="00C560F5">
            <w:pPr>
              <w:rPr>
                <w:sz w:val="22"/>
              </w:rPr>
            </w:pPr>
            <w:r w:rsidRPr="00321250">
              <w:rPr>
                <w:i/>
                <w:iCs/>
                <w:szCs w:val="20"/>
              </w:rPr>
              <w:t>Kum</w:t>
            </w:r>
            <w:r w:rsidR="00B13911" w:rsidRPr="00321250">
              <w:rPr>
                <w:i/>
                <w:iCs/>
                <w:szCs w:val="20"/>
              </w:rPr>
              <w:t xml:space="preserve"> (83)</w:t>
            </w:r>
            <w:r w:rsidRPr="00321250">
              <w:rPr>
                <w:szCs w:val="20"/>
              </w:rPr>
              <w:t xml:space="preserve">, med </w:t>
            </w:r>
            <w:r w:rsidR="00F7773C" w:rsidRPr="00321250">
              <w:rPr>
                <w:szCs w:val="20"/>
              </w:rPr>
              <w:t>e</w:t>
            </w:r>
            <w:r w:rsidRPr="00321250">
              <w:rPr>
                <w:szCs w:val="20"/>
              </w:rPr>
              <w:t>genskap</w:t>
            </w:r>
            <w:r w:rsidR="00F7773C" w:rsidRPr="00321250">
              <w:rPr>
                <w:szCs w:val="20"/>
              </w:rPr>
              <w:t>stype</w:t>
            </w:r>
            <w:r w:rsidRPr="00321250">
              <w:rPr>
                <w:szCs w:val="20"/>
              </w:rPr>
              <w:t xml:space="preserve"> </w:t>
            </w:r>
            <w:r w:rsidR="00F7773C" w:rsidRPr="00321250">
              <w:rPr>
                <w:i/>
                <w:iCs/>
                <w:szCs w:val="20"/>
              </w:rPr>
              <w:t>B</w:t>
            </w:r>
            <w:r w:rsidRPr="00321250">
              <w:rPr>
                <w:i/>
                <w:iCs/>
                <w:szCs w:val="20"/>
              </w:rPr>
              <w:t>ruksområde</w:t>
            </w:r>
            <w:r w:rsidR="002F613B">
              <w:rPr>
                <w:i/>
                <w:iCs/>
                <w:szCs w:val="20"/>
              </w:rPr>
              <w:t xml:space="preserve"> </w:t>
            </w:r>
            <w:r w:rsidR="00F7773C" w:rsidRPr="00321250">
              <w:rPr>
                <w:szCs w:val="20"/>
              </w:rPr>
              <w:t>=</w:t>
            </w:r>
            <w:r w:rsidR="002F613B">
              <w:rPr>
                <w:szCs w:val="20"/>
              </w:rPr>
              <w:t xml:space="preserve"> </w:t>
            </w:r>
            <w:r w:rsidR="00E801A6" w:rsidRPr="00E801A6">
              <w:rPr>
                <w:i/>
                <w:iCs/>
                <w:szCs w:val="20"/>
              </w:rPr>
              <w:t>b</w:t>
            </w:r>
            <w:r w:rsidRPr="00E801A6">
              <w:rPr>
                <w:i/>
                <w:iCs/>
                <w:szCs w:val="20"/>
              </w:rPr>
              <w:t>rannkum</w:t>
            </w:r>
            <w:r w:rsidR="00607FEF" w:rsidRPr="00321250">
              <w:rPr>
                <w:i/>
                <w:iCs/>
                <w:szCs w:val="20"/>
              </w:rPr>
              <w:t>,</w:t>
            </w:r>
            <w:r w:rsidRPr="00321250">
              <w:rPr>
                <w:szCs w:val="20"/>
              </w:rPr>
              <w:t xml:space="preserve"> er en støpt eller murt kum, med åpning fra gateplan til vannledningsnett. I brannkum er det fast montert utstyr, beregnet for kobling til slangesystemer.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6A2603" w14:textId="44AD7314" w:rsidR="00350D0F" w:rsidRPr="003F709E" w:rsidRDefault="00350D0F" w:rsidP="00C560F5">
            <w:pPr>
              <w:rPr>
                <w:color w:val="0000CC"/>
                <w:szCs w:val="20"/>
              </w:rPr>
            </w:pPr>
          </w:p>
        </w:tc>
      </w:tr>
      <w:tr w:rsidR="00F5506D" w14:paraId="73512F2E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B12B94" w14:textId="77777777" w:rsidR="00F5506D" w:rsidRPr="00113078" w:rsidRDefault="00F5506D" w:rsidP="00C560F5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7E1B896" w14:textId="0C8BE902" w:rsidR="00F5506D" w:rsidRPr="00113078" w:rsidRDefault="00F5506D" w:rsidP="00C560F5">
            <w:pPr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733B05" w14:textId="5FD9863B" w:rsidR="00F5506D" w:rsidRPr="00321250" w:rsidRDefault="00F5506D" w:rsidP="00C560F5">
            <w:pPr>
              <w:rPr>
                <w:i/>
                <w:iCs/>
                <w:szCs w:val="20"/>
              </w:rPr>
            </w:pPr>
            <w:r w:rsidRPr="00321250">
              <w:rPr>
                <w:i/>
                <w:iCs/>
                <w:szCs w:val="20"/>
              </w:rPr>
              <w:t>Kum (83)</w:t>
            </w:r>
            <w:r w:rsidRPr="00321250">
              <w:rPr>
                <w:szCs w:val="20"/>
              </w:rPr>
              <w:t xml:space="preserve">, med egenskapstype </w:t>
            </w:r>
            <w:r w:rsidR="002F613B" w:rsidRPr="002F613B">
              <w:rPr>
                <w:i/>
                <w:iCs/>
                <w:szCs w:val="20"/>
              </w:rPr>
              <w:t>B</w:t>
            </w:r>
            <w:r w:rsidRPr="002F613B">
              <w:rPr>
                <w:i/>
                <w:iCs/>
                <w:szCs w:val="20"/>
              </w:rPr>
              <w:t>ruksområde</w:t>
            </w:r>
            <w:r w:rsidR="002F613B">
              <w:rPr>
                <w:i/>
                <w:iCs/>
                <w:szCs w:val="20"/>
              </w:rPr>
              <w:t xml:space="preserve"> </w:t>
            </w:r>
            <w:r w:rsidRPr="00321250">
              <w:rPr>
                <w:szCs w:val="20"/>
              </w:rPr>
              <w:t>=</w:t>
            </w:r>
            <w:r w:rsidR="002F613B">
              <w:rPr>
                <w:szCs w:val="20"/>
              </w:rPr>
              <w:t xml:space="preserve"> v</w:t>
            </w:r>
            <w:r>
              <w:rPr>
                <w:i/>
                <w:iCs/>
                <w:szCs w:val="20"/>
              </w:rPr>
              <w:t>ann</w:t>
            </w:r>
            <w:r w:rsidR="00E801A6">
              <w:rPr>
                <w:i/>
                <w:iCs/>
                <w:szCs w:val="20"/>
              </w:rPr>
              <w:t>kum</w:t>
            </w:r>
            <w:r w:rsidR="00032ECD">
              <w:rPr>
                <w:i/>
                <w:iCs/>
                <w:szCs w:val="20"/>
              </w:rPr>
              <w:t xml:space="preserve"> </w:t>
            </w:r>
            <w:r w:rsidR="00032ECD" w:rsidRPr="00032ECD">
              <w:rPr>
                <w:szCs w:val="20"/>
              </w:rPr>
              <w:t>re</w:t>
            </w:r>
            <w:r w:rsidR="00032ECD">
              <w:rPr>
                <w:szCs w:val="20"/>
              </w:rPr>
              <w:t>gistreres i tillegg til hydrant</w:t>
            </w:r>
            <w:r w:rsidR="00E87007">
              <w:rPr>
                <w:szCs w:val="20"/>
              </w:rPr>
              <w:t xml:space="preserve">, dersom </w:t>
            </w:r>
            <w:r w:rsidR="00CF4AD5">
              <w:rPr>
                <w:szCs w:val="20"/>
              </w:rPr>
              <w:t>det finnes kum i tillegg til hydrant.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BF134" w14:textId="37EF27DD" w:rsidR="00F5506D" w:rsidRPr="003F709E" w:rsidRDefault="00A67D5A" w:rsidP="00C560F5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_Ref125443215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882811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350D0F" w:rsidRPr="00FA52A0" w14:paraId="4D5ACD08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EE9D60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5185898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20BAEA3" w14:textId="77777777" w:rsidR="00350D0F" w:rsidRPr="00FA52A0" w:rsidRDefault="00350D0F" w:rsidP="00C560F5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53780F3" w14:textId="77777777" w:rsidR="00350D0F" w:rsidRPr="00FA52A0" w:rsidRDefault="00350D0F" w:rsidP="00C560F5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350D0F" w14:paraId="3456A6A5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F78952F" w14:textId="77777777" w:rsidR="00350D0F" w:rsidRPr="00113078" w:rsidRDefault="00350D0F" w:rsidP="00C560F5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3FFFE76B" w14:textId="77777777" w:rsidR="00350D0F" w:rsidRPr="00113078" w:rsidRDefault="00350D0F" w:rsidP="00C560F5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5DC850" w14:textId="71DD5C03" w:rsidR="00350D0F" w:rsidRPr="00113078" w:rsidRDefault="00350D0F" w:rsidP="00C560F5">
            <w:pPr>
              <w:rPr>
                <w:sz w:val="22"/>
              </w:rPr>
            </w:pPr>
            <w:r w:rsidRPr="00321250">
              <w:rPr>
                <w:i/>
                <w:iCs/>
                <w:szCs w:val="20"/>
              </w:rPr>
              <w:t>Hydrant</w:t>
            </w:r>
            <w:r w:rsidRPr="00321250">
              <w:rPr>
                <w:szCs w:val="20"/>
              </w:rPr>
              <w:t xml:space="preserve"> skal stedfestes til vegnettet den tilhører.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DA9A1A" w14:textId="77777777" w:rsidR="00350D0F" w:rsidRPr="00EE1CF7" w:rsidRDefault="00350D0F" w:rsidP="00C560F5">
            <w:pPr>
              <w:rPr>
                <w:color w:val="0000CC"/>
              </w:rPr>
            </w:pPr>
          </w:p>
        </w:tc>
      </w:tr>
      <w:tr w:rsidR="00783F13" w14:paraId="3BEAB05B" w14:textId="77777777" w:rsidTr="00C560F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8AB0A0B" w14:textId="357C7298" w:rsidR="00783F13" w:rsidRPr="00113078" w:rsidRDefault="00783F13" w:rsidP="00C560F5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4AD2C06" w14:textId="77777777" w:rsidR="00783F13" w:rsidRPr="00113078" w:rsidRDefault="00783F13" w:rsidP="00C560F5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7ECED3" w14:textId="77777777" w:rsidR="00783F13" w:rsidRPr="00321250" w:rsidRDefault="00783F13" w:rsidP="00C560F5">
            <w:pPr>
              <w:rPr>
                <w:i/>
                <w:iCs/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D15D07" w14:textId="77777777" w:rsidR="00783F13" w:rsidRPr="00EE1CF7" w:rsidRDefault="00783F13" w:rsidP="00C560F5">
            <w:pPr>
              <w:rPr>
                <w:color w:val="0000CC"/>
              </w:rPr>
            </w:pPr>
          </w:p>
        </w:tc>
      </w:tr>
    </w:tbl>
    <w:bookmarkEnd w:id="9"/>
    <w:p w14:paraId="760FAE66" w14:textId="2260041D" w:rsidR="00A83F9E" w:rsidRDefault="00A83F9E" w:rsidP="00A83F9E">
      <w:pPr>
        <w:pStyle w:val="Overskrift2"/>
      </w:pPr>
      <w:r>
        <w:t xml:space="preserve">Eksempler </w:t>
      </w:r>
    </w:p>
    <w:p w14:paraId="684E7B59" w14:textId="21CC7459" w:rsidR="005460A5" w:rsidRDefault="005460A5" w:rsidP="00765714">
      <w:pPr>
        <w:pStyle w:val="Overskrift3"/>
      </w:pPr>
      <w:bookmarkStart w:id="10" w:name="_Ref125443074"/>
      <w:r>
        <w:t>Egengeometri hydrant</w:t>
      </w:r>
      <w:bookmarkEnd w:id="1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659"/>
        <w:gridCol w:w="3979"/>
      </w:tblGrid>
      <w:tr w:rsidR="005460A5" w14:paraId="6AE1810A" w14:textId="77777777" w:rsidTr="006C39CA">
        <w:trPr>
          <w:trHeight w:val="645"/>
        </w:trPr>
        <w:tc>
          <w:tcPr>
            <w:tcW w:w="9638" w:type="dxa"/>
            <w:gridSpan w:val="2"/>
          </w:tcPr>
          <w:p w14:paraId="45DDD92E" w14:textId="7D8AB47E" w:rsidR="005460A5" w:rsidRDefault="005460A5" w:rsidP="006C39CA">
            <w:pPr>
              <w:rPr>
                <w:sz w:val="18"/>
                <w:szCs w:val="18"/>
              </w:rPr>
            </w:pPr>
            <w:r>
              <w:t xml:space="preserve">Eksempelet viser hydrant </w:t>
            </w:r>
            <w:r w:rsidR="002F613B">
              <w:t>med to uttak</w:t>
            </w:r>
            <w:r w:rsidR="00047858">
              <w:t>.</w:t>
            </w:r>
            <w:r w:rsidR="00A6247F">
              <w:t xml:space="preserve"> Hydrant er </w:t>
            </w:r>
            <w:proofErr w:type="spellStart"/>
            <w:r w:rsidR="00A6247F">
              <w:t>innmålt</w:t>
            </w:r>
            <w:proofErr w:type="spellEnd"/>
            <w:r w:rsidR="00A6247F">
              <w:t xml:space="preserve"> </w:t>
            </w:r>
            <w:r w:rsidR="00D52A6E">
              <w:t xml:space="preserve">senter </w:t>
            </w:r>
            <w:r w:rsidR="00E37C58">
              <w:t xml:space="preserve">og </w:t>
            </w:r>
            <w:r w:rsidR="0082111D">
              <w:t>topp</w:t>
            </w:r>
            <w:r w:rsidR="00E37C58">
              <w:t xml:space="preserve"> objekt.</w:t>
            </w:r>
          </w:p>
        </w:tc>
      </w:tr>
      <w:tr w:rsidR="005460A5" w14:paraId="1E86C028" w14:textId="77777777" w:rsidTr="00582633">
        <w:trPr>
          <w:trHeight w:val="3958"/>
        </w:trPr>
        <w:tc>
          <w:tcPr>
            <w:tcW w:w="5659" w:type="dxa"/>
          </w:tcPr>
          <w:p w14:paraId="682059D6" w14:textId="52278231" w:rsidR="005460A5" w:rsidRDefault="00E90FA3" w:rsidP="006C39CA">
            <w:pPr>
              <w:jc w:val="center"/>
              <w:rPr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FD98282" wp14:editId="33946F9B">
                      <wp:simplePos x="0" y="0"/>
                      <wp:positionH relativeFrom="column">
                        <wp:posOffset>1200582</wp:posOffset>
                      </wp:positionH>
                      <wp:positionV relativeFrom="paragraph">
                        <wp:posOffset>323215</wp:posOffset>
                      </wp:positionV>
                      <wp:extent cx="153619" cy="153619"/>
                      <wp:effectExtent l="0" t="0" r="18415" b="18415"/>
                      <wp:wrapNone/>
                      <wp:docPr id="14" name="Bindepunk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19" cy="153619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id="_x0000_t120" o:spt="120" path="m10800,qx,10800,10800,21600,21600,10800,10800,xe" w14:anchorId="5398C152">
                      <v:path gradientshapeok="t" o:connectlocs="10800,0;3163,3163;0,10800;3163,18437;10800,21600;18437,18437;21600,10800;18437,3163" o:connecttype="custom" textboxrect="3163,3163,18437,18437"/>
                    </v:shapetype>
                    <v:shape fillcolor="red" id="Bindepunkt 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" o:spid="_x0000_s1026" strokecolor="#ed9300 [3215]" strokeweight="2pt" style="position:absolute;margin-left:94.55pt;margin-top:25.45pt;width:12.1pt;height:12.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20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34C449" wp14:editId="64A041D3">
                  <wp:extent cx="3456911" cy="3431264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27" b="12432"/>
                          <a:stretch/>
                        </pic:blipFill>
                        <pic:spPr bwMode="auto">
                          <a:xfrm>
                            <a:off x="0" y="0"/>
                            <a:ext cx="3500891" cy="347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9" w:type="dxa"/>
            <w:vMerge w:val="restart"/>
          </w:tcPr>
          <w:p w14:paraId="65AB7C18" w14:textId="77777777" w:rsidR="005460A5" w:rsidRDefault="005460A5" w:rsidP="006C39CA"/>
          <w:p w14:paraId="7EC48BD1" w14:textId="77777777" w:rsidR="005460A5" w:rsidRPr="00AE4E80" w:rsidRDefault="005460A5" w:rsidP="006C39CA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7878E804" wp14:editId="5169E1F4">
                      <wp:simplePos x="0" y="0"/>
                      <wp:positionH relativeFrom="column">
                        <wp:posOffset>19239</wp:posOffset>
                      </wp:positionH>
                      <wp:positionV relativeFrom="paragraph">
                        <wp:posOffset>22860</wp:posOffset>
                      </wp:positionV>
                      <wp:extent cx="153619" cy="153619"/>
                      <wp:effectExtent l="0" t="0" r="18415" b="18415"/>
                      <wp:wrapNone/>
                      <wp:docPr id="16" name="Bindepunk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19" cy="153619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fillcolor="red" id="Bindepunkt 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" o:spid="_x0000_s1026" strokecolor="#ed9300 [3215]" strokeweight="2pt" style="position:absolute;margin-left:1.5pt;margin-top:1.8pt;width:12.1pt;height:12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20" w14:anchorId="1713ABEB"/>
                  </w:pict>
                </mc:Fallback>
              </mc:AlternateContent>
            </w:r>
            <w:r>
              <w:rPr>
                <w:b/>
                <w:bCs/>
              </w:rPr>
              <w:t xml:space="preserve">     </w:t>
            </w:r>
            <w:r w:rsidRPr="00AE4E80">
              <w:rPr>
                <w:b/>
                <w:bCs/>
              </w:rPr>
              <w:t>Geometri, punkt:</w:t>
            </w:r>
            <w:r>
              <w:rPr>
                <w:b/>
                <w:bCs/>
              </w:rPr>
              <w:t xml:space="preserve"> </w:t>
            </w:r>
          </w:p>
          <w:p w14:paraId="5534CEBB" w14:textId="77777777" w:rsidR="005460A5" w:rsidRPr="00B97AD6" w:rsidRDefault="005460A5" w:rsidP="006C39CA">
            <w:pPr>
              <w:rPr>
                <w:sz w:val="18"/>
                <w:szCs w:val="18"/>
              </w:rPr>
            </w:pPr>
            <w:r w:rsidRPr="00B97AD6">
              <w:rPr>
                <w:sz w:val="18"/>
                <w:szCs w:val="18"/>
              </w:rPr>
              <w:t xml:space="preserve">Grunnriss: </w:t>
            </w:r>
            <w:r w:rsidRPr="004D0213">
              <w:rPr>
                <w:b/>
                <w:bCs/>
                <w:sz w:val="18"/>
                <w:szCs w:val="18"/>
              </w:rPr>
              <w:t>Senter objekt</w:t>
            </w:r>
          </w:p>
          <w:p w14:paraId="65EBB4DF" w14:textId="1787142F" w:rsidR="005460A5" w:rsidRDefault="005460A5" w:rsidP="006C39CA">
            <w:r w:rsidRPr="00B97AD6">
              <w:rPr>
                <w:sz w:val="18"/>
                <w:szCs w:val="18"/>
              </w:rPr>
              <w:t xml:space="preserve">Høydereferanse: </w:t>
            </w:r>
            <w:r w:rsidR="00582633">
              <w:rPr>
                <w:b/>
                <w:bCs/>
                <w:sz w:val="18"/>
                <w:szCs w:val="18"/>
              </w:rPr>
              <w:t>Topp</w:t>
            </w:r>
            <w:r w:rsidRPr="004D0213">
              <w:rPr>
                <w:b/>
                <w:bCs/>
                <w:sz w:val="18"/>
                <w:szCs w:val="18"/>
              </w:rPr>
              <w:t xml:space="preserve"> objekt</w:t>
            </w:r>
          </w:p>
        </w:tc>
      </w:tr>
      <w:tr w:rsidR="00582633" w:rsidRPr="00372777" w14:paraId="081C46EC" w14:textId="77777777" w:rsidTr="00582633">
        <w:tc>
          <w:tcPr>
            <w:tcW w:w="5659" w:type="dxa"/>
          </w:tcPr>
          <w:p w14:paraId="32867CA6" w14:textId="0BE3CB7A" w:rsidR="00582633" w:rsidRPr="00372777" w:rsidRDefault="00582633" w:rsidP="00582633">
            <w:pPr>
              <w:rPr>
                <w:i/>
                <w:iCs/>
                <w:lang w:val="nn-NO"/>
              </w:rPr>
            </w:pPr>
            <w:r>
              <w:rPr>
                <w:i/>
              </w:rPr>
              <w:t>Foto: Corinne Chiodini</w:t>
            </w:r>
          </w:p>
        </w:tc>
        <w:tc>
          <w:tcPr>
            <w:tcW w:w="3979" w:type="dxa"/>
            <w:vMerge/>
          </w:tcPr>
          <w:p w14:paraId="6C68B608" w14:textId="77777777" w:rsidR="00582633" w:rsidRPr="00372777" w:rsidRDefault="00582633" w:rsidP="00582633">
            <w:pPr>
              <w:rPr>
                <w:lang w:val="nn-NO"/>
              </w:rPr>
            </w:pPr>
          </w:p>
        </w:tc>
      </w:tr>
    </w:tbl>
    <w:p w14:paraId="1C26E61D" w14:textId="0C7C37E5" w:rsidR="005460A5" w:rsidRDefault="005460A5" w:rsidP="005460A5"/>
    <w:p w14:paraId="0C6A69F8" w14:textId="77777777" w:rsidR="00E81B65" w:rsidRDefault="00E81B65" w:rsidP="005460A5"/>
    <w:p w14:paraId="089852CB" w14:textId="77777777" w:rsidR="00E81B65" w:rsidRDefault="00E81B65" w:rsidP="005460A5"/>
    <w:p w14:paraId="42B29EEC" w14:textId="77777777" w:rsidR="00E81B65" w:rsidRDefault="00E81B65" w:rsidP="005460A5"/>
    <w:p w14:paraId="42674591" w14:textId="77777777" w:rsidR="00E81B65" w:rsidRDefault="00E81B65" w:rsidP="005460A5"/>
    <w:p w14:paraId="740AB1FE" w14:textId="77777777" w:rsidR="00E81B65" w:rsidRDefault="00E81B65" w:rsidP="005460A5"/>
    <w:p w14:paraId="21C1BB9F" w14:textId="77777777" w:rsidR="00E81B65" w:rsidRDefault="00E81B65" w:rsidP="005460A5"/>
    <w:p w14:paraId="75893A8A" w14:textId="77777777" w:rsidR="00E81B65" w:rsidRDefault="00E81B65" w:rsidP="005460A5"/>
    <w:p w14:paraId="7831E61D" w14:textId="2D55E5FD" w:rsidR="00B47835" w:rsidRDefault="00B47835" w:rsidP="00E81B65">
      <w:pPr>
        <w:pStyle w:val="Overskrift3"/>
      </w:pPr>
      <w:bookmarkStart w:id="11" w:name="_Ref92194393"/>
      <w:r>
        <w:t>Hydrant som del av tunnelutstyr utenfor tunnel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698"/>
        <w:gridCol w:w="2940"/>
      </w:tblGrid>
      <w:tr w:rsidR="00B47835" w14:paraId="489CD828" w14:textId="77777777" w:rsidTr="006C39CA">
        <w:trPr>
          <w:trHeight w:val="645"/>
        </w:trPr>
        <w:tc>
          <w:tcPr>
            <w:tcW w:w="9638" w:type="dxa"/>
            <w:gridSpan w:val="2"/>
          </w:tcPr>
          <w:p w14:paraId="6441BA81" w14:textId="77777777" w:rsidR="00B47835" w:rsidRDefault="00B47835" w:rsidP="006C39CA">
            <w:pPr>
              <w:rPr>
                <w:sz w:val="18"/>
                <w:szCs w:val="18"/>
              </w:rPr>
            </w:pPr>
            <w:r>
              <w:t xml:space="preserve">Eksempelet viser </w:t>
            </w:r>
            <w:r w:rsidRPr="00CE6930">
              <w:rPr>
                <w:i/>
                <w:iCs/>
              </w:rPr>
              <w:t>Hydrant</w:t>
            </w:r>
            <w:r>
              <w:t xml:space="preserve"> registrert som datter til </w:t>
            </w:r>
            <w:r w:rsidRPr="008A0CD7">
              <w:rPr>
                <w:i/>
                <w:iCs/>
              </w:rPr>
              <w:t>tunnelløp</w:t>
            </w:r>
            <w:r>
              <w:t xml:space="preserve"> i Mælefjelltunnelen, men befinner seg ute i dagen.</w:t>
            </w:r>
          </w:p>
        </w:tc>
      </w:tr>
      <w:tr w:rsidR="00B47835" w14:paraId="6F8C4D5E" w14:textId="77777777" w:rsidTr="006C39CA">
        <w:trPr>
          <w:trHeight w:val="3958"/>
        </w:trPr>
        <w:tc>
          <w:tcPr>
            <w:tcW w:w="5709" w:type="dxa"/>
          </w:tcPr>
          <w:p w14:paraId="441D4295" w14:textId="77777777" w:rsidR="00B47835" w:rsidRDefault="00B47835" w:rsidP="006C39CA">
            <w:r>
              <w:rPr>
                <w:noProof/>
              </w:rPr>
              <w:drawing>
                <wp:inline distT="0" distB="0" distL="0" distR="0" wp14:anchorId="3BA7427D" wp14:editId="1AAE89B5">
                  <wp:extent cx="4085748" cy="2445328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407" cy="246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035FB" w14:textId="77777777" w:rsidR="00B47835" w:rsidRDefault="00B47835" w:rsidP="006C39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4E5A57E" wp14:editId="690AAA36">
                      <wp:simplePos x="0" y="0"/>
                      <wp:positionH relativeFrom="column">
                        <wp:posOffset>2820093</wp:posOffset>
                      </wp:positionH>
                      <wp:positionV relativeFrom="paragraph">
                        <wp:posOffset>756227</wp:posOffset>
                      </wp:positionV>
                      <wp:extent cx="623454" cy="581891"/>
                      <wp:effectExtent l="0" t="0" r="24765" b="27940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3454" cy="58189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filled="f" id="Ellipse 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" o:spid="_x0000_s1026" strokecolor="#eb942d [1945]" strokeweight="2pt" style="position:absolute;margin-left:222.05pt;margin-top:59.55pt;width:49.1pt;height:45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5573F7D3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930D8D8" wp14:editId="41FBC0A4">
                  <wp:extent cx="4116640" cy="2290765"/>
                  <wp:effectExtent l="0" t="0" r="0" b="0"/>
                  <wp:docPr id="3" name="Bilde 3" descr="veg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gbil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44" t="43221" r="10074"/>
                          <a:stretch/>
                        </pic:blipFill>
                        <pic:spPr bwMode="auto">
                          <a:xfrm>
                            <a:off x="0" y="0"/>
                            <a:ext cx="4134365" cy="230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  <w:vMerge w:val="restart"/>
          </w:tcPr>
          <w:p w14:paraId="0473AE96" w14:textId="77777777" w:rsidR="00B47835" w:rsidRPr="00C50765" w:rsidRDefault="00B47835" w:rsidP="006C39C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50765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64FD6025" w14:textId="77777777" w:rsidR="00B47835" w:rsidRPr="00C50765" w:rsidRDefault="00B47835" w:rsidP="006C39CA">
            <w:pPr>
              <w:rPr>
                <w:rFonts w:cstheme="minorHAnsi"/>
                <w:sz w:val="18"/>
                <w:szCs w:val="18"/>
              </w:rPr>
            </w:pPr>
            <w:r w:rsidRPr="00C50765">
              <w:rPr>
                <w:rFonts w:cstheme="minorHAnsi"/>
                <w:sz w:val="18"/>
                <w:szCs w:val="18"/>
              </w:rPr>
              <w:t xml:space="preserve">- Kapasitet = </w:t>
            </w:r>
            <w:r w:rsidRPr="00350D0F">
              <w:rPr>
                <w:rFonts w:cstheme="minorHAnsi"/>
                <w:b/>
                <w:bCs/>
                <w:sz w:val="18"/>
                <w:szCs w:val="18"/>
              </w:rPr>
              <w:t>33 l/s:</w:t>
            </w:r>
          </w:p>
          <w:p w14:paraId="675E595C" w14:textId="77777777" w:rsidR="00B47835" w:rsidRPr="00C50765" w:rsidRDefault="00B47835" w:rsidP="006C39CA">
            <w:pPr>
              <w:rPr>
                <w:rFonts w:cstheme="minorHAnsi"/>
                <w:sz w:val="18"/>
                <w:szCs w:val="18"/>
              </w:rPr>
            </w:pPr>
            <w:r w:rsidRPr="00C50765">
              <w:rPr>
                <w:rFonts w:cstheme="minorHAnsi"/>
                <w:sz w:val="18"/>
                <w:szCs w:val="18"/>
              </w:rPr>
              <w:t>- Et</w:t>
            </w:r>
            <w:r>
              <w:rPr>
                <w:rFonts w:cstheme="minorHAnsi"/>
                <w:sz w:val="18"/>
                <w:szCs w:val="18"/>
              </w:rPr>
              <w:t xml:space="preserve">ableringsår = </w:t>
            </w:r>
            <w:r w:rsidRPr="00350D0F">
              <w:rPr>
                <w:rFonts w:cstheme="minorHAnsi"/>
                <w:b/>
                <w:bCs/>
                <w:sz w:val="18"/>
                <w:szCs w:val="18"/>
              </w:rPr>
              <w:t>2017</w:t>
            </w:r>
          </w:p>
          <w:p w14:paraId="29970A2C" w14:textId="77777777" w:rsidR="00B47835" w:rsidRPr="004468A3" w:rsidRDefault="00B47835" w:rsidP="006C39C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D3414D">
              <w:rPr>
                <w:rFonts w:cstheme="minorHAnsi"/>
                <w:sz w:val="18"/>
                <w:szCs w:val="18"/>
                <w:lang w:val="nn-NO"/>
              </w:rPr>
              <w:t xml:space="preserve">- 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Plassering = </w:t>
            </w:r>
            <w:proofErr w:type="spellStart"/>
            <w:r w:rsidRPr="00350D0F">
              <w:rPr>
                <w:rFonts w:cstheme="minorHAnsi"/>
                <w:b/>
                <w:bCs/>
                <w:sz w:val="18"/>
                <w:szCs w:val="18"/>
                <w:lang w:val="nn-NO"/>
              </w:rPr>
              <w:t>Utendørs</w:t>
            </w:r>
            <w:proofErr w:type="spellEnd"/>
          </w:p>
          <w:p w14:paraId="226DF51B" w14:textId="77777777" w:rsidR="00B47835" w:rsidRDefault="00B47835" w:rsidP="006C39CA"/>
          <w:p w14:paraId="6F60CC58" w14:textId="77777777" w:rsidR="00B47835" w:rsidRDefault="00B47835" w:rsidP="006C39CA"/>
        </w:tc>
      </w:tr>
      <w:tr w:rsidR="00B47835" w14:paraId="1ABF658B" w14:textId="77777777" w:rsidTr="006C39CA">
        <w:tc>
          <w:tcPr>
            <w:tcW w:w="5709" w:type="dxa"/>
          </w:tcPr>
          <w:p w14:paraId="748103A9" w14:textId="77777777" w:rsidR="00B47835" w:rsidRDefault="00B47835" w:rsidP="006C39CA">
            <w:pPr>
              <w:rPr>
                <w:i/>
              </w:rPr>
            </w:pPr>
            <w:r>
              <w:rPr>
                <w:i/>
              </w:rPr>
              <w:t>Foto: Statens vegvesen</w:t>
            </w:r>
          </w:p>
        </w:tc>
        <w:tc>
          <w:tcPr>
            <w:tcW w:w="3929" w:type="dxa"/>
            <w:vMerge/>
          </w:tcPr>
          <w:p w14:paraId="1476559F" w14:textId="77777777" w:rsidR="00B47835" w:rsidRDefault="00B47835" w:rsidP="006C39CA"/>
        </w:tc>
      </w:tr>
    </w:tbl>
    <w:p w14:paraId="401AEEA3" w14:textId="77777777" w:rsidR="00B47835" w:rsidRDefault="00B47835" w:rsidP="00B47835"/>
    <w:p w14:paraId="73837A10" w14:textId="77777777" w:rsidR="00B47835" w:rsidRDefault="00B47835" w:rsidP="00B47835"/>
    <w:p w14:paraId="01194E96" w14:textId="77777777" w:rsidR="00B47835" w:rsidRDefault="00B47835" w:rsidP="00B47835"/>
    <w:p w14:paraId="6AF0CBB9" w14:textId="77777777" w:rsidR="00B47835" w:rsidRDefault="00B47835" w:rsidP="00B47835"/>
    <w:p w14:paraId="3668E499" w14:textId="77777777" w:rsidR="00B47835" w:rsidRDefault="00B47835" w:rsidP="00B47835"/>
    <w:p w14:paraId="6C5464A9" w14:textId="77777777" w:rsidR="005A475F" w:rsidRDefault="005A475F" w:rsidP="00B47835"/>
    <w:p w14:paraId="1680BCED" w14:textId="77777777" w:rsidR="00FA2387" w:rsidRDefault="00FA2387" w:rsidP="00B47835"/>
    <w:p w14:paraId="0BE22993" w14:textId="77777777" w:rsidR="00B47835" w:rsidRPr="00B47835" w:rsidRDefault="00B47835" w:rsidP="00B47835"/>
    <w:p w14:paraId="7F72D605" w14:textId="1E2CA06F" w:rsidR="00E81B65" w:rsidRDefault="00E81B65" w:rsidP="00E81B65">
      <w:pPr>
        <w:pStyle w:val="Overskrift3"/>
      </w:pPr>
      <w:bookmarkStart w:id="12" w:name="_Ref125443215"/>
      <w:r>
        <w:t>Hydrant i</w:t>
      </w:r>
      <w:r w:rsidR="007B341E">
        <w:t xml:space="preserve"> tverrforbindelse</w:t>
      </w:r>
      <w:r w:rsidR="00B56523">
        <w:t xml:space="preserve"> med kum</w:t>
      </w:r>
      <w:r w:rsidR="007B341E">
        <w:t xml:space="preserve"> (T</w:t>
      </w:r>
      <w:r w:rsidR="00A404FD">
        <w:t>unnelløp uten trafikk</w:t>
      </w:r>
      <w:r w:rsidR="007B341E">
        <w:t>)</w:t>
      </w:r>
      <w:bookmarkEnd w:id="12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521"/>
        <w:gridCol w:w="3117"/>
      </w:tblGrid>
      <w:tr w:rsidR="00E81B65" w14:paraId="12E3AE2D" w14:textId="77777777" w:rsidTr="006C39CA">
        <w:trPr>
          <w:trHeight w:val="645"/>
        </w:trPr>
        <w:tc>
          <w:tcPr>
            <w:tcW w:w="9638" w:type="dxa"/>
            <w:gridSpan w:val="2"/>
          </w:tcPr>
          <w:p w14:paraId="43B1B118" w14:textId="13BEB8AB" w:rsidR="00E81B65" w:rsidRDefault="00FA2387" w:rsidP="006C39CA">
            <w:pPr>
              <w:rPr>
                <w:sz w:val="18"/>
                <w:szCs w:val="18"/>
              </w:rPr>
            </w:pPr>
            <w:r>
              <w:t xml:space="preserve">Eksempel </w:t>
            </w:r>
            <w:r w:rsidR="00083E66">
              <w:t>fra</w:t>
            </w:r>
            <w:r>
              <w:t xml:space="preserve"> Granfosstunnelen</w:t>
            </w:r>
            <w:r w:rsidR="00083E66">
              <w:t xml:space="preserve"> med</w:t>
            </w:r>
            <w:r>
              <w:t xml:space="preserve"> to hydranter (grønne punkter) som ligger i tverrforbindelsen (</w:t>
            </w:r>
            <w:r w:rsidR="00581567">
              <w:t>blå</w:t>
            </w:r>
            <w:r>
              <w:t xml:space="preserve"> strek). </w:t>
            </w:r>
            <w:r w:rsidRPr="00083E66">
              <w:rPr>
                <w:i/>
                <w:iCs/>
              </w:rPr>
              <w:t>Hydrant</w:t>
            </w:r>
            <w:r>
              <w:t xml:space="preserve"> registreres som </w:t>
            </w:r>
            <w:r w:rsidRPr="0030255C">
              <w:rPr>
                <w:i/>
                <w:iCs/>
              </w:rPr>
              <w:t>datterobjekt</w:t>
            </w:r>
            <w:r>
              <w:t xml:space="preserve"> av</w:t>
            </w:r>
            <w:r w:rsidR="001B2648">
              <w:t xml:space="preserve"> </w:t>
            </w:r>
            <w:r w:rsidRPr="0030255C">
              <w:rPr>
                <w:i/>
                <w:iCs/>
              </w:rPr>
              <w:t>Tunnelløp</w:t>
            </w:r>
            <w:r>
              <w:rPr>
                <w:i/>
                <w:iCs/>
              </w:rPr>
              <w:t xml:space="preserve"> (67)</w:t>
            </w:r>
            <w:r>
              <w:t xml:space="preserve"> (</w:t>
            </w:r>
            <w:r w:rsidR="00581567">
              <w:t>rød</w:t>
            </w:r>
            <w:r>
              <w:t xml:space="preserve"> strek). Her er objekttypen </w:t>
            </w:r>
            <w:r w:rsidRPr="00083E66">
              <w:rPr>
                <w:i/>
                <w:iCs/>
              </w:rPr>
              <w:t>Kum</w:t>
            </w:r>
            <w:r>
              <w:t xml:space="preserve"> med </w:t>
            </w:r>
            <w:r w:rsidRPr="00083E66">
              <w:rPr>
                <w:i/>
                <w:iCs/>
              </w:rPr>
              <w:t>bruksområde</w:t>
            </w:r>
            <w:r>
              <w:t xml:space="preserve"> = </w:t>
            </w:r>
            <w:r w:rsidRPr="00083E66">
              <w:rPr>
                <w:i/>
                <w:iCs/>
              </w:rPr>
              <w:t>vannkum</w:t>
            </w:r>
            <w:r>
              <w:t xml:space="preserve"> registrert i tillegg (rødt punkt).</w:t>
            </w:r>
          </w:p>
        </w:tc>
      </w:tr>
      <w:tr w:rsidR="000147A3" w14:paraId="616B5E5F" w14:textId="77777777" w:rsidTr="00C65E8F">
        <w:trPr>
          <w:trHeight w:val="3958"/>
        </w:trPr>
        <w:tc>
          <w:tcPr>
            <w:tcW w:w="6521" w:type="dxa"/>
          </w:tcPr>
          <w:p w14:paraId="439DC0A0" w14:textId="23368ECF" w:rsidR="00E81B65" w:rsidRDefault="0021603B" w:rsidP="006C39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CC29B24" wp14:editId="6002A102">
                      <wp:simplePos x="0" y="0"/>
                      <wp:positionH relativeFrom="column">
                        <wp:posOffset>2760420</wp:posOffset>
                      </wp:positionH>
                      <wp:positionV relativeFrom="paragraph">
                        <wp:posOffset>47839</wp:posOffset>
                      </wp:positionV>
                      <wp:extent cx="896293" cy="2420130"/>
                      <wp:effectExtent l="95250" t="76200" r="75565" b="37465"/>
                      <wp:wrapNone/>
                      <wp:docPr id="18" name="Rett linj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6293" cy="2420130"/>
                              </a:xfrm>
                              <a:prstGeom prst="line">
                                <a:avLst/>
                              </a:prstGeom>
                              <a:ln w="196850">
                                <a:solidFill>
                                  <a:schemeClr val="bg1">
                                    <a:lumMod val="75000"/>
                                    <a:alpha val="2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from="217.35pt,3.75pt" id="Rett linje 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" o:spid="_x0000_s1026" strokecolor="#bfbfbf [2412]" strokeweight="15.5pt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o="287.9pt,194.3pt" w14:anchorId="3E9496BB">
                      <v:stroke opacity="13107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C2A8512" wp14:editId="0B931EDA">
                      <wp:simplePos x="0" y="0"/>
                      <wp:positionH relativeFrom="column">
                        <wp:posOffset>1984293</wp:posOffset>
                      </wp:positionH>
                      <wp:positionV relativeFrom="paragraph">
                        <wp:posOffset>46732</wp:posOffset>
                      </wp:positionV>
                      <wp:extent cx="896293" cy="2420130"/>
                      <wp:effectExtent l="95250" t="76200" r="75565" b="37465"/>
                      <wp:wrapNone/>
                      <wp:docPr id="11" name="Rett linj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6293" cy="2420130"/>
                              </a:xfrm>
                              <a:prstGeom prst="line">
                                <a:avLst/>
                              </a:prstGeom>
                              <a:ln w="196850">
                                <a:solidFill>
                                  <a:schemeClr val="bg1">
                                    <a:lumMod val="75000"/>
                                    <a:alpha val="2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from="156.25pt,3.7pt" id="Rett linje 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" o:spid="_x0000_s1026" strokecolor="#bfbfbf [2412]" strokeweight="15.5pt" style="position:absolute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o="226.8pt,194.25pt" w14:anchorId="5E5D5B1B">
                      <v:stroke opacity="13107f"/>
                    </v:line>
                  </w:pict>
                </mc:Fallback>
              </mc:AlternateContent>
            </w:r>
            <w:r w:rsidR="009C266F"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0C9DAF79" wp14:editId="379DB34C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19050</wp:posOffset>
                  </wp:positionV>
                  <wp:extent cx="2339975" cy="2447290"/>
                  <wp:effectExtent l="0" t="0" r="3175" b="0"/>
                  <wp:wrapSquare wrapText="bothSides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71" t="8463" r="24107" b="34782"/>
                          <a:stretch/>
                        </pic:blipFill>
                        <pic:spPr bwMode="auto">
                          <a:xfrm>
                            <a:off x="0" y="0"/>
                            <a:ext cx="2339975" cy="244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FFE9A4" w14:textId="74695A4F" w:rsidR="009D2F08" w:rsidRDefault="00CD64AB" w:rsidP="006C39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B52F9FF" wp14:editId="6E820C7D">
                      <wp:simplePos x="0" y="0"/>
                      <wp:positionH relativeFrom="column">
                        <wp:posOffset>2586991</wp:posOffset>
                      </wp:positionH>
                      <wp:positionV relativeFrom="paragraph">
                        <wp:posOffset>916940</wp:posOffset>
                      </wp:positionV>
                      <wp:extent cx="518160" cy="154305"/>
                      <wp:effectExtent l="19050" t="38100" r="34290" b="55245"/>
                      <wp:wrapNone/>
                      <wp:docPr id="1391154021" name="Rett linje 1391154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8160" cy="154305"/>
                              </a:xfrm>
                              <a:prstGeom prst="line">
                                <a:avLst/>
                              </a:prstGeom>
                              <a:ln w="79375">
                                <a:solidFill>
                                  <a:schemeClr val="bg1">
                                    <a:lumMod val="75000"/>
                                    <a:alpha val="1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from="203.7pt,72.2pt" id="Rett linje 1391154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" o:spid="_x0000_s1026" strokecolor="#bfbfbf [2412]" strokeweight="6.25pt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o="244.5pt,84.35pt" w14:anchorId="7704A041">
                      <v:stroke opacity="6682f"/>
                    </v:line>
                  </w:pict>
                </mc:Fallback>
              </mc:AlternateContent>
            </w:r>
            <w:r w:rsidR="00700A3E">
              <w:rPr>
                <w:noProof/>
              </w:rPr>
              <w:drawing>
                <wp:inline distT="0" distB="0" distL="0" distR="0" wp14:anchorId="38AF990D" wp14:editId="0F151AB1">
                  <wp:extent cx="1466850" cy="2107768"/>
                  <wp:effectExtent l="0" t="0" r="0" b="6985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089" cy="217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39085" w14:textId="6FE5547D" w:rsidR="006157B4" w:rsidRDefault="006157B4" w:rsidP="006C39CA"/>
        </w:tc>
        <w:tc>
          <w:tcPr>
            <w:tcW w:w="3117" w:type="dxa"/>
            <w:vMerge w:val="restart"/>
          </w:tcPr>
          <w:p w14:paraId="3BFC025A" w14:textId="77777777" w:rsidR="00E81B65" w:rsidRPr="00C50765" w:rsidRDefault="00E81B65" w:rsidP="006C39C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50765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4DF30DD6" w14:textId="2C3D6BA5" w:rsidR="00E81B65" w:rsidRPr="00C50765" w:rsidRDefault="00E81B65" w:rsidP="006C39CA">
            <w:pPr>
              <w:rPr>
                <w:rFonts w:cstheme="minorHAnsi"/>
                <w:sz w:val="18"/>
                <w:szCs w:val="18"/>
              </w:rPr>
            </w:pPr>
            <w:r w:rsidRPr="00C50765">
              <w:rPr>
                <w:rFonts w:cstheme="minorHAnsi"/>
                <w:sz w:val="18"/>
                <w:szCs w:val="18"/>
              </w:rPr>
              <w:t>- Kapasitet =</w:t>
            </w:r>
            <w:r w:rsidR="00D91B63">
              <w:rPr>
                <w:rFonts w:cstheme="minorHAnsi"/>
                <w:sz w:val="18"/>
                <w:szCs w:val="18"/>
              </w:rPr>
              <w:t xml:space="preserve"> </w:t>
            </w:r>
            <w:r w:rsidR="006157B4" w:rsidRPr="00D91B63">
              <w:rPr>
                <w:rFonts w:cstheme="minorHAnsi"/>
                <w:b/>
                <w:bCs/>
                <w:sz w:val="18"/>
                <w:szCs w:val="18"/>
              </w:rPr>
              <w:t>33</w:t>
            </w:r>
            <w:r w:rsidR="00917BE2" w:rsidRPr="00D91B63">
              <w:rPr>
                <w:rFonts w:cstheme="minorHAnsi"/>
                <w:b/>
                <w:bCs/>
                <w:sz w:val="18"/>
                <w:szCs w:val="18"/>
              </w:rPr>
              <w:t xml:space="preserve"> l/s</w:t>
            </w:r>
          </w:p>
          <w:p w14:paraId="0066AE1A" w14:textId="4EE11708" w:rsidR="00E81B65" w:rsidRPr="00C50765" w:rsidRDefault="00E81B65" w:rsidP="006C39CA">
            <w:pPr>
              <w:rPr>
                <w:rFonts w:cstheme="minorHAnsi"/>
                <w:sz w:val="18"/>
                <w:szCs w:val="18"/>
              </w:rPr>
            </w:pPr>
            <w:r w:rsidRPr="00C50765">
              <w:rPr>
                <w:rFonts w:cstheme="minorHAnsi"/>
                <w:sz w:val="18"/>
                <w:szCs w:val="18"/>
              </w:rPr>
              <w:t>- Et</w:t>
            </w:r>
            <w:r>
              <w:rPr>
                <w:rFonts w:cstheme="minorHAnsi"/>
                <w:sz w:val="18"/>
                <w:szCs w:val="18"/>
              </w:rPr>
              <w:t>ableringsår =</w:t>
            </w:r>
            <w:r w:rsidR="00D91B63">
              <w:rPr>
                <w:rFonts w:cstheme="minorHAnsi"/>
                <w:sz w:val="18"/>
                <w:szCs w:val="18"/>
              </w:rPr>
              <w:t xml:space="preserve"> </w:t>
            </w:r>
            <w:r w:rsidR="00917BE2" w:rsidRPr="00D91B63">
              <w:rPr>
                <w:rFonts w:cstheme="minorHAnsi"/>
                <w:b/>
                <w:bCs/>
                <w:sz w:val="18"/>
                <w:szCs w:val="18"/>
              </w:rPr>
              <w:t>201</w:t>
            </w:r>
            <w:r w:rsidR="006157B4" w:rsidRPr="00D91B63">
              <w:rPr>
                <w:rFonts w:cstheme="minorHAnsi"/>
                <w:b/>
                <w:bCs/>
                <w:sz w:val="18"/>
                <w:szCs w:val="18"/>
              </w:rPr>
              <w:t>7</w:t>
            </w:r>
          </w:p>
          <w:p w14:paraId="7E31C95F" w14:textId="6BD34B97" w:rsidR="00E81B65" w:rsidRPr="004468A3" w:rsidRDefault="00E81B65" w:rsidP="006C39C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D3414D">
              <w:rPr>
                <w:rFonts w:cstheme="minorHAnsi"/>
                <w:sz w:val="18"/>
                <w:szCs w:val="18"/>
                <w:lang w:val="nn-NO"/>
              </w:rPr>
              <w:t xml:space="preserve">- 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Plassering = </w:t>
            </w:r>
            <w:r w:rsidR="00917BE2" w:rsidRPr="00D91B63">
              <w:rPr>
                <w:rFonts w:cstheme="minorHAnsi"/>
                <w:b/>
                <w:bCs/>
                <w:sz w:val="18"/>
                <w:szCs w:val="18"/>
                <w:lang w:val="nn-NO"/>
              </w:rPr>
              <w:t>I t</w:t>
            </w:r>
            <w:r w:rsidR="00AC1C89" w:rsidRPr="00D91B63">
              <w:rPr>
                <w:rFonts w:cstheme="minorHAnsi"/>
                <w:b/>
                <w:bCs/>
                <w:sz w:val="18"/>
                <w:szCs w:val="18"/>
                <w:lang w:val="nn-NO"/>
              </w:rPr>
              <w:t>unnel/bergrom</w:t>
            </w:r>
          </w:p>
          <w:p w14:paraId="57074EFA" w14:textId="77777777" w:rsidR="00E81B65" w:rsidRDefault="00E81B65" w:rsidP="006C39CA"/>
          <w:p w14:paraId="4E6DB2A6" w14:textId="38D61680" w:rsidR="00E81B65" w:rsidRDefault="00E81B65" w:rsidP="006C39CA"/>
        </w:tc>
      </w:tr>
      <w:tr w:rsidR="000147A3" w14:paraId="6C0DF8B5" w14:textId="77777777" w:rsidTr="00C65E8F">
        <w:tc>
          <w:tcPr>
            <w:tcW w:w="6521" w:type="dxa"/>
          </w:tcPr>
          <w:p w14:paraId="6F105B12" w14:textId="1011C631" w:rsidR="00E81B65" w:rsidRDefault="00D27740" w:rsidP="006C39CA">
            <w:pPr>
              <w:rPr>
                <w:i/>
              </w:rPr>
            </w:pPr>
            <w:r>
              <w:rPr>
                <w:i/>
              </w:rPr>
              <w:t>Foto: Corinne Chiodini</w:t>
            </w:r>
          </w:p>
        </w:tc>
        <w:tc>
          <w:tcPr>
            <w:tcW w:w="3117" w:type="dxa"/>
            <w:vMerge/>
          </w:tcPr>
          <w:p w14:paraId="6182A558" w14:textId="77777777" w:rsidR="00E81B65" w:rsidRDefault="00E81B65" w:rsidP="006C39CA"/>
        </w:tc>
      </w:tr>
    </w:tbl>
    <w:p w14:paraId="6E656A73" w14:textId="77777777" w:rsidR="00E81B65" w:rsidRDefault="00E81B65" w:rsidP="00E81B65"/>
    <w:p w14:paraId="1FD29228" w14:textId="63CFCDC7" w:rsidR="0088588E" w:rsidRDefault="0088588E" w:rsidP="0088588E">
      <w:pPr>
        <w:pStyle w:val="Overskrift3"/>
      </w:pPr>
      <w:r>
        <w:t xml:space="preserve">Hydrant i </w:t>
      </w:r>
      <w:r w:rsidR="00B56523">
        <w:t>tverrforbindelse uten kum</w:t>
      </w:r>
    </w:p>
    <w:tbl>
      <w:tblPr>
        <w:tblStyle w:val="Tabellrutenett"/>
        <w:tblW w:w="9741" w:type="dxa"/>
        <w:tblInd w:w="-5" w:type="dxa"/>
        <w:tblLook w:val="04A0" w:firstRow="1" w:lastRow="0" w:firstColumn="1" w:lastColumn="0" w:noHBand="0" w:noVBand="1"/>
      </w:tblPr>
      <w:tblGrid>
        <w:gridCol w:w="6474"/>
        <w:gridCol w:w="3267"/>
      </w:tblGrid>
      <w:tr w:rsidR="00515C71" w14:paraId="49CEA0A8" w14:textId="77777777" w:rsidTr="00C5766D">
        <w:trPr>
          <w:trHeight w:val="645"/>
        </w:trPr>
        <w:tc>
          <w:tcPr>
            <w:tcW w:w="9741" w:type="dxa"/>
            <w:gridSpan w:val="2"/>
          </w:tcPr>
          <w:p w14:paraId="5E3246AF" w14:textId="03D2F27D" w:rsidR="00515C71" w:rsidRDefault="00515C71" w:rsidP="00AE274E">
            <w:pPr>
              <w:rPr>
                <w:sz w:val="18"/>
                <w:szCs w:val="18"/>
              </w:rPr>
            </w:pPr>
            <w:r>
              <w:t xml:space="preserve">Eksempel </w:t>
            </w:r>
            <w:r w:rsidR="00083E66">
              <w:t>fra</w:t>
            </w:r>
            <w:r>
              <w:t xml:space="preserve"> Lørentunnel</w:t>
            </w:r>
            <w:r w:rsidR="00BB7225">
              <w:t>en</w:t>
            </w:r>
            <w:r>
              <w:t>. Hydranter i tverrforbindelse (grønne punkter), uten kum. Den ene hydranten er frittstående i nødutgangen, den andre (rør bak) er tilgjengelig bak luke i vann- og frostsikringshvelv.</w:t>
            </w:r>
          </w:p>
        </w:tc>
      </w:tr>
      <w:tr w:rsidR="00D27740" w14:paraId="7F4BE781" w14:textId="7538E816" w:rsidTr="00D27740">
        <w:trPr>
          <w:trHeight w:val="1881"/>
        </w:trPr>
        <w:tc>
          <w:tcPr>
            <w:tcW w:w="6474" w:type="dxa"/>
          </w:tcPr>
          <w:p w14:paraId="16F63B41" w14:textId="093017E8" w:rsidR="00D27740" w:rsidRDefault="00BB2A96" w:rsidP="00C5766D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8352618" wp14:editId="04EB8FB8">
                  <wp:simplePos x="0" y="0"/>
                  <wp:positionH relativeFrom="column">
                    <wp:posOffset>3104447</wp:posOffset>
                  </wp:positionH>
                  <wp:positionV relativeFrom="paragraph">
                    <wp:posOffset>1643380</wp:posOffset>
                  </wp:positionV>
                  <wp:extent cx="68866" cy="79885"/>
                  <wp:effectExtent l="0" t="0" r="7620" b="0"/>
                  <wp:wrapNone/>
                  <wp:docPr id="1391154023" name="Bilde 1391154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6" cy="7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64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5D05021" wp14:editId="5E2BFF59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1578609</wp:posOffset>
                      </wp:positionV>
                      <wp:extent cx="454025" cy="371475"/>
                      <wp:effectExtent l="38100" t="38100" r="22225" b="47625"/>
                      <wp:wrapNone/>
                      <wp:docPr id="1391154019" name="Rett linje 1391154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4025" cy="371475"/>
                              </a:xfrm>
                              <a:prstGeom prst="line">
                                <a:avLst/>
                              </a:prstGeom>
                              <a:ln w="79375">
                                <a:solidFill>
                                  <a:schemeClr val="bg1">
                                    <a:lumMod val="75000"/>
                                    <a:alpha val="1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from="231pt,124.3pt" id="Rett linje 1391154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" o:spid="_x0000_s1026" strokecolor="#bfbfbf [2412]" strokeweight="6.25pt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o="266.75pt,153.55pt" w14:anchorId="43483735">
                      <v:stroke opacity="6682f"/>
                    </v:line>
                  </w:pict>
                </mc:Fallback>
              </mc:AlternateContent>
            </w:r>
            <w:r w:rsidR="00AF34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901778" wp14:editId="230274B7">
                      <wp:simplePos x="0" y="0"/>
                      <wp:positionH relativeFrom="column">
                        <wp:posOffset>2279043</wp:posOffset>
                      </wp:positionH>
                      <wp:positionV relativeFrom="paragraph">
                        <wp:posOffset>1262960</wp:posOffset>
                      </wp:positionV>
                      <wp:extent cx="1216549" cy="1701579"/>
                      <wp:effectExtent l="76200" t="76200" r="41275" b="51435"/>
                      <wp:wrapNone/>
                      <wp:docPr id="1391154018" name="Frihåndsform: figur 1391154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6549" cy="1701579"/>
                              </a:xfrm>
                              <a:custGeom>
                                <a:avLst/>
                                <a:gdLst>
                                  <a:gd name="connsiteX0" fmla="*/ 0 w 1216549"/>
                                  <a:gd name="connsiteY0" fmla="*/ 0 h 1701579"/>
                                  <a:gd name="connsiteX1" fmla="*/ 457200 w 1216549"/>
                                  <a:gd name="connsiteY1" fmla="*/ 572494 h 1701579"/>
                                  <a:gd name="connsiteX2" fmla="*/ 818984 w 1216549"/>
                                  <a:gd name="connsiteY2" fmla="*/ 1073426 h 1701579"/>
                                  <a:gd name="connsiteX3" fmla="*/ 1216549 w 1216549"/>
                                  <a:gd name="connsiteY3" fmla="*/ 1701579 h 17015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216549" h="1701579">
                                    <a:moveTo>
                                      <a:pt x="0" y="0"/>
                                    </a:moveTo>
                                    <a:cubicBezTo>
                                      <a:pt x="160351" y="196795"/>
                                      <a:pt x="320703" y="393590"/>
                                      <a:pt x="457200" y="572494"/>
                                    </a:cubicBezTo>
                                    <a:cubicBezTo>
                                      <a:pt x="593697" y="751398"/>
                                      <a:pt x="692426" y="885245"/>
                                      <a:pt x="818984" y="1073426"/>
                                    </a:cubicBezTo>
                                    <a:cubicBezTo>
                                      <a:pt x="945542" y="1261607"/>
                                      <a:pt x="1081045" y="1481593"/>
                                      <a:pt x="1216549" y="1701579"/>
                                    </a:cubicBezTo>
                                  </a:path>
                                </a:pathLst>
                              </a:custGeom>
                              <a:noFill/>
                              <a:ln w="190500">
                                <a:solidFill>
                                  <a:schemeClr val="bg1">
                                    <a:lumMod val="75000"/>
                                    <a:alpha val="2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coordsize="1216549,1701579" filled="f" id="Frihåndsform: figur 1391154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" o:spid="_x0000_s1026" path="m,c160351,196795,320703,393590,457200,572494v136497,178904,235226,312751,361784,500932c945542,1261607,1081045,1481593,1216549,1701579e" strokecolor="#bfbfbf [2412]" strokeweight="15pt" style="position:absolute;margin-left:179.45pt;margin-top:99.45pt;width:95.8pt;height:13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14:anchorId="59363F29">
                      <v:stroke opacity="13107f"/>
                      <v:path arrowok="t" o:connectangles="0,0,0,0" o:connectlocs="0,0;457200,572494;818984,1073426;1216549,1701579" o:connecttype="custom"/>
                    </v:shape>
                  </w:pict>
                </mc:Fallback>
              </mc:AlternateContent>
            </w:r>
            <w:r w:rsidR="00AF34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2D8DF0" wp14:editId="69CE80BB">
                      <wp:simplePos x="0" y="0"/>
                      <wp:positionH relativeFrom="column">
                        <wp:posOffset>2501679</wp:posOffset>
                      </wp:positionH>
                      <wp:positionV relativeFrom="paragraph">
                        <wp:posOffset>328682</wp:posOffset>
                      </wp:positionV>
                      <wp:extent cx="1423284" cy="1852653"/>
                      <wp:effectExtent l="76200" t="76200" r="120015" b="71755"/>
                      <wp:wrapNone/>
                      <wp:docPr id="30" name="Frihåndsform: figu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3284" cy="1852653"/>
                              </a:xfrm>
                              <a:custGeom>
                                <a:avLst/>
                                <a:gdLst>
                                  <a:gd name="connsiteX0" fmla="*/ 0 w 1423284"/>
                                  <a:gd name="connsiteY0" fmla="*/ 0 h 1852653"/>
                                  <a:gd name="connsiteX1" fmla="*/ 743447 w 1423284"/>
                                  <a:gd name="connsiteY1" fmla="*/ 898497 h 1852653"/>
                                  <a:gd name="connsiteX2" fmla="*/ 1423284 w 1423284"/>
                                  <a:gd name="connsiteY2" fmla="*/ 1852653 h 18526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23284" h="1852653">
                                    <a:moveTo>
                                      <a:pt x="0" y="0"/>
                                    </a:moveTo>
                                    <a:cubicBezTo>
                                      <a:pt x="253116" y="294861"/>
                                      <a:pt x="506233" y="589722"/>
                                      <a:pt x="743447" y="898497"/>
                                    </a:cubicBezTo>
                                    <a:cubicBezTo>
                                      <a:pt x="980661" y="1207273"/>
                                      <a:pt x="1201972" y="1529963"/>
                                      <a:pt x="1423284" y="1852653"/>
                                    </a:cubicBezTo>
                                  </a:path>
                                </a:pathLst>
                              </a:custGeom>
                              <a:noFill/>
                              <a:ln w="203200">
                                <a:solidFill>
                                  <a:schemeClr val="bg1">
                                    <a:lumMod val="75000"/>
                                    <a:alpha val="2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coordsize="1423284,1852653" filled="f" id="Frihåndsform: figur 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" o:spid="_x0000_s1026" path="m,c253116,294861,506233,589722,743447,898497v237214,308776,458525,631466,679837,954156e" strokecolor="#bfbfbf [2412]" strokeweight="16pt" style="position:absolute;margin-left:197pt;margin-top:25.9pt;width:112.05pt;height:14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14:anchorId="060CA98E">
                      <v:stroke opacity="13107f"/>
                      <v:path arrowok="t" o:connectangles="0,0,0" o:connectlocs="0,0;743447,898497;1423284,1852653" o:connecttype="custom"/>
                    </v:shape>
                  </w:pict>
                </mc:Fallback>
              </mc:AlternateContent>
            </w:r>
            <w:r w:rsidR="00D27740">
              <w:rPr>
                <w:noProof/>
              </w:rPr>
              <w:drawing>
                <wp:inline distT="0" distB="0" distL="0" distR="0" wp14:anchorId="273577FF" wp14:editId="5A4221BF">
                  <wp:extent cx="2226365" cy="2968487"/>
                  <wp:effectExtent l="0" t="0" r="2540" b="3810"/>
                  <wp:docPr id="816652214" name="Picture 81665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890" cy="304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7740">
              <w:rPr>
                <w:noProof/>
              </w:rPr>
              <w:t xml:space="preserve"> </w:t>
            </w:r>
            <w:r w:rsidR="00AF3456">
              <w:rPr>
                <w:noProof/>
              </w:rPr>
              <w:drawing>
                <wp:inline distT="0" distB="0" distL="0" distR="0" wp14:anchorId="7D54F6B6" wp14:editId="6634E180">
                  <wp:extent cx="1668100" cy="2655791"/>
                  <wp:effectExtent l="0" t="0" r="8890" b="0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6052" t="10952" r="31382" b="28808"/>
                          <a:stretch/>
                        </pic:blipFill>
                        <pic:spPr bwMode="auto">
                          <a:xfrm>
                            <a:off x="0" y="0"/>
                            <a:ext cx="1670232" cy="265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7" w:type="dxa"/>
          </w:tcPr>
          <w:p w14:paraId="00263D03" w14:textId="77777777" w:rsidR="0068227C" w:rsidRPr="00C50765" w:rsidRDefault="0068227C" w:rsidP="0068227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50765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55FF5961" w14:textId="4B575555" w:rsidR="0068227C" w:rsidRPr="00C50765" w:rsidRDefault="0068227C" w:rsidP="0068227C">
            <w:pPr>
              <w:rPr>
                <w:rFonts w:cstheme="minorHAnsi"/>
                <w:sz w:val="18"/>
                <w:szCs w:val="18"/>
              </w:rPr>
            </w:pPr>
            <w:r w:rsidRPr="00C50765">
              <w:rPr>
                <w:rFonts w:cstheme="minorHAnsi"/>
                <w:sz w:val="18"/>
                <w:szCs w:val="18"/>
              </w:rPr>
              <w:t>- Kapasitet =</w:t>
            </w:r>
            <w:r w:rsidR="00D91B63">
              <w:rPr>
                <w:rFonts w:cstheme="minorHAnsi"/>
                <w:sz w:val="18"/>
                <w:szCs w:val="18"/>
              </w:rPr>
              <w:t xml:space="preserve"> </w:t>
            </w:r>
            <w:r w:rsidRPr="00D91B63">
              <w:rPr>
                <w:rFonts w:cstheme="minorHAnsi"/>
                <w:b/>
                <w:bCs/>
                <w:sz w:val="18"/>
                <w:szCs w:val="18"/>
              </w:rPr>
              <w:t>45 l/s</w:t>
            </w:r>
          </w:p>
          <w:p w14:paraId="4014CE68" w14:textId="70718727" w:rsidR="0068227C" w:rsidRPr="00C50765" w:rsidRDefault="0068227C" w:rsidP="0068227C">
            <w:pPr>
              <w:rPr>
                <w:rFonts w:cstheme="minorHAnsi"/>
                <w:sz w:val="18"/>
                <w:szCs w:val="18"/>
              </w:rPr>
            </w:pPr>
            <w:r w:rsidRPr="00C50765">
              <w:rPr>
                <w:rFonts w:cstheme="minorHAnsi"/>
                <w:sz w:val="18"/>
                <w:szCs w:val="18"/>
              </w:rPr>
              <w:t>- Et</w:t>
            </w:r>
            <w:r>
              <w:rPr>
                <w:rFonts w:cstheme="minorHAnsi"/>
                <w:sz w:val="18"/>
                <w:szCs w:val="18"/>
              </w:rPr>
              <w:t>ableringsår =</w:t>
            </w:r>
            <w:r w:rsidR="00D91B63">
              <w:rPr>
                <w:rFonts w:cstheme="minorHAnsi"/>
                <w:sz w:val="18"/>
                <w:szCs w:val="18"/>
              </w:rPr>
              <w:t xml:space="preserve"> </w:t>
            </w:r>
            <w:r w:rsidRPr="00D91B63">
              <w:rPr>
                <w:rFonts w:cstheme="minorHAnsi"/>
                <w:b/>
                <w:bCs/>
                <w:sz w:val="18"/>
                <w:szCs w:val="18"/>
              </w:rPr>
              <w:t>201</w:t>
            </w:r>
            <w:r w:rsidR="0067698F" w:rsidRPr="00D91B63">
              <w:rPr>
                <w:rFonts w:cstheme="minorHAnsi"/>
                <w:b/>
                <w:bCs/>
                <w:sz w:val="18"/>
                <w:szCs w:val="18"/>
              </w:rPr>
              <w:t>3</w:t>
            </w:r>
          </w:p>
          <w:p w14:paraId="793F50C8" w14:textId="77777777" w:rsidR="0068227C" w:rsidRPr="004468A3" w:rsidRDefault="0068227C" w:rsidP="0068227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D3414D">
              <w:rPr>
                <w:rFonts w:cstheme="minorHAnsi"/>
                <w:sz w:val="18"/>
                <w:szCs w:val="18"/>
                <w:lang w:val="nn-NO"/>
              </w:rPr>
              <w:t xml:space="preserve">- 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Plassering = </w:t>
            </w:r>
            <w:r w:rsidRPr="00D91B63">
              <w:rPr>
                <w:rFonts w:cstheme="minorHAnsi"/>
                <w:b/>
                <w:bCs/>
                <w:sz w:val="18"/>
                <w:szCs w:val="18"/>
                <w:lang w:val="nn-NO"/>
              </w:rPr>
              <w:t>I tunnel/bergrom</w:t>
            </w:r>
          </w:p>
          <w:p w14:paraId="232C8AD5" w14:textId="6DAA5C69" w:rsidR="00D27740" w:rsidRDefault="00D27740" w:rsidP="00C5766D"/>
        </w:tc>
      </w:tr>
      <w:tr w:rsidR="00515C71" w14:paraId="163C6D30" w14:textId="77777777" w:rsidTr="00C5766D">
        <w:tc>
          <w:tcPr>
            <w:tcW w:w="9741" w:type="dxa"/>
            <w:gridSpan w:val="2"/>
          </w:tcPr>
          <w:p w14:paraId="1DFD373A" w14:textId="11D6C9DE" w:rsidR="00515C71" w:rsidRDefault="00515C71" w:rsidP="00C5766D">
            <w:pPr>
              <w:rPr>
                <w:i/>
              </w:rPr>
            </w:pPr>
            <w:r>
              <w:rPr>
                <w:i/>
              </w:rPr>
              <w:t>Foto: Corinne Chiodini</w:t>
            </w:r>
          </w:p>
        </w:tc>
      </w:tr>
    </w:tbl>
    <w:p w14:paraId="0E22F9C6" w14:textId="77777777" w:rsidR="005E1C67" w:rsidRDefault="005E1C67" w:rsidP="00E81B65"/>
    <w:p w14:paraId="75081569" w14:textId="77777777" w:rsidR="005E1C67" w:rsidRDefault="005E1C67" w:rsidP="00E81B65"/>
    <w:p w14:paraId="0227C618" w14:textId="77777777" w:rsidR="00013485" w:rsidRDefault="00013485" w:rsidP="00013485">
      <w:pPr>
        <w:pStyle w:val="Overskrift3"/>
      </w:pPr>
      <w:r>
        <w:t>Hydrant bak luke i ettløpstunnel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709"/>
        <w:gridCol w:w="3929"/>
      </w:tblGrid>
      <w:tr w:rsidR="005E1C67" w14:paraId="09376D8C" w14:textId="77777777" w:rsidTr="006C39CA">
        <w:trPr>
          <w:trHeight w:val="645"/>
        </w:trPr>
        <w:tc>
          <w:tcPr>
            <w:tcW w:w="9638" w:type="dxa"/>
            <w:gridSpan w:val="2"/>
          </w:tcPr>
          <w:p w14:paraId="4DBA901C" w14:textId="3A833F85" w:rsidR="005E1C67" w:rsidRDefault="00E63E43" w:rsidP="006C39CA">
            <w:pPr>
              <w:rPr>
                <w:sz w:val="18"/>
                <w:szCs w:val="18"/>
              </w:rPr>
            </w:pPr>
            <w:r>
              <w:t xml:space="preserve">Eksempel fra </w:t>
            </w:r>
            <w:proofErr w:type="spellStart"/>
            <w:r>
              <w:t>Harstadåstunnelen</w:t>
            </w:r>
            <w:proofErr w:type="spellEnd"/>
            <w:r>
              <w:t xml:space="preserve">. Viser hydrant bak luke i tunnel i forbindelse med vannkum. </w:t>
            </w:r>
            <w:r w:rsidRPr="00281C4F">
              <w:t xml:space="preserve">De </w:t>
            </w:r>
            <w:r>
              <w:t>blå</w:t>
            </w:r>
            <w:r w:rsidRPr="00281C4F">
              <w:t xml:space="preserve"> strekene viser </w:t>
            </w:r>
            <w:r w:rsidRPr="005A2269">
              <w:rPr>
                <w:i/>
                <w:iCs/>
              </w:rPr>
              <w:t>Sideareal tunnel</w:t>
            </w:r>
            <w:r w:rsidRPr="00281C4F">
              <w:t>.</w:t>
            </w:r>
            <w:r>
              <w:t xml:space="preserve"> </w:t>
            </w:r>
            <w:r w:rsidRPr="00083E66">
              <w:rPr>
                <w:i/>
                <w:iCs/>
              </w:rPr>
              <w:t>Hydrant</w:t>
            </w:r>
            <w:r>
              <w:t xml:space="preserve"> er vist med hvitt</w:t>
            </w:r>
            <w:r w:rsidR="002E04B5">
              <w:t xml:space="preserve"> </w:t>
            </w:r>
            <w:r>
              <w:t xml:space="preserve">punkt. Vannkum registreres som </w:t>
            </w:r>
            <w:r w:rsidRPr="002E04B5">
              <w:rPr>
                <w:i/>
                <w:iCs/>
              </w:rPr>
              <w:t>Kum</w:t>
            </w:r>
            <w:r>
              <w:t xml:space="preserve"> med </w:t>
            </w:r>
            <w:r w:rsidRPr="002E04B5">
              <w:rPr>
                <w:i/>
                <w:iCs/>
              </w:rPr>
              <w:t>bruksområde</w:t>
            </w:r>
            <w:r w:rsidR="00D15B56">
              <w:t>=</w:t>
            </w:r>
            <w:r w:rsidR="00B66CAA">
              <w:t>v</w:t>
            </w:r>
            <w:r w:rsidRPr="002E04B5">
              <w:rPr>
                <w:i/>
                <w:iCs/>
              </w:rPr>
              <w:t>ann</w:t>
            </w:r>
            <w:r w:rsidR="00994DDF">
              <w:rPr>
                <w:i/>
                <w:iCs/>
              </w:rPr>
              <w:t>kum</w:t>
            </w:r>
            <w:r>
              <w:t xml:space="preserve"> (rødt punkt).</w:t>
            </w:r>
          </w:p>
        </w:tc>
      </w:tr>
      <w:tr w:rsidR="00B91E68" w14:paraId="4334F33E" w14:textId="77777777" w:rsidTr="006C39CA">
        <w:trPr>
          <w:trHeight w:val="3958"/>
        </w:trPr>
        <w:tc>
          <w:tcPr>
            <w:tcW w:w="5709" w:type="dxa"/>
          </w:tcPr>
          <w:p w14:paraId="59B867CA" w14:textId="7C708A73" w:rsidR="005E1C67" w:rsidRDefault="00812E22" w:rsidP="00B91E68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8854CCA" wp14:editId="504F4FC7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2152650</wp:posOffset>
                  </wp:positionV>
                  <wp:extent cx="1663700" cy="2172970"/>
                  <wp:effectExtent l="0" t="0" r="0" b="0"/>
                  <wp:wrapTopAndBottom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52"/>
                          <a:stretch/>
                        </pic:blipFill>
                        <pic:spPr bwMode="auto">
                          <a:xfrm>
                            <a:off x="0" y="0"/>
                            <a:ext cx="1663700" cy="217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5E24">
              <w:rPr>
                <w:noProof/>
              </w:rPr>
              <w:drawing>
                <wp:inline distT="0" distB="0" distL="0" distR="0" wp14:anchorId="6268AB88" wp14:editId="33004F22">
                  <wp:extent cx="3371850" cy="2084040"/>
                  <wp:effectExtent l="0" t="0" r="0" b="0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169" cy="218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55A6C" w14:textId="2C9FDA3E" w:rsidR="00424218" w:rsidRDefault="00424218" w:rsidP="00424218"/>
          <w:p w14:paraId="1F4B56E0" w14:textId="338124E1" w:rsidR="00424218" w:rsidRPr="00424218" w:rsidRDefault="00424218" w:rsidP="00424218">
            <w:pPr>
              <w:jc w:val="right"/>
            </w:pPr>
          </w:p>
        </w:tc>
        <w:tc>
          <w:tcPr>
            <w:tcW w:w="3929" w:type="dxa"/>
            <w:vMerge w:val="restart"/>
          </w:tcPr>
          <w:p w14:paraId="285084A7" w14:textId="77777777" w:rsidR="005E1C67" w:rsidRPr="00C50765" w:rsidRDefault="005E1C67" w:rsidP="006C39C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50765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33FDB3C4" w14:textId="1F0314A6" w:rsidR="005E1C67" w:rsidRPr="00C50765" w:rsidRDefault="005E1C67" w:rsidP="006C39CA">
            <w:pPr>
              <w:rPr>
                <w:rFonts w:cstheme="minorHAnsi"/>
                <w:sz w:val="18"/>
                <w:szCs w:val="18"/>
              </w:rPr>
            </w:pPr>
            <w:r w:rsidRPr="00C50765">
              <w:rPr>
                <w:rFonts w:cstheme="minorHAnsi"/>
                <w:sz w:val="18"/>
                <w:szCs w:val="18"/>
              </w:rPr>
              <w:t xml:space="preserve">- Kapasitet = </w:t>
            </w:r>
            <w:r w:rsidR="00785B19" w:rsidRPr="00D15B56">
              <w:rPr>
                <w:rFonts w:cstheme="minorHAnsi"/>
                <w:b/>
                <w:bCs/>
                <w:sz w:val="18"/>
                <w:szCs w:val="18"/>
              </w:rPr>
              <w:t>3</w:t>
            </w:r>
            <w:r w:rsidR="007235FD" w:rsidRPr="00D15B56">
              <w:rPr>
                <w:rFonts w:cstheme="minorHAnsi"/>
                <w:b/>
                <w:bCs/>
                <w:sz w:val="18"/>
                <w:szCs w:val="18"/>
              </w:rPr>
              <w:t>5</w:t>
            </w:r>
            <w:r w:rsidRPr="00D15B56">
              <w:rPr>
                <w:rFonts w:cstheme="minorHAnsi"/>
                <w:b/>
                <w:bCs/>
                <w:sz w:val="18"/>
                <w:szCs w:val="18"/>
              </w:rPr>
              <w:t xml:space="preserve"> l/s</w:t>
            </w:r>
          </w:p>
          <w:p w14:paraId="26E6296A" w14:textId="77777777" w:rsidR="005E1C67" w:rsidRPr="00C50765" w:rsidRDefault="005E1C67" w:rsidP="006C39CA">
            <w:pPr>
              <w:rPr>
                <w:rFonts w:cstheme="minorHAnsi"/>
                <w:sz w:val="18"/>
                <w:szCs w:val="18"/>
              </w:rPr>
            </w:pPr>
            <w:r w:rsidRPr="00C50765">
              <w:rPr>
                <w:rFonts w:cstheme="minorHAnsi"/>
                <w:sz w:val="18"/>
                <w:szCs w:val="18"/>
              </w:rPr>
              <w:t>- Et</w:t>
            </w:r>
            <w:r>
              <w:rPr>
                <w:rFonts w:cstheme="minorHAnsi"/>
                <w:sz w:val="18"/>
                <w:szCs w:val="18"/>
              </w:rPr>
              <w:t>ableringsår =</w:t>
            </w:r>
            <w:r w:rsidRPr="00D15B56">
              <w:rPr>
                <w:rFonts w:cstheme="minorHAnsi"/>
                <w:b/>
                <w:bCs/>
                <w:sz w:val="18"/>
                <w:szCs w:val="18"/>
              </w:rPr>
              <w:t>2018</w:t>
            </w:r>
          </w:p>
          <w:p w14:paraId="66CF9EB9" w14:textId="77777777" w:rsidR="005E1C67" w:rsidRPr="004468A3" w:rsidRDefault="005E1C67" w:rsidP="006C39C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D3414D">
              <w:rPr>
                <w:rFonts w:cstheme="minorHAnsi"/>
                <w:sz w:val="18"/>
                <w:szCs w:val="18"/>
                <w:lang w:val="nn-NO"/>
              </w:rPr>
              <w:t xml:space="preserve">- 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Plassering = </w:t>
            </w:r>
            <w:r w:rsidRPr="00D15B56">
              <w:rPr>
                <w:rFonts w:cstheme="minorHAnsi"/>
                <w:b/>
                <w:bCs/>
                <w:sz w:val="18"/>
                <w:szCs w:val="18"/>
                <w:lang w:val="nn-NO"/>
              </w:rPr>
              <w:t>I tunnel/bergrom</w:t>
            </w:r>
          </w:p>
          <w:p w14:paraId="46090988" w14:textId="77777777" w:rsidR="005E1C67" w:rsidRDefault="005E1C67" w:rsidP="006C39CA"/>
          <w:p w14:paraId="63BF7694" w14:textId="77777777" w:rsidR="005E1C67" w:rsidRDefault="005E1C67" w:rsidP="006C39CA"/>
        </w:tc>
      </w:tr>
      <w:tr w:rsidR="00B91E68" w14:paraId="5498D488" w14:textId="77777777" w:rsidTr="006C39CA">
        <w:tc>
          <w:tcPr>
            <w:tcW w:w="5709" w:type="dxa"/>
          </w:tcPr>
          <w:p w14:paraId="61646571" w14:textId="77777777" w:rsidR="005E1C67" w:rsidRDefault="005E1C67" w:rsidP="006C39CA">
            <w:pPr>
              <w:rPr>
                <w:i/>
              </w:rPr>
            </w:pPr>
            <w:r>
              <w:rPr>
                <w:i/>
              </w:rPr>
              <w:t>Foto: Statens vegvesen</w:t>
            </w:r>
          </w:p>
        </w:tc>
        <w:tc>
          <w:tcPr>
            <w:tcW w:w="3929" w:type="dxa"/>
            <w:vMerge/>
          </w:tcPr>
          <w:p w14:paraId="63948AAC" w14:textId="77777777" w:rsidR="005E1C67" w:rsidRDefault="005E1C67" w:rsidP="006C39CA"/>
        </w:tc>
      </w:tr>
    </w:tbl>
    <w:p w14:paraId="163D8ADB" w14:textId="77777777" w:rsidR="00682800" w:rsidRDefault="00682800" w:rsidP="00E81B65"/>
    <w:p w14:paraId="1CC9F467" w14:textId="77777777" w:rsidR="00F515C2" w:rsidRDefault="00F515C2" w:rsidP="00E81B65"/>
    <w:p w14:paraId="413110F2" w14:textId="43823A0E" w:rsidR="00F515C2" w:rsidRDefault="00F515C2" w:rsidP="00694152">
      <w:pPr>
        <w:pStyle w:val="Overskrift3"/>
        <w:numPr>
          <w:ilvl w:val="0"/>
          <w:numId w:val="0"/>
        </w:numPr>
        <w:ind w:left="720"/>
      </w:pPr>
    </w:p>
    <w:p w14:paraId="62DFDD13" w14:textId="77777777" w:rsidR="00F515C2" w:rsidRDefault="00F515C2" w:rsidP="00E81B65"/>
    <w:p w14:paraId="43C2BE48" w14:textId="1BD6B24F" w:rsidR="00F058FD" w:rsidRDefault="00F058FD" w:rsidP="00694152">
      <w:pPr>
        <w:pStyle w:val="Overskrift3"/>
        <w:numPr>
          <w:ilvl w:val="0"/>
          <w:numId w:val="0"/>
        </w:numPr>
        <w:ind w:left="720"/>
      </w:pPr>
    </w:p>
    <w:p w14:paraId="04CABE20" w14:textId="77777777" w:rsidR="00F058FD" w:rsidRDefault="00F058FD" w:rsidP="00E81B65"/>
    <w:p w14:paraId="4CAE856A" w14:textId="77777777" w:rsidR="00DC188C" w:rsidRDefault="00DC188C" w:rsidP="00E81B65"/>
    <w:p w14:paraId="02928B06" w14:textId="77777777" w:rsidR="00DC188C" w:rsidRPr="00E81B65" w:rsidRDefault="00DC188C" w:rsidP="00E81B65"/>
    <w:p w14:paraId="256603F0" w14:textId="5F5E67D8" w:rsidR="00F058FD" w:rsidRPr="00F058FD" w:rsidRDefault="00732C86" w:rsidP="00F058FD">
      <w:pPr>
        <w:pStyle w:val="Overskrift3"/>
      </w:pPr>
      <w:bookmarkStart w:id="13" w:name="_Ref125443054"/>
      <w:r>
        <w:lastRenderedPageBreak/>
        <w:t>Kommunal hydrant</w:t>
      </w:r>
      <w:bookmarkEnd w:id="13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556"/>
        <w:gridCol w:w="4082"/>
      </w:tblGrid>
      <w:tr w:rsidR="00765714" w14:paraId="75768969" w14:textId="77777777" w:rsidTr="00E1299A">
        <w:trPr>
          <w:trHeight w:val="645"/>
        </w:trPr>
        <w:tc>
          <w:tcPr>
            <w:tcW w:w="9638" w:type="dxa"/>
            <w:gridSpan w:val="2"/>
          </w:tcPr>
          <w:p w14:paraId="76DC1DF7" w14:textId="77777777" w:rsidR="00765714" w:rsidRDefault="00765714" w:rsidP="00E1299A">
            <w:pPr>
              <w:rPr>
                <w:sz w:val="18"/>
                <w:szCs w:val="18"/>
              </w:rPr>
            </w:pPr>
            <w:r>
              <w:t>Eksempelet viser hydrant montert over bakken i lukket stilling, beregnet for kopling til brannvesenets armatur og slanger.</w:t>
            </w:r>
          </w:p>
        </w:tc>
      </w:tr>
      <w:tr w:rsidR="00765714" w14:paraId="01D89FD2" w14:textId="77777777" w:rsidTr="00E1299A">
        <w:trPr>
          <w:trHeight w:val="3958"/>
        </w:trPr>
        <w:tc>
          <w:tcPr>
            <w:tcW w:w="5556" w:type="dxa"/>
          </w:tcPr>
          <w:p w14:paraId="5F826493" w14:textId="33A10E01" w:rsidR="00765714" w:rsidRDefault="00765714" w:rsidP="00E1299A">
            <w:pPr>
              <w:jc w:val="center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ACAF6F" wp14:editId="44A2F96E">
                  <wp:extent cx="3105150" cy="3381375"/>
                  <wp:effectExtent l="0" t="0" r="0" b="0"/>
                  <wp:docPr id="1391154039" name="Bilde 1391154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vMerge w:val="restart"/>
          </w:tcPr>
          <w:p w14:paraId="285936BE" w14:textId="77777777" w:rsidR="00765714" w:rsidRPr="00C50765" w:rsidRDefault="00765714" w:rsidP="00E1299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50765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0195DA9D" w14:textId="77777777" w:rsidR="00765714" w:rsidRPr="00C50765" w:rsidRDefault="00765714" w:rsidP="00E1299A">
            <w:pPr>
              <w:rPr>
                <w:rFonts w:cstheme="minorHAnsi"/>
                <w:sz w:val="18"/>
                <w:szCs w:val="18"/>
              </w:rPr>
            </w:pPr>
            <w:r w:rsidRPr="00C50765">
              <w:rPr>
                <w:rFonts w:cstheme="minorHAnsi"/>
                <w:sz w:val="18"/>
                <w:szCs w:val="18"/>
              </w:rPr>
              <w:t xml:space="preserve">- Kapasitet = </w:t>
            </w:r>
            <w:r w:rsidRPr="00350D0F">
              <w:rPr>
                <w:rFonts w:cstheme="minorHAnsi"/>
                <w:b/>
                <w:bCs/>
                <w:sz w:val="18"/>
                <w:szCs w:val="18"/>
              </w:rPr>
              <w:t>95 l/s</w:t>
            </w:r>
          </w:p>
          <w:p w14:paraId="6CF0665D" w14:textId="77777777" w:rsidR="00765714" w:rsidRDefault="00765714" w:rsidP="00E1299A">
            <w:pPr>
              <w:rPr>
                <w:rFonts w:cstheme="minorHAnsi"/>
                <w:sz w:val="18"/>
                <w:szCs w:val="18"/>
              </w:rPr>
            </w:pPr>
            <w:r w:rsidRPr="00C50765">
              <w:rPr>
                <w:rFonts w:cstheme="minorHAnsi"/>
                <w:sz w:val="18"/>
                <w:szCs w:val="18"/>
              </w:rPr>
              <w:t>- Et</w:t>
            </w:r>
            <w:r>
              <w:rPr>
                <w:rFonts w:cstheme="minorHAnsi"/>
                <w:sz w:val="18"/>
                <w:szCs w:val="18"/>
              </w:rPr>
              <w:t xml:space="preserve">ableringsår = </w:t>
            </w:r>
            <w:r w:rsidRPr="00350D0F">
              <w:rPr>
                <w:rFonts w:cstheme="minorHAnsi"/>
                <w:b/>
                <w:bCs/>
                <w:sz w:val="18"/>
                <w:szCs w:val="18"/>
              </w:rPr>
              <w:t>2016</w:t>
            </w:r>
          </w:p>
          <w:p w14:paraId="5D93F9DE" w14:textId="77777777" w:rsidR="00765714" w:rsidRDefault="00765714" w:rsidP="00E1299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Eier = </w:t>
            </w:r>
            <w:r w:rsidRPr="00350D0F">
              <w:rPr>
                <w:rFonts w:cstheme="minorHAnsi"/>
                <w:b/>
                <w:bCs/>
                <w:sz w:val="18"/>
                <w:szCs w:val="18"/>
              </w:rPr>
              <w:t>Kommune</w:t>
            </w:r>
          </w:p>
          <w:p w14:paraId="10E5973D" w14:textId="77777777" w:rsidR="00765714" w:rsidRPr="00C50765" w:rsidRDefault="00765714" w:rsidP="00E1299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Vedlikeholdsansvarlig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= </w:t>
            </w:r>
            <w:r w:rsidRPr="00350D0F">
              <w:rPr>
                <w:rFonts w:cstheme="minorHAnsi"/>
                <w:b/>
                <w:bCs/>
                <w:sz w:val="18"/>
                <w:szCs w:val="18"/>
              </w:rPr>
              <w:t>Kommune</w:t>
            </w:r>
          </w:p>
          <w:p w14:paraId="52E7AD9D" w14:textId="77777777" w:rsidR="00765714" w:rsidRPr="004468A3" w:rsidRDefault="00765714" w:rsidP="00E1299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D3414D">
              <w:rPr>
                <w:rFonts w:cstheme="minorHAnsi"/>
                <w:sz w:val="18"/>
                <w:szCs w:val="18"/>
                <w:lang w:val="nn-NO"/>
              </w:rPr>
              <w:t xml:space="preserve">- 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Plassering = </w:t>
            </w:r>
            <w:proofErr w:type="spellStart"/>
            <w:r w:rsidRPr="00350D0F">
              <w:rPr>
                <w:rFonts w:cstheme="minorHAnsi"/>
                <w:b/>
                <w:bCs/>
                <w:sz w:val="18"/>
                <w:szCs w:val="18"/>
                <w:lang w:val="nn-NO"/>
              </w:rPr>
              <w:t>Utendørs</w:t>
            </w:r>
            <w:proofErr w:type="spellEnd"/>
          </w:p>
          <w:p w14:paraId="1CFC518E" w14:textId="77777777" w:rsidR="00765714" w:rsidRDefault="00765714" w:rsidP="00E1299A"/>
          <w:p w14:paraId="16D16F2F" w14:textId="77777777" w:rsidR="00765714" w:rsidRDefault="00765714" w:rsidP="00E1299A"/>
          <w:p w14:paraId="2012872D" w14:textId="27BA5D7B" w:rsidR="00765714" w:rsidRDefault="00765714" w:rsidP="00E1299A"/>
        </w:tc>
      </w:tr>
      <w:tr w:rsidR="00765714" w:rsidRPr="00372777" w14:paraId="4B0BE97E" w14:textId="77777777" w:rsidTr="00E1299A">
        <w:tc>
          <w:tcPr>
            <w:tcW w:w="5556" w:type="dxa"/>
          </w:tcPr>
          <w:p w14:paraId="6E77DFED" w14:textId="77777777" w:rsidR="00765714" w:rsidRPr="00372777" w:rsidRDefault="00765714" w:rsidP="00E1299A">
            <w:pPr>
              <w:rPr>
                <w:i/>
                <w:iCs/>
                <w:lang w:val="nn-NO"/>
              </w:rPr>
            </w:pPr>
            <w:r w:rsidRPr="063C2FCD">
              <w:rPr>
                <w:i/>
                <w:iCs/>
                <w:lang w:val="nn-NO"/>
              </w:rPr>
              <w:t>Foto: Geir M</w:t>
            </w:r>
            <w:r>
              <w:rPr>
                <w:i/>
                <w:iCs/>
                <w:lang w:val="nn-NO"/>
              </w:rPr>
              <w:t>agnus</w:t>
            </w:r>
            <w:r w:rsidRPr="063C2FCD">
              <w:rPr>
                <w:i/>
                <w:iCs/>
                <w:lang w:val="nn-NO"/>
              </w:rPr>
              <w:t xml:space="preserve"> Tungland</w:t>
            </w:r>
          </w:p>
        </w:tc>
        <w:tc>
          <w:tcPr>
            <w:tcW w:w="4082" w:type="dxa"/>
            <w:vMerge/>
          </w:tcPr>
          <w:p w14:paraId="07D6807D" w14:textId="77777777" w:rsidR="00765714" w:rsidRPr="00372777" w:rsidRDefault="00765714" w:rsidP="00E1299A">
            <w:pPr>
              <w:rPr>
                <w:lang w:val="nn-NO"/>
              </w:rPr>
            </w:pPr>
          </w:p>
        </w:tc>
      </w:tr>
    </w:tbl>
    <w:p w14:paraId="4F5E45A5" w14:textId="6C81560D" w:rsidR="00350D0F" w:rsidRDefault="00350D0F" w:rsidP="00350D0F"/>
    <w:p w14:paraId="7C0E2E73" w14:textId="77777777" w:rsidR="00E16BAE" w:rsidRDefault="00E16BAE" w:rsidP="00E16BAE">
      <w:pPr>
        <w:pStyle w:val="Overskrift1"/>
        <w:rPr>
          <w:lang w:eastAsia="nb-NO"/>
        </w:rPr>
      </w:pPr>
      <w:bookmarkStart w:id="14" w:name="_Toc97748752"/>
      <w:bookmarkStart w:id="15" w:name="_Toc126581377"/>
      <w:r w:rsidRPr="5B2C99DC">
        <w:rPr>
          <w:lang w:eastAsia="nb-NO"/>
        </w:rPr>
        <w:t>Relasjoner</w:t>
      </w:r>
      <w:bookmarkStart w:id="16" w:name="_Ref47612387"/>
      <w:bookmarkEnd w:id="14"/>
      <w:bookmarkEnd w:id="15"/>
      <w:r w:rsidRPr="5B2C99DC">
        <w:rPr>
          <w:lang w:eastAsia="nb-NO"/>
        </w:rPr>
        <w:t xml:space="preserve"> </w:t>
      </w:r>
      <w:bookmarkEnd w:id="16"/>
    </w:p>
    <w:p w14:paraId="4718EE28" w14:textId="77777777" w:rsidR="00E16BAE" w:rsidRDefault="00E16BAE" w:rsidP="00E16BAE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Hydrant</w:t>
      </w:r>
      <w:r>
        <w:t xml:space="preserve"> og andre </w:t>
      </w:r>
      <w:proofErr w:type="spellStart"/>
      <w:r>
        <w:t>vegobjekttyper</w:t>
      </w:r>
      <w:proofErr w:type="spellEnd"/>
      <w:r>
        <w:t xml:space="preserve">. Som alternativ til begrepet relasjon benyttes «Mor-datter», «Assosiasjoner» og «Tillatt sammenheng». Det vises både relasjoner der </w:t>
      </w:r>
      <w:r w:rsidRPr="004B63C9">
        <w:t>Hydrant inngår</w:t>
      </w:r>
      <w:r>
        <w:t xml:space="preserve"> som morobjekt og der </w:t>
      </w:r>
      <w:r w:rsidRPr="004B63C9">
        <w:t>Hydrant inngår</w:t>
      </w:r>
      <w:r>
        <w:t xml:space="preserve"> som datterobjekt. Det skilles mellom følgende relasjonstyper: </w:t>
      </w:r>
    </w:p>
    <w:p w14:paraId="22756274" w14:textId="77777777" w:rsidR="00E16BAE" w:rsidRDefault="00E16BAE" w:rsidP="00E16BAE">
      <w:r>
        <w:t>1 – Komposisjon – Komp - Består av/er del av</w:t>
      </w:r>
      <w:r>
        <w:br/>
        <w:t xml:space="preserve">2 – Aggregering – </w:t>
      </w:r>
      <w:proofErr w:type="spellStart"/>
      <w:r>
        <w:t>Agr</w:t>
      </w:r>
      <w:proofErr w:type="spellEnd"/>
      <w:r>
        <w:t xml:space="preserve"> - Har/tilhører</w:t>
      </w:r>
      <w:r>
        <w:br/>
        <w:t xml:space="preserve">3 – Assosiasjon – </w:t>
      </w:r>
      <w:proofErr w:type="spellStart"/>
      <w:r>
        <w:t>Asso</w:t>
      </w:r>
      <w:proofErr w:type="spellEnd"/>
      <w:r>
        <w:t xml:space="preserve"> - Har tilkoplet/er koplet til</w:t>
      </w:r>
    </w:p>
    <w:p w14:paraId="0C4EC187" w14:textId="77777777" w:rsidR="00E16BAE" w:rsidRPr="00A26DD5" w:rsidRDefault="00E16BAE" w:rsidP="00E16BAE">
      <w:r w:rsidRPr="00A26DD5">
        <w:t xml:space="preserve">«B inf A» angir om </w:t>
      </w:r>
      <w:r>
        <w:t xml:space="preserve">det er krav til at </w:t>
      </w:r>
      <w:proofErr w:type="spellStart"/>
      <w:r>
        <w:t>stedfestingen</w:t>
      </w:r>
      <w:proofErr w:type="spellEnd"/>
      <w:r>
        <w:t xml:space="preserve"> til vegnettet for datterobjekt skal være innenfor </w:t>
      </w:r>
      <w:proofErr w:type="spellStart"/>
      <w:r>
        <w:t>stedfesting</w:t>
      </w:r>
      <w:proofErr w:type="spellEnd"/>
      <w:r>
        <w:t xml:space="preserve"> til morobjekt. «Delvis» betyr at utstrekning må være innenfor, men sideposisjon og/eller feltkode kan avvike.</w:t>
      </w:r>
    </w:p>
    <w:p w14:paraId="44631329" w14:textId="77777777" w:rsidR="00E16BAE" w:rsidRDefault="00E16BAE" w:rsidP="00E16BA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596"/>
        <w:gridCol w:w="1940"/>
        <w:gridCol w:w="1134"/>
        <w:gridCol w:w="712"/>
      </w:tblGrid>
      <w:tr w:rsidR="00E16BAE" w:rsidRPr="00371DE5" w14:paraId="5BA7F397" w14:textId="77777777" w:rsidTr="004675EE">
        <w:tc>
          <w:tcPr>
            <w:tcW w:w="2900" w:type="dxa"/>
            <w:gridSpan w:val="2"/>
            <w:shd w:val="clear" w:color="auto" w:fill="D9D9D9" w:themeFill="background1" w:themeFillShade="D9"/>
          </w:tcPr>
          <w:p w14:paraId="27E2F1CC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4862FA26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182351E2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1E0908EB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E16BAE" w:rsidRPr="00371DE5" w14:paraId="0437B922" w14:textId="77777777" w:rsidTr="004675EE">
        <w:tc>
          <w:tcPr>
            <w:tcW w:w="608" w:type="dxa"/>
            <w:shd w:val="clear" w:color="auto" w:fill="D9D9D9" w:themeFill="background1" w:themeFillShade="D9"/>
          </w:tcPr>
          <w:p w14:paraId="5538C7FD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E5D1078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534DCA72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6A5C652F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5A299E2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79F65CD2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B53EFE1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5E2673DC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E16BAE" w:rsidRPr="00371DE5" w14:paraId="572298A3" w14:textId="77777777" w:rsidTr="004675EE">
        <w:tc>
          <w:tcPr>
            <w:tcW w:w="608" w:type="dxa"/>
            <w:shd w:val="clear" w:color="auto" w:fill="F2F2F2" w:themeFill="background1" w:themeFillShade="F2"/>
          </w:tcPr>
          <w:p w14:paraId="68C60AA4" w14:textId="77777777" w:rsidR="00E16BAE" w:rsidRPr="00371DE5" w:rsidRDefault="00E16BAE" w:rsidP="004675EE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67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09325C0" w14:textId="77777777" w:rsidR="00E16BAE" w:rsidRPr="00371DE5" w:rsidRDefault="00E16BAE" w:rsidP="004675EE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Tunnelløp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781BE700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6179EA4D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1D1E7D31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209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35B585E3" w14:textId="77777777" w:rsidR="00E16BAE" w:rsidRPr="00371DE5" w:rsidRDefault="00E16BAE" w:rsidP="004675EE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Hydrant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FDE1B14" w14:textId="77777777" w:rsidR="00E16BAE" w:rsidRPr="00371DE5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56C177ED" w14:textId="77777777" w:rsidR="00E16BAE" w:rsidRPr="00371DE5" w:rsidRDefault="00E16BAE" w:rsidP="004675EE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770</w:t>
            </w:r>
          </w:p>
        </w:tc>
      </w:tr>
      <w:tr w:rsidR="00E16BAE" w:rsidRPr="00371DE5" w14:paraId="6BB24FF6" w14:textId="77777777" w:rsidTr="004675EE">
        <w:tc>
          <w:tcPr>
            <w:tcW w:w="608" w:type="dxa"/>
            <w:shd w:val="clear" w:color="auto" w:fill="F2F2F2" w:themeFill="background1" w:themeFillShade="F2"/>
          </w:tcPr>
          <w:p w14:paraId="65468160" w14:textId="77777777" w:rsidR="00E16BAE" w:rsidRPr="00371DE5" w:rsidRDefault="00E16BAE" w:rsidP="004675EE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5CDE29BF" w14:textId="77777777" w:rsidR="00E16BAE" w:rsidRPr="00371DE5" w:rsidRDefault="00E16BAE" w:rsidP="004675EE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51F4777A" w14:textId="77777777" w:rsidR="00E16BAE" w:rsidRPr="00371DE5" w:rsidRDefault="00E16BAE" w:rsidP="004675EE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A985D29" w14:textId="77777777" w:rsidR="00E16BAE" w:rsidRPr="00371DE5" w:rsidRDefault="00E16BAE" w:rsidP="004675EE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323ABF91" w14:textId="77777777" w:rsidR="00E16BAE" w:rsidRPr="00371DE5" w:rsidRDefault="00E16BAE" w:rsidP="004675EE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12D3F711" w14:textId="77777777" w:rsidR="00E16BAE" w:rsidRPr="00371DE5" w:rsidRDefault="00E16BAE" w:rsidP="004675EE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8BA1566" w14:textId="77777777" w:rsidR="00E16BAE" w:rsidRPr="00371DE5" w:rsidRDefault="00E16BAE" w:rsidP="004675EE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45D3DC2C" w14:textId="77777777" w:rsidR="00E16BAE" w:rsidRPr="00371DE5" w:rsidRDefault="00E16BAE" w:rsidP="004675EE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32B27140" w14:textId="676D8A3D" w:rsidR="00E16BAE" w:rsidRDefault="00E16BAE" w:rsidP="00E16BAE">
      <w:pPr>
        <w:pStyle w:val="Bildetekst"/>
      </w:pPr>
      <w:r>
        <w:lastRenderedPageBreak/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882811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02AF78D9" w14:textId="77777777" w:rsidR="00E16BAE" w:rsidRDefault="00E16BAE" w:rsidP="00E16BAE">
      <w:pPr>
        <w:rPr>
          <w:b/>
          <w:lang w:eastAsia="nb-NO"/>
        </w:rPr>
      </w:pPr>
    </w:p>
    <w:p w14:paraId="20BBD315" w14:textId="77777777" w:rsidR="00E16BAE" w:rsidRDefault="00E16BAE" w:rsidP="00E16BA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E16BAE" w14:paraId="2833ABEE" w14:textId="77777777" w:rsidTr="004675EE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09D9396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833D2DD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172D14F2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37894548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E16BAE" w14:paraId="258CBAA5" w14:textId="77777777" w:rsidTr="004675EE">
        <w:tc>
          <w:tcPr>
            <w:tcW w:w="677" w:type="dxa"/>
            <w:shd w:val="clear" w:color="auto" w:fill="D9D9D9" w:themeFill="background1" w:themeFillShade="D9"/>
          </w:tcPr>
          <w:p w14:paraId="61579BF5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7906DF51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17B2140C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25B7E04F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1A250946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19E17C5A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A6C4BD4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27A5FAA1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E16BAE" w14:paraId="3771E363" w14:textId="77777777" w:rsidTr="004675EE">
        <w:tc>
          <w:tcPr>
            <w:tcW w:w="677" w:type="dxa"/>
            <w:shd w:val="clear" w:color="auto" w:fill="F2F2F2" w:themeFill="background1" w:themeFillShade="F2"/>
          </w:tcPr>
          <w:p w14:paraId="22E122B6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209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1FD60A2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Hydrant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6070E963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6B66031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D9520D9" w14:textId="77777777" w:rsidR="00E16BAE" w:rsidRDefault="00E16BAE" w:rsidP="004675EE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5D1A17FF" w14:textId="77777777" w:rsidR="00E16BAE" w:rsidRDefault="00E16BAE" w:rsidP="004675EE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D177285" w14:textId="77777777" w:rsidR="00E16BAE" w:rsidRDefault="00E16BAE" w:rsidP="004675EE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7912CD7" w14:textId="77777777" w:rsidR="00E16BAE" w:rsidRDefault="00E16BAE" w:rsidP="004675EE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290</w:t>
            </w:r>
          </w:p>
        </w:tc>
      </w:tr>
      <w:tr w:rsidR="00E16BAE" w14:paraId="11AA066A" w14:textId="77777777" w:rsidTr="004675EE">
        <w:tc>
          <w:tcPr>
            <w:tcW w:w="677" w:type="dxa"/>
            <w:shd w:val="clear" w:color="auto" w:fill="F2F2F2" w:themeFill="background1" w:themeFillShade="F2"/>
          </w:tcPr>
          <w:p w14:paraId="6EF85789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209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84303BA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Hydrant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4DF2D235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77771AB6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F48A1B1" w14:textId="77777777" w:rsidR="00E16BAE" w:rsidRDefault="00E16BAE" w:rsidP="004675EE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06FDA98" w14:textId="77777777" w:rsidR="00E16BAE" w:rsidRDefault="00E16BAE" w:rsidP="004675EE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E21C426" w14:textId="77777777" w:rsidR="00E16BAE" w:rsidRDefault="00E16BAE" w:rsidP="004675EE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606EB1DB" w14:textId="77777777" w:rsidR="00E16BAE" w:rsidRDefault="00E16BAE" w:rsidP="004675EE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1474</w:t>
            </w:r>
          </w:p>
        </w:tc>
      </w:tr>
      <w:tr w:rsidR="00E16BAE" w14:paraId="1A098B63" w14:textId="77777777" w:rsidTr="004675EE">
        <w:tc>
          <w:tcPr>
            <w:tcW w:w="677" w:type="dxa"/>
            <w:shd w:val="clear" w:color="auto" w:fill="F2F2F2" w:themeFill="background1" w:themeFillShade="F2"/>
          </w:tcPr>
          <w:p w14:paraId="42C4BA8B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209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0353C84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Hydrant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655F5B82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164675FA" w14:textId="77777777" w:rsidR="00E16BAE" w:rsidRDefault="00E16BAE" w:rsidP="004675EE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828B2F1" w14:textId="77777777" w:rsidR="00E16BAE" w:rsidRDefault="00E16BAE" w:rsidP="004675EE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C658717" w14:textId="77777777" w:rsidR="00E16BAE" w:rsidRDefault="00E16BAE" w:rsidP="004675EE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1DFC5865" w14:textId="77777777" w:rsidR="00E16BAE" w:rsidRDefault="00E16BAE" w:rsidP="004675EE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74D7E8C4" w14:textId="77777777" w:rsidR="00E16BAE" w:rsidRDefault="00E16BAE" w:rsidP="004675EE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1655</w:t>
            </w:r>
          </w:p>
        </w:tc>
      </w:tr>
    </w:tbl>
    <w:p w14:paraId="272D180B" w14:textId="73460EFD" w:rsidR="00E16BAE" w:rsidRDefault="00E16BAE" w:rsidP="00E16BA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882811">
        <w:rPr>
          <w:noProof/>
        </w:rPr>
        <w:t>3</w:t>
      </w:r>
      <w:r>
        <w:rPr>
          <w:noProof/>
        </w:rPr>
        <w:fldChar w:fldCharType="end"/>
      </w:r>
      <w:r>
        <w:t xml:space="preserve"> Mulige «datterobjekt» for </w:t>
      </w:r>
      <w:proofErr w:type="spellStart"/>
      <w:r>
        <w:t>vegobjekttype</w:t>
      </w:r>
      <w:proofErr w:type="spellEnd"/>
      <w:r>
        <w:t xml:space="preserve"> </w:t>
      </w:r>
    </w:p>
    <w:p w14:paraId="080037FD" w14:textId="77777777" w:rsidR="00E16BAE" w:rsidRDefault="00E16BAE" w:rsidP="00E16BAE">
      <w:pPr>
        <w:pStyle w:val="Overskrift1"/>
        <w:rPr>
          <w:rFonts w:eastAsia="Times New Roman"/>
          <w:lang w:eastAsia="nb-NO"/>
        </w:rPr>
      </w:pPr>
      <w:bookmarkStart w:id="17" w:name="_Toc97748753"/>
      <w:bookmarkStart w:id="18" w:name="_Toc126581378"/>
      <w:r w:rsidRPr="5B2C99DC">
        <w:rPr>
          <w:rFonts w:eastAsia="Times New Roman"/>
          <w:lang w:eastAsia="nb-NO"/>
        </w:rPr>
        <w:t>Egenskapstyper</w:t>
      </w:r>
      <w:bookmarkEnd w:id="17"/>
      <w:bookmarkEnd w:id="18"/>
    </w:p>
    <w:p w14:paraId="0B709E29" w14:textId="77777777" w:rsidR="00E16BAE" w:rsidRDefault="00E16BAE" w:rsidP="00E16BAE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7A7035AD" w14:textId="77777777" w:rsidR="00E16BAE" w:rsidRDefault="00E16BAE" w:rsidP="00E16BAE">
      <w:pPr>
        <w:pStyle w:val="Overskrift2"/>
        <w:rPr>
          <w:rFonts w:eastAsia="Times New Roman"/>
          <w:lang w:eastAsia="nb-NO"/>
        </w:rPr>
      </w:pPr>
      <w:bookmarkStart w:id="19" w:name="_Ref47612010"/>
      <w:r w:rsidRPr="0FA9305E">
        <w:rPr>
          <w:rFonts w:eastAsia="Times New Roman"/>
          <w:lang w:eastAsia="nb-NO"/>
        </w:rPr>
        <w:t>Standard egenskapstyper</w:t>
      </w:r>
      <w:bookmarkEnd w:id="19"/>
    </w:p>
    <w:p w14:paraId="3DC82330" w14:textId="4D65D1FA" w:rsidR="00E16BAE" w:rsidRDefault="00E16BAE" w:rsidP="00E16BAE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geometriegenskapstyper regnes som standard egenskapstyper.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 xml:space="preserve">.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 \* MERGEFORMAT </w:instrTex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882811">
        <w:t xml:space="preserve">Tabell </w:t>
      </w:r>
      <w:r w:rsidR="00882811">
        <w:rPr>
          <w:noProof/>
        </w:rPr>
        <w:t>6</w:t>
      </w:r>
      <w:r w:rsidR="00882811">
        <w:rPr>
          <w:noProof/>
        </w:rPr>
        <w:noBreakHyphen/>
        <w:t>1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Pr="030E63E6">
        <w:rPr>
          <w:rFonts w:eastAsiaTheme="minorEastAsia"/>
          <w:color w:val="000000"/>
          <w:szCs w:val="20"/>
          <w:lang w:eastAsia="nb-NO"/>
        </w:rPr>
        <w:t xml:space="preserve"> gir oversikt over alle standard egenskapstypene tilhørende </w:t>
      </w:r>
      <w:r w:rsidRPr="030E63E6">
        <w:rPr>
          <w:rFonts w:eastAsiaTheme="minorEastAsia"/>
          <w:szCs w:val="20"/>
        </w:rPr>
        <w:t>Hydrant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41FAAD4C" w14:textId="2D307348" w:rsidR="00E16BAE" w:rsidRDefault="00E16BAE" w:rsidP="00E16BAE">
      <w:pPr>
        <w:pStyle w:val="Bildetekst"/>
        <w:keepNext/>
      </w:pPr>
      <w:bookmarkStart w:id="20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82811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82811">
        <w:rPr>
          <w:noProof/>
        </w:rPr>
        <w:t>1</w:t>
      </w:r>
      <w:r>
        <w:rPr>
          <w:noProof/>
        </w:rPr>
        <w:fldChar w:fldCharType="end"/>
      </w:r>
      <w:bookmarkEnd w:id="20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E16BAE" w:rsidRPr="00371DE5" w14:paraId="7EC1638D" w14:textId="77777777" w:rsidTr="004675EE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8D713AD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E1AB03B" w14:textId="77777777" w:rsidR="00E16BAE" w:rsidRPr="00371DE5" w:rsidRDefault="00E16BAE" w:rsidP="004675EE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60E7C636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36ABEC58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7C96C6EE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3F5A85EE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ED0E3D7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E16BAE" w:rsidRPr="00371DE5" w14:paraId="66E6522C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151E1E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Plassering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315584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AA8304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711708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plassering.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8D5AEF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3736</w:t>
            </w:r>
          </w:p>
        </w:tc>
      </w:tr>
      <w:tr w:rsidR="00E16BAE" w:rsidRPr="00371DE5" w14:paraId="5FE66A9D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3502E5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Utendørs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BCF24B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A7FEB0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E27ECD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2768A6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4743</w:t>
            </w:r>
          </w:p>
        </w:tc>
      </w:tr>
      <w:tr w:rsidR="00E16BAE" w:rsidRPr="00371DE5" w14:paraId="6AF9D4D0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94FFBA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tunnel/bergrom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2336B8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F71ADE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CE9150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A97BA8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4742</w:t>
            </w:r>
          </w:p>
        </w:tc>
      </w:tr>
      <w:tr w:rsidR="00E16BAE" w:rsidRPr="00371DE5" w14:paraId="49F0D22F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662847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Kapasitet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23D0E2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114492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80600B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vannkapasitet.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F15904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3875</w:t>
            </w:r>
          </w:p>
        </w:tc>
      </w:tr>
      <w:tr w:rsidR="00E16BAE" w:rsidRPr="00371DE5" w14:paraId="50BD9BF5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BC25D9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Vaskevann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04C853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8617D5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4D0DA4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uttaket kan brukes av driftsentreprenør til vannfylling i forbindelse med tunnelvask.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10F617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12614</w:t>
            </w:r>
          </w:p>
        </w:tc>
      </w:tr>
      <w:tr w:rsidR="00E16BAE" w:rsidRPr="00371DE5" w14:paraId="5FE9B7C3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14F8CC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996813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3A830E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C2AE56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A71BFF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21790</w:t>
            </w:r>
          </w:p>
        </w:tc>
      </w:tr>
      <w:tr w:rsidR="00E16BAE" w:rsidRPr="00371DE5" w14:paraId="038B6F95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3BA18A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B0F29E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5855D1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E0F22B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B71AC9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21791</w:t>
            </w:r>
          </w:p>
        </w:tc>
      </w:tr>
      <w:tr w:rsidR="00E16BAE" w:rsidRPr="00371DE5" w14:paraId="69AA8175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446373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A7EEB9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7DEEAD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3A108E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99E9C8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10307</w:t>
            </w:r>
          </w:p>
        </w:tc>
      </w:tr>
      <w:tr w:rsidR="00E16BAE" w:rsidRPr="00371DE5" w14:paraId="3952B831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35639C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Driftsmerking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3B260D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2F740D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83DA76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Identitet/navn på forekomst, normalt synlig på stedet. Merknad registrering: Det skal angis "Ingen" som verdi om driftsmerking ikke finnes.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609C22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10466</w:t>
            </w:r>
          </w:p>
        </w:tc>
      </w:tr>
      <w:tr w:rsidR="00E16BAE" w:rsidRPr="00371DE5" w14:paraId="06CE4672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7102BF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833626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C124B4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A9B927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navn på produsent/fabrikant av vegobjektet.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30C3A4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3526</w:t>
            </w:r>
          </w:p>
        </w:tc>
      </w:tr>
      <w:tr w:rsidR="00E16BAE" w:rsidRPr="00371DE5" w14:paraId="3855EADE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712B0D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8D6EEF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E59F2A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17EE05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produktnavn for vegobjektet.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12EE89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3790</w:t>
            </w:r>
          </w:p>
        </w:tc>
      </w:tr>
      <w:tr w:rsidR="00E16BAE" w:rsidRPr="00371DE5" w14:paraId="4F44BE2D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200C1B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7D5043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7CD5C2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214EE4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DC4B61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11590</w:t>
            </w:r>
          </w:p>
        </w:tc>
      </w:tr>
      <w:tr w:rsidR="00E16BAE" w:rsidRPr="00371DE5" w14:paraId="1D00961F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409A71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Arkivreferanse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71AF94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698207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AE2866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Gir referanse/link til ytterligere informasjon om vegobjektet. Fortrinnsvis til vegeiers eget arkivsystem. Kan være til mappe/sak med tilgang til ulik informasjon eller direkte til et dokument. Merknad registrering: Egenskapstype er til utprøving. Kan bli justering.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50B36F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11674</w:t>
            </w:r>
          </w:p>
        </w:tc>
      </w:tr>
      <w:tr w:rsidR="00E16BAE" w:rsidRPr="00371DE5" w14:paraId="2BC5DE80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8BF336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FE3131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B1DEB9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BA2257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C45A37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11100</w:t>
            </w:r>
          </w:p>
        </w:tc>
      </w:tr>
      <w:tr w:rsidR="00E16BAE" w:rsidRPr="00371DE5" w14:paraId="52FDCB5D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F5AB57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BB1673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591E8E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F61330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4AFDF7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12341</w:t>
            </w:r>
          </w:p>
        </w:tc>
      </w:tr>
      <w:tr w:rsidR="00E16BAE" w:rsidRPr="00371DE5" w14:paraId="308ED07C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6F986E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FKB_ID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37B882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AE3982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E0E174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Refererer til FKB-identitet. Benyttes i forbindelse med felles forvaltning av geometri.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3605F2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10857</w:t>
            </w:r>
          </w:p>
        </w:tc>
      </w:tr>
      <w:tr w:rsidR="00E16BAE" w:rsidRPr="00371DE5" w14:paraId="28973AE6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E0E808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326394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231B88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E3E010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eier av vegobjektet.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178D5F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8011</w:t>
            </w:r>
          </w:p>
        </w:tc>
      </w:tr>
      <w:tr w:rsidR="00E16BAE" w:rsidRPr="00371DE5" w14:paraId="43B9BD9C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BB44AC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466063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EC9100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83A171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D52A05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10277</w:t>
            </w:r>
          </w:p>
        </w:tc>
      </w:tr>
      <w:tr w:rsidR="00E16BAE" w:rsidRPr="00371DE5" w14:paraId="7E38FDB6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ABE190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F92DA0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582493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7FDFE3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BCE20E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18576</w:t>
            </w:r>
          </w:p>
        </w:tc>
      </w:tr>
      <w:tr w:rsidR="00E16BAE" w:rsidRPr="00371DE5" w14:paraId="5D7FA39B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6A2C05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27B439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39EB04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F9B90B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3CA481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10739</w:t>
            </w:r>
          </w:p>
        </w:tc>
      </w:tr>
      <w:tr w:rsidR="00E16BAE" w:rsidRPr="00371DE5" w14:paraId="2C5FCBBA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B45ABD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09A794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6EA4F9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BB8D85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30EF78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10341</w:t>
            </w:r>
          </w:p>
        </w:tc>
      </w:tr>
      <w:tr w:rsidR="00E16BAE" w:rsidRPr="00371DE5" w14:paraId="3A425A0E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175F3B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AD5146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13A133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1C1943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020337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10405</w:t>
            </w:r>
          </w:p>
        </w:tc>
      </w:tr>
      <w:tr w:rsidR="00E16BAE" w:rsidRPr="00371DE5" w14:paraId="373353E0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859558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BF04AC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22FAB4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F8720E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3C5270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17588</w:t>
            </w:r>
          </w:p>
        </w:tc>
      </w:tr>
      <w:tr w:rsidR="00E16BAE" w:rsidRPr="00371DE5" w14:paraId="207E5E9D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259343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8F57D8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29BF87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A57183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0095C4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8078</w:t>
            </w:r>
          </w:p>
        </w:tc>
      </w:tr>
      <w:tr w:rsidR="00E16BAE" w:rsidRPr="00371DE5" w14:paraId="60FB8CBD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0081C8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7F99D7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3DB22F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E9902F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D567A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10472</w:t>
            </w:r>
          </w:p>
        </w:tc>
      </w:tr>
      <w:tr w:rsidR="00E16BAE" w:rsidRPr="00371DE5" w14:paraId="25D4DDF7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5329C5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762EC0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EC60D4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4B8021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7F4708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18773</w:t>
            </w:r>
          </w:p>
        </w:tc>
      </w:tr>
      <w:tr w:rsidR="00E16BAE" w:rsidRPr="00371DE5" w14:paraId="7EDC96B7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542152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8F49C4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0DAB29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6C1E43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D1A610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19944</w:t>
            </w:r>
          </w:p>
        </w:tc>
      </w:tr>
      <w:tr w:rsidR="00E16BAE" w:rsidRPr="00371DE5" w14:paraId="24F387D1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8EE1B0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751CD7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E04058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113A73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FC1663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18902</w:t>
            </w:r>
          </w:p>
        </w:tc>
      </w:tr>
      <w:tr w:rsidR="00E16BAE" w:rsidRPr="00371DE5" w14:paraId="76C3D30D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AE2B14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B7630E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5FB9D2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688DCC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14A327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10550</w:t>
            </w:r>
          </w:p>
        </w:tc>
      </w:tr>
      <w:tr w:rsidR="00E16BAE" w:rsidRPr="00371DE5" w14:paraId="4031538E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84894A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93C78E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5B6D1A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75421C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75E079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10628</w:t>
            </w:r>
          </w:p>
        </w:tc>
      </w:tr>
      <w:tr w:rsidR="00E16BAE" w:rsidRPr="00371DE5" w14:paraId="694F0E0C" w14:textId="77777777" w:rsidTr="004675EE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5F4102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4DBC13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34F047" w14:textId="77777777" w:rsidR="00E16BAE" w:rsidRPr="00371DE5" w:rsidRDefault="00E16BAE" w:rsidP="004675EE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F2C9A9" w14:textId="77777777" w:rsidR="00E16BAE" w:rsidRPr="00371DE5" w:rsidRDefault="00E16BAE" w:rsidP="004675EE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2F013C" w14:textId="77777777" w:rsidR="00E16BAE" w:rsidRPr="00371DE5" w:rsidRDefault="00E16BAE" w:rsidP="004675EE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17727</w:t>
            </w:r>
          </w:p>
        </w:tc>
      </w:tr>
    </w:tbl>
    <w:p w14:paraId="2CEB4989" w14:textId="77777777" w:rsidR="00E16BAE" w:rsidRDefault="00E16BAE" w:rsidP="00E16BA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970E7A8" w14:textId="77777777" w:rsidR="00E16BAE" w:rsidRDefault="00E16BAE" w:rsidP="00E16BAE">
      <w:pPr>
        <w:pStyle w:val="Overskrift2"/>
        <w:rPr>
          <w:rFonts w:eastAsia="Times New Roman"/>
          <w:lang w:eastAsia="nb-NO"/>
        </w:rPr>
      </w:pPr>
      <w:bookmarkStart w:id="21" w:name="_Ref47612162"/>
      <w:r w:rsidRPr="0FA9305E">
        <w:rPr>
          <w:rFonts w:eastAsia="Times New Roman"/>
          <w:lang w:eastAsia="nb-NO"/>
        </w:rPr>
        <w:t>Geometriegenskapstyper (egengeometri)</w:t>
      </w:r>
      <w:bookmarkEnd w:id="21"/>
    </w:p>
    <w:p w14:paraId="5B73FE88" w14:textId="77777777" w:rsidR="00E16BAE" w:rsidRPr="002D4521" w:rsidRDefault="00E16BAE" w:rsidP="00E16BAE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Nøyaktighetskrav som er oppgitt i tilknytning til geometri er generelle krav til nøyaktighet for data i NVDB. Disse nøyaktighetskravene kan overstyres av </w:t>
      </w:r>
      <w:r w:rsidRPr="002D4521">
        <w:rPr>
          <w:rFonts w:eastAsiaTheme="minorEastAsia"/>
          <w:szCs w:val="20"/>
          <w:lang w:eastAsia="nb-NO"/>
        </w:rPr>
        <w:lastRenderedPageBreak/>
        <w:t>spesifikke krav inngått i en kontrakt om leveranse av data til NVDB, f.eks. i en driftskontrakt eller i en utbyggingskontrakt.  </w:t>
      </w:r>
    </w:p>
    <w:p w14:paraId="0BF893D5" w14:textId="77777777" w:rsidR="00E16BAE" w:rsidRPr="002D4521" w:rsidRDefault="00E16BAE" w:rsidP="00E16BAE">
      <w:pPr>
        <w:spacing w:after="0"/>
        <w:rPr>
          <w:rFonts w:eastAsiaTheme="minorEastAsia"/>
          <w:szCs w:val="20"/>
          <w:lang w:eastAsia="nb-NO"/>
        </w:rPr>
      </w:pPr>
    </w:p>
    <w:p w14:paraId="5A4BFF7C" w14:textId="0674A0EF" w:rsidR="00E16BAE" w:rsidRPr="002D4521" w:rsidRDefault="00E16BAE" w:rsidP="00E16BAE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Hydrant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882811" w:rsidRPr="00882811">
        <w:rPr>
          <w:szCs w:val="20"/>
        </w:rPr>
        <w:t xml:space="preserve">Tabell </w:t>
      </w:r>
      <w:r w:rsidR="00882811" w:rsidRPr="00882811">
        <w:rPr>
          <w:noProof/>
          <w:szCs w:val="20"/>
        </w:rPr>
        <w:t>6</w:t>
      </w:r>
      <w:r w:rsidR="00882811" w:rsidRPr="00882811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30951F39" w14:textId="77777777" w:rsidR="00E16BAE" w:rsidRDefault="00E16BAE" w:rsidP="00E16BA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63DBAC1D" w14:textId="7B9AC780" w:rsidR="00E16BAE" w:rsidRDefault="00E16BAE" w:rsidP="00E16BAE">
      <w:pPr>
        <w:pStyle w:val="Bildetekst"/>
        <w:keepNext/>
      </w:pPr>
      <w:bookmarkStart w:id="22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82811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82811">
        <w:rPr>
          <w:noProof/>
        </w:rPr>
        <w:t>2</w:t>
      </w:r>
      <w:r>
        <w:rPr>
          <w:noProof/>
        </w:rPr>
        <w:fldChar w:fldCharType="end"/>
      </w:r>
      <w:bookmarkEnd w:id="22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E16BAE" w:rsidRPr="00AC5B9A" w14:paraId="28D68690" w14:textId="77777777" w:rsidTr="004675EE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D66CFA4" w14:textId="77777777" w:rsidR="00E16BAE" w:rsidRPr="00AC5B9A" w:rsidRDefault="00E16BAE" w:rsidP="004675EE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3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6C38B120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55EFFDDA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72EA7D51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E16BAE" w:rsidRPr="00AC5B9A" w14:paraId="5699C53E" w14:textId="77777777" w:rsidTr="004675EE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8F4F8C9" w14:textId="77777777" w:rsidR="00E16BAE" w:rsidRPr="00AC5B9A" w:rsidRDefault="00E16BAE" w:rsidP="004675EE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F912E1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4849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656361B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46660BB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E16BAE" w:rsidRPr="00AC5B9A" w14:paraId="3644FB7B" w14:textId="77777777" w:rsidTr="004675EE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430B729" w14:textId="77777777" w:rsidR="00E16BAE" w:rsidRPr="00AC5B9A" w:rsidRDefault="00E16BAE" w:rsidP="004675EE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BEF7F5B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DF58944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F9FF348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E16BAE" w:rsidRPr="00AC5B9A" w14:paraId="6E911DDD" w14:textId="77777777" w:rsidTr="004675EE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0F706DEF" w14:textId="77777777" w:rsidR="00E16BAE" w:rsidRPr="00AC5B9A" w:rsidRDefault="00E16BAE" w:rsidP="004675EE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73631E7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Geometri som skal overføres til FKB må være registrert ihht. FKB-krav.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5256115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60A2744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E16BAE" w:rsidRPr="00AC5B9A" w14:paraId="34F4A4A9" w14:textId="77777777" w:rsidTr="004675EE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0339009" w14:textId="77777777" w:rsidR="00E16BAE" w:rsidRPr="00AC5B9A" w:rsidRDefault="00E16BAE" w:rsidP="004675EE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52980B5" w14:textId="788D0C50" w:rsidR="00E16BAE" w:rsidRPr="00AC5B9A" w:rsidRDefault="002D590B" w:rsidP="004675EE">
            <w:pPr>
              <w:rPr>
                <w:rFonts w:eastAsia="Times New Roman"/>
                <w:color w:val="000000"/>
                <w:lang w:eastAsia="nb-NO"/>
              </w:rPr>
            </w:pPr>
            <w:r w:rsidRPr="002D590B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43B9EFC" w14:textId="68D0C438" w:rsidR="00E16BAE" w:rsidRPr="00AC5B9A" w:rsidRDefault="00E16BAE" w:rsidP="004675EE">
            <w:pPr>
              <w:rPr>
                <w:rFonts w:eastAsia="Times New Roman"/>
                <w:color w:val="00000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E4EED5A" w14:textId="4EF2CA2B" w:rsidR="00E16BAE" w:rsidRPr="00AC5B9A" w:rsidRDefault="00E16BAE" w:rsidP="004675EE">
            <w:pPr>
              <w:rPr>
                <w:rFonts w:eastAsia="Times New Roman"/>
                <w:lang w:eastAsia="nb-NO"/>
              </w:rPr>
            </w:pPr>
          </w:p>
        </w:tc>
      </w:tr>
      <w:tr w:rsidR="00E16BAE" w:rsidRPr="00AC5B9A" w14:paraId="00E51F82" w14:textId="77777777" w:rsidTr="004675EE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5DB0C0" w14:textId="77777777" w:rsidR="00E16BAE" w:rsidRPr="00AC5B9A" w:rsidRDefault="00E16BAE" w:rsidP="004675EE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D5288EC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topp objekt som for FKB - VA_Hydrant.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25B9109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1DD7F52A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E16BAE" w:rsidRPr="00AC5B9A" w14:paraId="18F3B370" w14:textId="77777777" w:rsidTr="004675EE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0F66A22" w14:textId="77777777" w:rsidR="00E16BAE" w:rsidRPr="00AC5B9A" w:rsidRDefault="00E16BAE" w:rsidP="004675EE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8528520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Topp objekt som for FKB - VA_Hydrant.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0C9FBDC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FFB97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E16BAE" w:rsidRPr="00AC5B9A" w14:paraId="3B199801" w14:textId="77777777" w:rsidTr="004675EE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8379299" w14:textId="77777777" w:rsidR="00E16BAE" w:rsidRPr="00AC5B9A" w:rsidRDefault="00E16BAE" w:rsidP="004675EE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66FFD949" w14:textId="77777777" w:rsidR="00E16BAE" w:rsidRPr="00AC5B9A" w:rsidRDefault="00E16BAE" w:rsidP="004675EE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03FC055" w14:textId="77777777" w:rsidR="00E16BAE" w:rsidRPr="00AC5B9A" w:rsidRDefault="00E16BAE" w:rsidP="004675EE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8C22531" w14:textId="77777777" w:rsidR="00E16BAE" w:rsidRPr="00AC5B9A" w:rsidRDefault="00E16BAE" w:rsidP="004675EE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E16BAE" w:rsidRPr="00AC5B9A" w14:paraId="7BDCC25D" w14:textId="77777777" w:rsidTr="004675EE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FE92000" w14:textId="77777777" w:rsidR="00E16BAE" w:rsidRPr="00AC5B9A" w:rsidRDefault="00E16BAE" w:rsidP="004675EE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0D7D7E57" w14:textId="77777777" w:rsidR="00E16BAE" w:rsidRPr="00AC5B9A" w:rsidRDefault="00E16BAE" w:rsidP="004675EE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2647705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20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36C320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6E860F7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E16BAE" w:rsidRPr="00AC5B9A" w14:paraId="11B5490A" w14:textId="77777777" w:rsidTr="004675EE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F196A6F" w14:textId="77777777" w:rsidR="00E16BAE" w:rsidRPr="00AC5B9A" w:rsidRDefault="00E16BAE" w:rsidP="004675EE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6D151FE1" w14:textId="77777777" w:rsidR="00E16BAE" w:rsidRPr="00AC5B9A" w:rsidRDefault="00E16BAE" w:rsidP="004675EE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E74E8BB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30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61140A6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1EE9FDAB" w14:textId="77777777" w:rsidR="00E16BAE" w:rsidRPr="00AC5B9A" w:rsidRDefault="00E16BAE" w:rsidP="004675EE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3"/>
    </w:tbl>
    <w:p w14:paraId="72BFB5C8" w14:textId="77777777" w:rsidR="00E16BAE" w:rsidRDefault="00E16BAE" w:rsidP="00E16BAE">
      <w:pPr>
        <w:rPr>
          <w:lang w:eastAsia="nb-NO"/>
        </w:rPr>
      </w:pPr>
    </w:p>
    <w:p w14:paraId="3FADBFDA" w14:textId="77777777" w:rsidR="00E16BAE" w:rsidRDefault="00E16BAE" w:rsidP="00E16BAE">
      <w:pPr>
        <w:pStyle w:val="Overskrift1"/>
      </w:pPr>
      <w:bookmarkStart w:id="24" w:name="_Ref47622660"/>
      <w:bookmarkStart w:id="25" w:name="_Toc97748754"/>
      <w:bookmarkStart w:id="26" w:name="_Toc126581379"/>
      <w:r>
        <w:t>UML-modell</w:t>
      </w:r>
      <w:bookmarkEnd w:id="24"/>
      <w:bookmarkEnd w:id="25"/>
      <w:bookmarkEnd w:id="26"/>
    </w:p>
    <w:p w14:paraId="07A5F454" w14:textId="77777777" w:rsidR="00E16BAE" w:rsidRDefault="00E16BAE" w:rsidP="00E16BAE">
      <w:pPr>
        <w:pStyle w:val="Overskrift2"/>
      </w:pPr>
      <w:bookmarkStart w:id="27" w:name="_Ref47622764"/>
      <w:r>
        <w:t>Relasjoner (mor-datter</w:t>
      </w:r>
      <w:bookmarkEnd w:id="27"/>
      <w:r>
        <w:t>)</w:t>
      </w:r>
    </w:p>
    <w:p w14:paraId="049ADDBC" w14:textId="77777777" w:rsidR="00E16BAE" w:rsidRDefault="00E16BAE" w:rsidP="00E16BAE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44393702" w14:textId="77777777" w:rsidR="00E16BAE" w:rsidRDefault="00E16BAE" w:rsidP="00E16BAE">
      <w:pPr>
        <w:jc w:val="center"/>
      </w:pPr>
      <w:r>
        <w:rPr>
          <w:noProof/>
        </w:rPr>
        <w:lastRenderedPageBreak/>
        <w:drawing>
          <wp:inline distT="0" distB="0" distL="0" distR="0" wp14:anchorId="3155E453" wp14:editId="472519CC">
            <wp:extent cx="3960000" cy="360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02D07" w14:textId="77777777" w:rsidR="00E16BAE" w:rsidRDefault="00E16BAE" w:rsidP="00E16BAE">
      <w:pPr>
        <w:jc w:val="center"/>
      </w:pPr>
    </w:p>
    <w:p w14:paraId="3BCC5590" w14:textId="77777777" w:rsidR="00E16BAE" w:rsidRDefault="00E16BAE" w:rsidP="00E16BAE">
      <w:pPr>
        <w:pStyle w:val="Overskrift2"/>
      </w:pPr>
      <w:r>
        <w:t>Betingelser</w:t>
      </w:r>
    </w:p>
    <w:p w14:paraId="28FB3DFF" w14:textId="77777777" w:rsidR="00E16BAE" w:rsidRDefault="00E16BAE" w:rsidP="00E16BAE">
      <w:r>
        <w:t>UML-diagram viser egenskaper med betingelser.</w:t>
      </w:r>
    </w:p>
    <w:p w14:paraId="49861A75" w14:textId="77777777" w:rsidR="00E16BAE" w:rsidRDefault="00E16BAE" w:rsidP="00E16BAE">
      <w:pPr>
        <w:jc w:val="center"/>
      </w:pPr>
      <w:r>
        <w:rPr>
          <w:noProof/>
        </w:rPr>
        <w:drawing>
          <wp:inline distT="0" distB="0" distL="0" distR="0" wp14:anchorId="755B722F" wp14:editId="5038756D">
            <wp:extent cx="3960000" cy="216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1C489" w14:textId="77777777" w:rsidR="00E16BAE" w:rsidRDefault="00E16BAE" w:rsidP="00E16BAE">
      <w:pPr>
        <w:jc w:val="center"/>
      </w:pPr>
    </w:p>
    <w:p w14:paraId="16CD80EE" w14:textId="77777777" w:rsidR="00E16BAE" w:rsidRDefault="00E16BAE" w:rsidP="00E16BAE">
      <w:pPr>
        <w:pStyle w:val="Overskrift2"/>
      </w:pPr>
      <w:bookmarkStart w:id="28" w:name="_Ref47622719"/>
      <w:r>
        <w:t>Tillatte verdier</w:t>
      </w:r>
      <w:bookmarkEnd w:id="28"/>
    </w:p>
    <w:p w14:paraId="64D7F709" w14:textId="77777777" w:rsidR="00E16BAE" w:rsidRDefault="00E16BAE" w:rsidP="00E16BAE">
      <w:r>
        <w:t>UML-diagram viser egenskaper med tillatte verdier.</w:t>
      </w:r>
    </w:p>
    <w:p w14:paraId="4C2D0689" w14:textId="77777777" w:rsidR="00E16BAE" w:rsidRDefault="00E16BAE" w:rsidP="00E16BAE">
      <w:pPr>
        <w:jc w:val="center"/>
      </w:pPr>
      <w:r>
        <w:rPr>
          <w:noProof/>
        </w:rPr>
        <w:lastRenderedPageBreak/>
        <w:drawing>
          <wp:inline distT="0" distB="0" distL="0" distR="0" wp14:anchorId="20FDB649" wp14:editId="4046C046">
            <wp:extent cx="4680000" cy="14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8FAE" w14:textId="77777777" w:rsidR="00E16BAE" w:rsidRDefault="00E16BAE" w:rsidP="00E16BAE"/>
    <w:p w14:paraId="71750536" w14:textId="77777777" w:rsidR="00E16BAE" w:rsidRDefault="00E16BAE" w:rsidP="00E16BAE"/>
    <w:p w14:paraId="38CF1966" w14:textId="77777777" w:rsidR="00E16BAE" w:rsidRPr="003848CD" w:rsidRDefault="00E16BAE" w:rsidP="00350D0F"/>
    <w:sectPr w:rsidR="00E16BAE" w:rsidRPr="003848CD" w:rsidSect="00B327A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81334" w14:textId="77777777" w:rsidR="00B13938" w:rsidRDefault="00B13938">
      <w:pPr>
        <w:spacing w:after="0"/>
      </w:pPr>
      <w:r>
        <w:separator/>
      </w:r>
    </w:p>
  </w:endnote>
  <w:endnote w:type="continuationSeparator" w:id="0">
    <w:p w14:paraId="3C718318" w14:textId="77777777" w:rsidR="00B13938" w:rsidRDefault="00B13938">
      <w:pPr>
        <w:spacing w:after="0"/>
      </w:pPr>
      <w:r>
        <w:continuationSeparator/>
      </w:r>
    </w:p>
  </w:endnote>
  <w:endnote w:type="continuationNotice" w:id="1">
    <w:p w14:paraId="60884880" w14:textId="77777777" w:rsidR="00B13938" w:rsidRDefault="00B1393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6AABB" w14:textId="77777777" w:rsidR="002A6945" w:rsidRDefault="002A694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2A6945" w:rsidRDefault="002A694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2A6945" w:rsidRDefault="002A694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2A6945" w:rsidRDefault="002A694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3A081" w14:textId="77777777" w:rsidR="00B13938" w:rsidRDefault="00B13938">
      <w:pPr>
        <w:spacing w:after="0"/>
      </w:pPr>
      <w:r>
        <w:separator/>
      </w:r>
    </w:p>
  </w:footnote>
  <w:footnote w:type="continuationSeparator" w:id="0">
    <w:p w14:paraId="37B7E5FA" w14:textId="77777777" w:rsidR="00B13938" w:rsidRDefault="00B13938">
      <w:pPr>
        <w:spacing w:after="0"/>
      </w:pPr>
      <w:r>
        <w:continuationSeparator/>
      </w:r>
    </w:p>
  </w:footnote>
  <w:footnote w:type="continuationNotice" w:id="1">
    <w:p w14:paraId="53287D69" w14:textId="77777777" w:rsidR="00B13938" w:rsidRDefault="00B1393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205A6" w14:textId="77777777" w:rsidR="002A6945" w:rsidRDefault="002A694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45249" w14:textId="77777777" w:rsidR="002A6945" w:rsidRDefault="002A6945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2A6945" w:rsidRDefault="002A6945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B0D1D1E"/>
    <w:multiLevelType w:val="hybridMultilevel"/>
    <w:tmpl w:val="A1BC3062"/>
    <w:lvl w:ilvl="0" w:tplc="00772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7C3B99"/>
    <w:multiLevelType w:val="hybridMultilevel"/>
    <w:tmpl w:val="4CCEF2BE"/>
    <w:lvl w:ilvl="0" w:tplc="06790611">
      <w:start w:val="1"/>
      <w:numFmt w:val="decimal"/>
      <w:lvlText w:val="%1."/>
      <w:lvlJc w:val="left"/>
      <w:pPr>
        <w:ind w:left="720" w:hanging="360"/>
      </w:pPr>
    </w:lvl>
    <w:lvl w:ilvl="1" w:tplc="06790611" w:tentative="1">
      <w:start w:val="1"/>
      <w:numFmt w:val="lowerLetter"/>
      <w:lvlText w:val="%2."/>
      <w:lvlJc w:val="left"/>
      <w:pPr>
        <w:ind w:left="1440" w:hanging="360"/>
      </w:pPr>
    </w:lvl>
    <w:lvl w:ilvl="2" w:tplc="06790611" w:tentative="1">
      <w:start w:val="1"/>
      <w:numFmt w:val="lowerRoman"/>
      <w:lvlText w:val="%3."/>
      <w:lvlJc w:val="right"/>
      <w:pPr>
        <w:ind w:left="2160" w:hanging="180"/>
      </w:pPr>
    </w:lvl>
    <w:lvl w:ilvl="3" w:tplc="06790611" w:tentative="1">
      <w:start w:val="1"/>
      <w:numFmt w:val="decimal"/>
      <w:lvlText w:val="%4."/>
      <w:lvlJc w:val="left"/>
      <w:pPr>
        <w:ind w:left="2880" w:hanging="360"/>
      </w:pPr>
    </w:lvl>
    <w:lvl w:ilvl="4" w:tplc="06790611" w:tentative="1">
      <w:start w:val="1"/>
      <w:numFmt w:val="lowerLetter"/>
      <w:lvlText w:val="%5."/>
      <w:lvlJc w:val="left"/>
      <w:pPr>
        <w:ind w:left="3600" w:hanging="360"/>
      </w:pPr>
    </w:lvl>
    <w:lvl w:ilvl="5" w:tplc="06790611" w:tentative="1">
      <w:start w:val="1"/>
      <w:numFmt w:val="lowerRoman"/>
      <w:lvlText w:val="%6."/>
      <w:lvlJc w:val="right"/>
      <w:pPr>
        <w:ind w:left="4320" w:hanging="180"/>
      </w:pPr>
    </w:lvl>
    <w:lvl w:ilvl="6" w:tplc="06790611" w:tentative="1">
      <w:start w:val="1"/>
      <w:numFmt w:val="decimal"/>
      <w:lvlText w:val="%7."/>
      <w:lvlJc w:val="left"/>
      <w:pPr>
        <w:ind w:left="5040" w:hanging="360"/>
      </w:pPr>
    </w:lvl>
    <w:lvl w:ilvl="7" w:tplc="06790611" w:tentative="1">
      <w:start w:val="1"/>
      <w:numFmt w:val="lowerLetter"/>
      <w:lvlText w:val="%8."/>
      <w:lvlJc w:val="left"/>
      <w:pPr>
        <w:ind w:left="5760" w:hanging="360"/>
      </w:pPr>
    </w:lvl>
    <w:lvl w:ilvl="8" w:tplc="06790611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366150">
    <w:abstractNumId w:val="0"/>
  </w:num>
  <w:num w:numId="2" w16cid:durableId="201133125">
    <w:abstractNumId w:val="4"/>
  </w:num>
  <w:num w:numId="3" w16cid:durableId="1172717955">
    <w:abstractNumId w:val="3"/>
  </w:num>
  <w:num w:numId="4" w16cid:durableId="1220433691">
    <w:abstractNumId w:val="5"/>
  </w:num>
  <w:num w:numId="5" w16cid:durableId="1324775777">
    <w:abstractNumId w:val="6"/>
  </w:num>
  <w:num w:numId="6" w16cid:durableId="334117364">
    <w:abstractNumId w:val="2"/>
  </w:num>
  <w:num w:numId="7" w16cid:durableId="2126269480">
    <w:abstractNumId w:val="1"/>
  </w:num>
  <w:num w:numId="8" w16cid:durableId="17592106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296E"/>
    <w:rsid w:val="000039D0"/>
    <w:rsid w:val="0000539C"/>
    <w:rsid w:val="0000732E"/>
    <w:rsid w:val="000102FB"/>
    <w:rsid w:val="00013485"/>
    <w:rsid w:val="000147A3"/>
    <w:rsid w:val="000226AD"/>
    <w:rsid w:val="00031B4D"/>
    <w:rsid w:val="00032ECD"/>
    <w:rsid w:val="00034D2A"/>
    <w:rsid w:val="000371AB"/>
    <w:rsid w:val="000375F9"/>
    <w:rsid w:val="00047858"/>
    <w:rsid w:val="00056274"/>
    <w:rsid w:val="0006109E"/>
    <w:rsid w:val="000648E4"/>
    <w:rsid w:val="00065270"/>
    <w:rsid w:val="00065FE7"/>
    <w:rsid w:val="000679BD"/>
    <w:rsid w:val="00067C6E"/>
    <w:rsid w:val="000828B0"/>
    <w:rsid w:val="00083E66"/>
    <w:rsid w:val="00084D69"/>
    <w:rsid w:val="000A7A81"/>
    <w:rsid w:val="000B15A4"/>
    <w:rsid w:val="000D5A69"/>
    <w:rsid w:val="000E0074"/>
    <w:rsid w:val="000E134D"/>
    <w:rsid w:val="000F426B"/>
    <w:rsid w:val="000F5F13"/>
    <w:rsid w:val="000F614C"/>
    <w:rsid w:val="00100DB1"/>
    <w:rsid w:val="00113078"/>
    <w:rsid w:val="00122054"/>
    <w:rsid w:val="0012236E"/>
    <w:rsid w:val="00125D9C"/>
    <w:rsid w:val="00136A21"/>
    <w:rsid w:val="00140366"/>
    <w:rsid w:val="00143D59"/>
    <w:rsid w:val="00157854"/>
    <w:rsid w:val="00165BC2"/>
    <w:rsid w:val="00174E44"/>
    <w:rsid w:val="00183D54"/>
    <w:rsid w:val="00185FF1"/>
    <w:rsid w:val="001A1C63"/>
    <w:rsid w:val="001A34EF"/>
    <w:rsid w:val="001A7F66"/>
    <w:rsid w:val="001B2648"/>
    <w:rsid w:val="001B4313"/>
    <w:rsid w:val="001B7FDB"/>
    <w:rsid w:val="001C1481"/>
    <w:rsid w:val="001C2E48"/>
    <w:rsid w:val="001C7D27"/>
    <w:rsid w:val="001D5917"/>
    <w:rsid w:val="001D6EFD"/>
    <w:rsid w:val="001E2AB4"/>
    <w:rsid w:val="001F1157"/>
    <w:rsid w:val="00211ADE"/>
    <w:rsid w:val="00213C96"/>
    <w:rsid w:val="0021603B"/>
    <w:rsid w:val="00224AFF"/>
    <w:rsid w:val="002263FC"/>
    <w:rsid w:val="00227E88"/>
    <w:rsid w:val="002320F3"/>
    <w:rsid w:val="00232B6D"/>
    <w:rsid w:val="0023548B"/>
    <w:rsid w:val="0023718B"/>
    <w:rsid w:val="00245609"/>
    <w:rsid w:val="00246AEB"/>
    <w:rsid w:val="002479C9"/>
    <w:rsid w:val="00260436"/>
    <w:rsid w:val="0027038B"/>
    <w:rsid w:val="00271E1B"/>
    <w:rsid w:val="00276862"/>
    <w:rsid w:val="00291160"/>
    <w:rsid w:val="002A6945"/>
    <w:rsid w:val="002A7B1D"/>
    <w:rsid w:val="002C1B18"/>
    <w:rsid w:val="002C3451"/>
    <w:rsid w:val="002C7D80"/>
    <w:rsid w:val="002D590B"/>
    <w:rsid w:val="002E04B5"/>
    <w:rsid w:val="002E1D38"/>
    <w:rsid w:val="002F1E10"/>
    <w:rsid w:val="002F613B"/>
    <w:rsid w:val="0030255C"/>
    <w:rsid w:val="003162DD"/>
    <w:rsid w:val="00321250"/>
    <w:rsid w:val="00327774"/>
    <w:rsid w:val="0033358C"/>
    <w:rsid w:val="00334434"/>
    <w:rsid w:val="00337A07"/>
    <w:rsid w:val="00350D0F"/>
    <w:rsid w:val="0035313C"/>
    <w:rsid w:val="003566B7"/>
    <w:rsid w:val="00371586"/>
    <w:rsid w:val="003848CD"/>
    <w:rsid w:val="003A1023"/>
    <w:rsid w:val="003A1471"/>
    <w:rsid w:val="003A2AA7"/>
    <w:rsid w:val="003B35DC"/>
    <w:rsid w:val="003B5244"/>
    <w:rsid w:val="003B5729"/>
    <w:rsid w:val="003C2C12"/>
    <w:rsid w:val="003D0448"/>
    <w:rsid w:val="003D2C11"/>
    <w:rsid w:val="003D610F"/>
    <w:rsid w:val="003E56EA"/>
    <w:rsid w:val="003E5F67"/>
    <w:rsid w:val="003F709E"/>
    <w:rsid w:val="003F73E0"/>
    <w:rsid w:val="004111C6"/>
    <w:rsid w:val="004152AD"/>
    <w:rsid w:val="004232E6"/>
    <w:rsid w:val="00424218"/>
    <w:rsid w:val="0043082F"/>
    <w:rsid w:val="004348F9"/>
    <w:rsid w:val="004362D8"/>
    <w:rsid w:val="004407F1"/>
    <w:rsid w:val="00443480"/>
    <w:rsid w:val="004468A3"/>
    <w:rsid w:val="00454A59"/>
    <w:rsid w:val="00461B9A"/>
    <w:rsid w:val="004A4341"/>
    <w:rsid w:val="004A7425"/>
    <w:rsid w:val="004B63C9"/>
    <w:rsid w:val="004D0213"/>
    <w:rsid w:val="004D2BA9"/>
    <w:rsid w:val="00500DF4"/>
    <w:rsid w:val="00510189"/>
    <w:rsid w:val="00515C71"/>
    <w:rsid w:val="005460A5"/>
    <w:rsid w:val="00554C62"/>
    <w:rsid w:val="00565097"/>
    <w:rsid w:val="00565937"/>
    <w:rsid w:val="00571F16"/>
    <w:rsid w:val="0057708C"/>
    <w:rsid w:val="00580717"/>
    <w:rsid w:val="00581567"/>
    <w:rsid w:val="00581823"/>
    <w:rsid w:val="00581FDC"/>
    <w:rsid w:val="00582633"/>
    <w:rsid w:val="005827E3"/>
    <w:rsid w:val="005853C2"/>
    <w:rsid w:val="0058579B"/>
    <w:rsid w:val="005876EA"/>
    <w:rsid w:val="005A2269"/>
    <w:rsid w:val="005A475F"/>
    <w:rsid w:val="005A606B"/>
    <w:rsid w:val="005A727E"/>
    <w:rsid w:val="005A728C"/>
    <w:rsid w:val="005B0985"/>
    <w:rsid w:val="005B1EE0"/>
    <w:rsid w:val="005C64A1"/>
    <w:rsid w:val="005E1C67"/>
    <w:rsid w:val="005E4474"/>
    <w:rsid w:val="0060167D"/>
    <w:rsid w:val="006034F1"/>
    <w:rsid w:val="00607FEF"/>
    <w:rsid w:val="006157B4"/>
    <w:rsid w:val="006210C7"/>
    <w:rsid w:val="00621343"/>
    <w:rsid w:val="00621589"/>
    <w:rsid w:val="0062388C"/>
    <w:rsid w:val="006320E2"/>
    <w:rsid w:val="00640DD1"/>
    <w:rsid w:val="00641EE7"/>
    <w:rsid w:val="006472D6"/>
    <w:rsid w:val="00655665"/>
    <w:rsid w:val="006557F2"/>
    <w:rsid w:val="00656767"/>
    <w:rsid w:val="00673ADB"/>
    <w:rsid w:val="0067698F"/>
    <w:rsid w:val="0068227C"/>
    <w:rsid w:val="00682800"/>
    <w:rsid w:val="00687EE6"/>
    <w:rsid w:val="0069125A"/>
    <w:rsid w:val="00694152"/>
    <w:rsid w:val="006A69D9"/>
    <w:rsid w:val="006F18C2"/>
    <w:rsid w:val="00700A3E"/>
    <w:rsid w:val="00703CA0"/>
    <w:rsid w:val="007047A1"/>
    <w:rsid w:val="00707920"/>
    <w:rsid w:val="00707A49"/>
    <w:rsid w:val="00714C55"/>
    <w:rsid w:val="007156B5"/>
    <w:rsid w:val="00717931"/>
    <w:rsid w:val="007235FD"/>
    <w:rsid w:val="00731D29"/>
    <w:rsid w:val="00732C86"/>
    <w:rsid w:val="00743C0D"/>
    <w:rsid w:val="0074623A"/>
    <w:rsid w:val="007528DC"/>
    <w:rsid w:val="00753909"/>
    <w:rsid w:val="00762450"/>
    <w:rsid w:val="00765714"/>
    <w:rsid w:val="007679E4"/>
    <w:rsid w:val="0077257C"/>
    <w:rsid w:val="00772651"/>
    <w:rsid w:val="00775FE1"/>
    <w:rsid w:val="00781281"/>
    <w:rsid w:val="007815F8"/>
    <w:rsid w:val="00783F13"/>
    <w:rsid w:val="00783FF7"/>
    <w:rsid w:val="00785B19"/>
    <w:rsid w:val="007B2B2E"/>
    <w:rsid w:val="007B341E"/>
    <w:rsid w:val="007D27D1"/>
    <w:rsid w:val="007E7D79"/>
    <w:rsid w:val="00812E22"/>
    <w:rsid w:val="0082111D"/>
    <w:rsid w:val="008224D3"/>
    <w:rsid w:val="00822D8B"/>
    <w:rsid w:val="00827FFC"/>
    <w:rsid w:val="008309E2"/>
    <w:rsid w:val="008351A1"/>
    <w:rsid w:val="00851119"/>
    <w:rsid w:val="00851951"/>
    <w:rsid w:val="00855E24"/>
    <w:rsid w:val="00882811"/>
    <w:rsid w:val="00884DCB"/>
    <w:rsid w:val="0088503B"/>
    <w:rsid w:val="0088588E"/>
    <w:rsid w:val="008A03E4"/>
    <w:rsid w:val="008A0CD7"/>
    <w:rsid w:val="008C62FB"/>
    <w:rsid w:val="008E4D2E"/>
    <w:rsid w:val="008E56A2"/>
    <w:rsid w:val="008E7216"/>
    <w:rsid w:val="00917BE2"/>
    <w:rsid w:val="00923515"/>
    <w:rsid w:val="00926A17"/>
    <w:rsid w:val="00927BC3"/>
    <w:rsid w:val="0094641D"/>
    <w:rsid w:val="00946647"/>
    <w:rsid w:val="00947F37"/>
    <w:rsid w:val="009500B8"/>
    <w:rsid w:val="00951320"/>
    <w:rsid w:val="0097018E"/>
    <w:rsid w:val="00971B16"/>
    <w:rsid w:val="00972EF0"/>
    <w:rsid w:val="00974AAD"/>
    <w:rsid w:val="00992951"/>
    <w:rsid w:val="00994DDF"/>
    <w:rsid w:val="009C266F"/>
    <w:rsid w:val="009C5CF1"/>
    <w:rsid w:val="009D2F08"/>
    <w:rsid w:val="009D5877"/>
    <w:rsid w:val="009E20AC"/>
    <w:rsid w:val="009F3411"/>
    <w:rsid w:val="00A02024"/>
    <w:rsid w:val="00A058B1"/>
    <w:rsid w:val="00A06303"/>
    <w:rsid w:val="00A15D74"/>
    <w:rsid w:val="00A17835"/>
    <w:rsid w:val="00A21724"/>
    <w:rsid w:val="00A235A3"/>
    <w:rsid w:val="00A26DD5"/>
    <w:rsid w:val="00A31630"/>
    <w:rsid w:val="00A34D99"/>
    <w:rsid w:val="00A35980"/>
    <w:rsid w:val="00A404FD"/>
    <w:rsid w:val="00A42C07"/>
    <w:rsid w:val="00A443B1"/>
    <w:rsid w:val="00A573A1"/>
    <w:rsid w:val="00A6247F"/>
    <w:rsid w:val="00A6263E"/>
    <w:rsid w:val="00A67D5A"/>
    <w:rsid w:val="00A72605"/>
    <w:rsid w:val="00A826B8"/>
    <w:rsid w:val="00A83F9E"/>
    <w:rsid w:val="00A91AA5"/>
    <w:rsid w:val="00A959A7"/>
    <w:rsid w:val="00AC1C89"/>
    <w:rsid w:val="00AC37D0"/>
    <w:rsid w:val="00AC6C7E"/>
    <w:rsid w:val="00AD60AC"/>
    <w:rsid w:val="00AE274E"/>
    <w:rsid w:val="00AE4E80"/>
    <w:rsid w:val="00AF029C"/>
    <w:rsid w:val="00AF3456"/>
    <w:rsid w:val="00AF5D1F"/>
    <w:rsid w:val="00AF6796"/>
    <w:rsid w:val="00B10D42"/>
    <w:rsid w:val="00B128BD"/>
    <w:rsid w:val="00B13911"/>
    <w:rsid w:val="00B13938"/>
    <w:rsid w:val="00B16EDE"/>
    <w:rsid w:val="00B2546F"/>
    <w:rsid w:val="00B327A8"/>
    <w:rsid w:val="00B359ED"/>
    <w:rsid w:val="00B47835"/>
    <w:rsid w:val="00B5240F"/>
    <w:rsid w:val="00B531AA"/>
    <w:rsid w:val="00B5580B"/>
    <w:rsid w:val="00B56523"/>
    <w:rsid w:val="00B629A8"/>
    <w:rsid w:val="00B66CAA"/>
    <w:rsid w:val="00B67282"/>
    <w:rsid w:val="00B70446"/>
    <w:rsid w:val="00B7427D"/>
    <w:rsid w:val="00B84C9B"/>
    <w:rsid w:val="00B86A93"/>
    <w:rsid w:val="00B91CBB"/>
    <w:rsid w:val="00B91E68"/>
    <w:rsid w:val="00B97AD6"/>
    <w:rsid w:val="00BB2A96"/>
    <w:rsid w:val="00BB7225"/>
    <w:rsid w:val="00BC5017"/>
    <w:rsid w:val="00BC698C"/>
    <w:rsid w:val="00BC6CF6"/>
    <w:rsid w:val="00BE193F"/>
    <w:rsid w:val="00BE3C73"/>
    <w:rsid w:val="00BF7A41"/>
    <w:rsid w:val="00C075D7"/>
    <w:rsid w:val="00C12BF9"/>
    <w:rsid w:val="00C30D63"/>
    <w:rsid w:val="00C50626"/>
    <w:rsid w:val="00C53586"/>
    <w:rsid w:val="00C53A28"/>
    <w:rsid w:val="00C54471"/>
    <w:rsid w:val="00C555C9"/>
    <w:rsid w:val="00C65E8F"/>
    <w:rsid w:val="00C67824"/>
    <w:rsid w:val="00C7220E"/>
    <w:rsid w:val="00C749D4"/>
    <w:rsid w:val="00C75F28"/>
    <w:rsid w:val="00C770B5"/>
    <w:rsid w:val="00CA1A9C"/>
    <w:rsid w:val="00CB7896"/>
    <w:rsid w:val="00CB7AF1"/>
    <w:rsid w:val="00CD173A"/>
    <w:rsid w:val="00CD1B2F"/>
    <w:rsid w:val="00CD64AB"/>
    <w:rsid w:val="00CE2E91"/>
    <w:rsid w:val="00CE2EED"/>
    <w:rsid w:val="00CE6930"/>
    <w:rsid w:val="00CF48E5"/>
    <w:rsid w:val="00CF4AD5"/>
    <w:rsid w:val="00CF5CF6"/>
    <w:rsid w:val="00D15B56"/>
    <w:rsid w:val="00D163FF"/>
    <w:rsid w:val="00D17539"/>
    <w:rsid w:val="00D20D53"/>
    <w:rsid w:val="00D27740"/>
    <w:rsid w:val="00D2798D"/>
    <w:rsid w:val="00D339C5"/>
    <w:rsid w:val="00D46506"/>
    <w:rsid w:val="00D477FB"/>
    <w:rsid w:val="00D50D85"/>
    <w:rsid w:val="00D52A6E"/>
    <w:rsid w:val="00D616FB"/>
    <w:rsid w:val="00D62D38"/>
    <w:rsid w:val="00D64F72"/>
    <w:rsid w:val="00D7706C"/>
    <w:rsid w:val="00D871C8"/>
    <w:rsid w:val="00D91B63"/>
    <w:rsid w:val="00D921C3"/>
    <w:rsid w:val="00D942B7"/>
    <w:rsid w:val="00DC188C"/>
    <w:rsid w:val="00DD54C7"/>
    <w:rsid w:val="00DD5FD6"/>
    <w:rsid w:val="00DD66FA"/>
    <w:rsid w:val="00DE2184"/>
    <w:rsid w:val="00DE3321"/>
    <w:rsid w:val="00DE5163"/>
    <w:rsid w:val="00DF08AB"/>
    <w:rsid w:val="00E1487F"/>
    <w:rsid w:val="00E16BAE"/>
    <w:rsid w:val="00E20306"/>
    <w:rsid w:val="00E25B31"/>
    <w:rsid w:val="00E25FDF"/>
    <w:rsid w:val="00E31F46"/>
    <w:rsid w:val="00E33E38"/>
    <w:rsid w:val="00E37C58"/>
    <w:rsid w:val="00E462F6"/>
    <w:rsid w:val="00E55354"/>
    <w:rsid w:val="00E60B99"/>
    <w:rsid w:val="00E63E43"/>
    <w:rsid w:val="00E64754"/>
    <w:rsid w:val="00E738C1"/>
    <w:rsid w:val="00E801A6"/>
    <w:rsid w:val="00E81B65"/>
    <w:rsid w:val="00E85668"/>
    <w:rsid w:val="00E863AF"/>
    <w:rsid w:val="00E87007"/>
    <w:rsid w:val="00E90FA3"/>
    <w:rsid w:val="00E91D19"/>
    <w:rsid w:val="00EA17CC"/>
    <w:rsid w:val="00EA59C4"/>
    <w:rsid w:val="00EB1AEF"/>
    <w:rsid w:val="00EB381C"/>
    <w:rsid w:val="00EC6B8E"/>
    <w:rsid w:val="00EE062C"/>
    <w:rsid w:val="00EE1CF7"/>
    <w:rsid w:val="00EE5E46"/>
    <w:rsid w:val="00EF44F6"/>
    <w:rsid w:val="00F058FD"/>
    <w:rsid w:val="00F1510B"/>
    <w:rsid w:val="00F15AC3"/>
    <w:rsid w:val="00F226AA"/>
    <w:rsid w:val="00F23D33"/>
    <w:rsid w:val="00F31869"/>
    <w:rsid w:val="00F3466B"/>
    <w:rsid w:val="00F42018"/>
    <w:rsid w:val="00F42CB7"/>
    <w:rsid w:val="00F42F59"/>
    <w:rsid w:val="00F50278"/>
    <w:rsid w:val="00F515C2"/>
    <w:rsid w:val="00F53669"/>
    <w:rsid w:val="00F54464"/>
    <w:rsid w:val="00F5506D"/>
    <w:rsid w:val="00F6017B"/>
    <w:rsid w:val="00F775F8"/>
    <w:rsid w:val="00F7773C"/>
    <w:rsid w:val="00F82BF7"/>
    <w:rsid w:val="00F9111D"/>
    <w:rsid w:val="00F93D99"/>
    <w:rsid w:val="00FA1414"/>
    <w:rsid w:val="00FA2387"/>
    <w:rsid w:val="00FA52A0"/>
    <w:rsid w:val="00FC45F3"/>
    <w:rsid w:val="00FE1F66"/>
    <w:rsid w:val="00FF1B66"/>
    <w:rsid w:val="0FEE2ED4"/>
    <w:rsid w:val="11F6A222"/>
    <w:rsid w:val="14B040C1"/>
    <w:rsid w:val="1CE61272"/>
    <w:rsid w:val="25C279AB"/>
    <w:rsid w:val="2BCE7A64"/>
    <w:rsid w:val="2FB4145C"/>
    <w:rsid w:val="3D22798F"/>
    <w:rsid w:val="3DB5F5AF"/>
    <w:rsid w:val="3E1C86EB"/>
    <w:rsid w:val="3EC53A5C"/>
    <w:rsid w:val="3FFD29F5"/>
    <w:rsid w:val="45728263"/>
    <w:rsid w:val="4B903D5D"/>
    <w:rsid w:val="5172A19F"/>
    <w:rsid w:val="60DE250F"/>
    <w:rsid w:val="6246DE96"/>
    <w:rsid w:val="65001A14"/>
    <w:rsid w:val="6A66C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A607CD3"/>
  <w15:chartTrackingRefBased/>
  <w15:docId w15:val="{207A82C7-E27A-4804-838D-52F7501D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ind w:left="3600" w:hanging="36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ind w:left="4320" w:hanging="18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ind w:left="5040" w:hanging="36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ind w:left="57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ind w:left="6480" w:hanging="18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46635718" Type="http://schemas.openxmlformats.org/officeDocument/2006/relationships/commentsExtended" Target="commentsExtended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Felles%20maler\Office\Maler\Notat.dotx" TargetMode="External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e2aa0a-96e4-4fb8-8ab6-9cf030c78b66">
      <Terms xmlns="http://schemas.microsoft.com/office/infopath/2007/PartnerControls"/>
    </lcf76f155ced4ddcb4097134ff3c332f>
    <TaxCatchAll xmlns="82e61bf2-fd93-468b-abcd-2c48b5a2437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93A4957213C642926D75DC92FEF76A" ma:contentTypeVersion="19" ma:contentTypeDescription="Opprett et nytt dokument." ma:contentTypeScope="" ma:versionID="251ee0d2a99c129357d6a91415c4e960">
  <xsd:schema xmlns:xsd="http://www.w3.org/2001/XMLSchema" xmlns:xs="http://www.w3.org/2001/XMLSchema" xmlns:p="http://schemas.microsoft.com/office/2006/metadata/properties" xmlns:ns2="c6e2aa0a-96e4-4fb8-8ab6-9cf030c78b66" xmlns:ns3="82e61bf2-fd93-468b-abcd-2c48b5a2437f" targetNamespace="http://schemas.microsoft.com/office/2006/metadata/properties" ma:root="true" ma:fieldsID="aa97b63b62178cdb3d48af5e6693527b" ns2:_="" ns3:_="">
    <xsd:import namespace="c6e2aa0a-96e4-4fb8-8ab6-9cf030c78b66"/>
    <xsd:import namespace="82e61bf2-fd93-468b-abcd-2c48b5a243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2aa0a-96e4-4fb8-8ab6-9cf030c78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4c297bfe-2ddf-49c0-b48d-5e3f9de329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61bf2-fd93-468b-abcd-2c48b5a2437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57aaf94-ef0d-4508-9e87-bb47def2a12b}" ma:internalName="TaxCatchAll" ma:showField="CatchAllData" ma:web="82e61bf2-fd93-468b-abcd-2c48b5a243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                        This value indicates the number of saves or revisions. The application is responsible for updating this value after each revision.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C3BB9E-308A-4511-99BC-11AEEEE1C93A}">
  <ds:schemaRefs>
    <ds:schemaRef ds:uri="http://schemas.microsoft.com/office/2006/metadata/properties"/>
    <ds:schemaRef ds:uri="http://schemas.microsoft.com/office/infopath/2007/PartnerControls"/>
    <ds:schemaRef ds:uri="c6e2aa0a-96e4-4fb8-8ab6-9cf030c78b66"/>
    <ds:schemaRef ds:uri="82e61bf2-fd93-468b-abcd-2c48b5a2437f"/>
  </ds:schemaRefs>
</ds:datastoreItem>
</file>

<file path=customXml/itemProps2.xml><?xml version="1.0" encoding="utf-8"?>
<ds:datastoreItem xmlns:ds="http://schemas.openxmlformats.org/officeDocument/2006/customXml" ds:itemID="{F60C52D1-C364-476F-8FC0-331C1B354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2aa0a-96e4-4fb8-8ab6-9cf030c78b66"/>
    <ds:schemaRef ds:uri="82e61bf2-fd93-468b-abcd-2c48b5a243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8F4A9B-2DF7-4DB1-878A-6E6C2BFA26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984540-8B5A-4BFA-B09D-593078F8B7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3</TotalTime>
  <Pages>14</Pages>
  <Words>2076</Words>
  <Characters>11006</Characters>
  <Application>Microsoft Office Word</Application>
  <DocSecurity>0</DocSecurity>
  <Lines>91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Statens vegvesen</Company>
  <LinksUpToDate>false</LinksUpToDate>
  <CharactersWithSpaces>13056</CharactersWithSpaces>
  <SharedDoc>false</SharedDoc>
  <HLinks>
    <vt:vector size="48" baseType="variant">
      <vt:variant>
        <vt:i4>1245240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_Toc87014240</vt:lpwstr>
      </vt:variant>
      <vt:variant>
        <vt:i4>1703999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_Toc87014239</vt:lpwstr>
      </vt:variant>
      <vt:variant>
        <vt:i4>1769535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_Toc87014238</vt:lpwstr>
      </vt:variant>
      <vt:variant>
        <vt:i4>1310783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_Toc87014237</vt:lpwstr>
      </vt:variant>
      <vt:variant>
        <vt:i4>1376319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_Toc87014236</vt:lpwstr>
      </vt:variant>
      <vt:variant>
        <vt:i4>1441855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_Toc87014235</vt:lpwstr>
      </vt:variant>
      <vt:variant>
        <vt:i4>1507391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_Toc87014234</vt:lpwstr>
      </vt:variant>
      <vt:variant>
        <vt:i4>1048639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_Toc87014233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Børnes Vilhelm</dc:creator>
  <cp:keywords/>
  <dc:description/>
  <cp:lastModifiedBy>Geir Magnus Lyse Tungland</cp:lastModifiedBy>
  <cp:revision>4</cp:revision>
  <cp:lastPrinted>2023-02-06T12:21:00Z</cp:lastPrinted>
  <dcterms:created xsi:type="dcterms:W3CDTF">2023-02-06T12:19:00Z</dcterms:created>
  <dcterms:modified xsi:type="dcterms:W3CDTF">2023-02-06T12:22:00Z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ce37f87-bb34-4c36-b4d0-c38c85b01b16_Enabled">
    <vt:lpwstr>true</vt:lpwstr>
  </property>
  <property fmtid="{D5CDD505-2E9C-101B-9397-08002B2CF9AE}" pid="3" name="MSIP_Label_6ce37f87-bb34-4c36-b4d0-c38c85b01b16_SetDate">
    <vt:lpwstr>2021-03-23T10:39:01Z</vt:lpwstr>
  </property>
  <property fmtid="{D5CDD505-2E9C-101B-9397-08002B2CF9AE}" pid="4" name="MSIP_Label_6ce37f87-bb34-4c36-b4d0-c38c85b01b16_Method">
    <vt:lpwstr>Privileged</vt:lpwstr>
  </property>
  <property fmtid="{D5CDD505-2E9C-101B-9397-08002B2CF9AE}" pid="5" name="MSIP_Label_6ce37f87-bb34-4c36-b4d0-c38c85b01b16_Name">
    <vt:lpwstr>General</vt:lpwstr>
  </property>
  <property fmtid="{D5CDD505-2E9C-101B-9397-08002B2CF9AE}" pid="6" name="MSIP_Label_6ce37f87-bb34-4c36-b4d0-c38c85b01b16_SiteId">
    <vt:lpwstr>38856954-ed55-49f7-8bdd-738ffbbfd390</vt:lpwstr>
  </property>
  <property fmtid="{D5CDD505-2E9C-101B-9397-08002B2CF9AE}" pid="7" name="MSIP_Label_6ce37f87-bb34-4c36-b4d0-c38c85b01b16_ActionId">
    <vt:lpwstr/>
  </property>
  <property fmtid="{D5CDD505-2E9C-101B-9397-08002B2CF9AE}" pid="8" name="MSIP_Label_6ce37f87-bb34-4c36-b4d0-c38c85b01b16_ContentBits">
    <vt:lpwstr>0</vt:lpwstr>
  </property>
  <property fmtid="{D5CDD505-2E9C-101B-9397-08002B2CF9AE}" pid="9" name="ContentTypeId">
    <vt:lpwstr>0x0101005D93A4957213C642926D75DC92FEF76A</vt:lpwstr>
  </property>
</Properties>
</file>