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 w:rsidRPr="3852748D">
        <w:rPr>
          <w:rFonts w:eastAsia="Times New Roman"/>
          <w:lang w:eastAsia="nb-NO"/>
        </w:rPr>
        <w:t>Motorveg (595)</w:t>
      </w:r>
    </w:p>
    <w:p w14:paraId="0C2DAA62" w14:textId="302436E9" w:rsidR="003A2AA7" w:rsidRDefault="3E7D315C" w:rsidP="3852748D">
      <w:pPr>
        <w:jc w:val="center"/>
        <w:rPr>
          <w:szCs w:val="20"/>
          <w:lang w:eastAsia="nb-NO"/>
        </w:rPr>
      </w:pPr>
      <w:r>
        <w:rPr>
          <w:noProof/>
        </w:rPr>
        <w:drawing>
          <wp:inline distT="0" distB="0" distL="0" distR="0" wp14:anchorId="17778B49" wp14:editId="3852748D">
            <wp:extent cx="4572000" cy="2657475"/>
            <wp:effectExtent l="0" t="0" r="0" b="0"/>
            <wp:docPr id="909745154" name="Picture 90974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82B598C" w:rsidR="003A2AA7" w:rsidRDefault="00337A07" w:rsidP="007E7D79">
      <w:pPr>
        <w:pStyle w:val="Bildetekst"/>
        <w:jc w:val="center"/>
      </w:pPr>
      <w:r>
        <w:t xml:space="preserve">Figur </w:t>
      </w:r>
      <w:r w:rsidRPr="3852748D">
        <w:rPr>
          <w:noProof/>
        </w:rPr>
        <w:fldChar w:fldCharType="begin"/>
      </w:r>
      <w:r w:rsidRPr="3852748D">
        <w:rPr>
          <w:noProof/>
        </w:rPr>
        <w:instrText xml:space="preserve"> SEQ Figur \* ARABIC </w:instrText>
      </w:r>
      <w:r w:rsidRPr="3852748D">
        <w:rPr>
          <w:noProof/>
        </w:rPr>
        <w:fldChar w:fldCharType="separate"/>
      </w:r>
      <w:r w:rsidR="00C67824" w:rsidRPr="3852748D">
        <w:rPr>
          <w:noProof/>
        </w:rPr>
        <w:t>1</w:t>
      </w:r>
      <w:r w:rsidRPr="3852748D">
        <w:rPr>
          <w:noProof/>
        </w:rPr>
        <w:fldChar w:fldCharType="end"/>
      </w:r>
      <w:r>
        <w:tab/>
      </w:r>
      <w:r w:rsidR="2BD01D18">
        <w:t>Motorveg</w:t>
      </w:r>
      <w:r>
        <w:t xml:space="preserve"> (Foto:</w:t>
      </w:r>
      <w:r w:rsidR="0033358C">
        <w:t xml:space="preserve"> </w:t>
      </w:r>
      <w:proofErr w:type="spellStart"/>
      <w:r w:rsidR="0033358C">
        <w:t>Ve</w:t>
      </w:r>
      <w:r w:rsidR="00C61919">
        <w:t>gbilder</w:t>
      </w:r>
      <w:proofErr w:type="spellEnd"/>
      <w:r w:rsidR="00052464">
        <w:t>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53CC4852" w14:textId="1F58248F" w:rsidR="009427ED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9438402" w:history="1">
            <w:r w:rsidR="009427ED" w:rsidRPr="00202675">
              <w:rPr>
                <w:rStyle w:val="Hyperkobling"/>
                <w:noProof/>
                <w:lang w:eastAsia="nb-NO"/>
              </w:rPr>
              <w:t>1</w:t>
            </w:r>
            <w:r w:rsidR="009427E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427ED" w:rsidRPr="00202675">
              <w:rPr>
                <w:rStyle w:val="Hyperkobling"/>
                <w:noProof/>
                <w:lang w:eastAsia="nb-NO"/>
              </w:rPr>
              <w:t>Innledning</w:t>
            </w:r>
            <w:r w:rsidR="009427ED">
              <w:rPr>
                <w:noProof/>
                <w:webHidden/>
              </w:rPr>
              <w:tab/>
            </w:r>
            <w:r w:rsidR="009427ED">
              <w:rPr>
                <w:noProof/>
                <w:webHidden/>
              </w:rPr>
              <w:fldChar w:fldCharType="begin"/>
            </w:r>
            <w:r w:rsidR="009427ED">
              <w:rPr>
                <w:noProof/>
                <w:webHidden/>
              </w:rPr>
              <w:instrText xml:space="preserve"> PAGEREF _Toc119438402 \h </w:instrText>
            </w:r>
            <w:r w:rsidR="009427ED">
              <w:rPr>
                <w:noProof/>
                <w:webHidden/>
              </w:rPr>
            </w:r>
            <w:r w:rsidR="009427ED">
              <w:rPr>
                <w:noProof/>
                <w:webHidden/>
              </w:rPr>
              <w:fldChar w:fldCharType="separate"/>
            </w:r>
            <w:r w:rsidR="009427ED">
              <w:rPr>
                <w:noProof/>
                <w:webHidden/>
              </w:rPr>
              <w:t>2</w:t>
            </w:r>
            <w:r w:rsidR="009427ED">
              <w:rPr>
                <w:noProof/>
                <w:webHidden/>
              </w:rPr>
              <w:fldChar w:fldCharType="end"/>
            </w:r>
          </w:hyperlink>
        </w:p>
        <w:p w14:paraId="5EFF585D" w14:textId="380BF909" w:rsidR="009427ED" w:rsidRDefault="009427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9438403" w:history="1">
            <w:r w:rsidRPr="00202675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02675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_Toc119438403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DDB2E" w14:textId="602CF235" w:rsidR="009427ED" w:rsidRDefault="009427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9438404" w:history="1">
            <w:r w:rsidRPr="00202675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02675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_Toc119438404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E1CB3" w14:textId="76A297EF" w:rsidR="009427ED" w:rsidRDefault="009427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9438405" w:history="1">
            <w:r w:rsidRPr="00202675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02675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_Toc119438405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C037" w14:textId="5F32BC29" w:rsidR="009427ED" w:rsidRDefault="009427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9438406" w:history="1">
            <w:r w:rsidRPr="00202675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02675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_Toc119438406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DD8DF" w14:textId="2CB6D209" w:rsidR="009427ED" w:rsidRDefault="009427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9438407" w:history="1">
            <w:r w:rsidRPr="00202675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02675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_Toc119438407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5A327" w14:textId="60E360F7" w:rsidR="009427ED" w:rsidRDefault="009427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9438408" w:history="1">
            <w:r w:rsidRPr="00202675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02675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_Toc119438408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32A0D53A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19438402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Motorveg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</w:t>
      </w:r>
    </w:p>
    <w:p w14:paraId="03C8C5C3" w14:textId="5C0FCA4D" w:rsidR="003A2AA7" w:rsidRDefault="00337A07">
      <w:pPr>
        <w:pStyle w:val="Overskrift1"/>
      </w:pPr>
      <w:bookmarkStart w:id="1" w:name="_Toc119438403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 xml:space="preserve">Navn </w:t>
            </w:r>
            <w:proofErr w:type="spellStart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vegobjekttype</w:t>
            </w:r>
            <w:proofErr w:type="spellEnd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Motorveg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Strekninger som har vedtatt status motorveg.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19438404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81AC7C5" w:rsidR="00D17539" w:rsidRDefault="002C7D80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>
        <w:t xml:space="preserve">Tabell </w:t>
      </w:r>
      <w:r w:rsidR="00C67824">
        <w:rPr>
          <w:noProof/>
        </w:rPr>
        <w:t>3</w:t>
      </w:r>
      <w:r w:rsidR="00C67824">
        <w:noBreakHyphen/>
      </w:r>
      <w:r w:rsidR="00C67824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gir oversikt over viktige bruksområder for NVDB-data. Det er markert hvi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l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ke av disse 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som er aktuelt for denne </w:t>
      </w:r>
      <w:proofErr w:type="spellStart"/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bjekttypen</w:t>
      </w:r>
      <w:proofErr w:type="spellEnd"/>
      <w:r w:rsidR="007047A1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 I noen tilfeller er det gitt mer utfyllende informasjon</w:t>
      </w:r>
      <w:r w:rsidR="00D1753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62F66FE8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Grunnlag for tegneregler i enkelte kartserier fra Kartverket.</w:t>
            </w: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19438405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0AFF082D" w:rsidR="004D2BA9" w:rsidRPr="00CC1F7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En forekomst av </w:t>
            </w:r>
            <w:proofErr w:type="spellStart"/>
            <w:r w:rsidRPr="00D616FB">
              <w:rPr>
                <w:sz w:val="22"/>
              </w:rPr>
              <w:t>vegobjekttype</w:t>
            </w:r>
            <w:proofErr w:type="spellEnd"/>
            <w:r w:rsidRPr="00D616FB">
              <w:rPr>
                <w:sz w:val="22"/>
              </w:rPr>
              <w:t xml:space="preserve"> </w:t>
            </w:r>
            <w:r w:rsidR="009F11A5">
              <w:rPr>
                <w:i/>
                <w:iCs/>
                <w:sz w:val="22"/>
              </w:rPr>
              <w:t>Motorveg</w:t>
            </w:r>
            <w:r w:rsidRPr="00D616FB">
              <w:rPr>
                <w:sz w:val="22"/>
              </w:rPr>
              <w:t xml:space="preserve"> i NVDB gjenspeiler e</w:t>
            </w:r>
            <w:r w:rsidR="00723FAF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konkret </w:t>
            </w:r>
            <w:r w:rsidR="00723FAF">
              <w:rPr>
                <w:sz w:val="22"/>
              </w:rPr>
              <w:t>motorveg/motortrafikkveg</w:t>
            </w:r>
            <w:r w:rsidR="0033358C" w:rsidRPr="00D616FB">
              <w:rPr>
                <w:sz w:val="22"/>
              </w:rPr>
              <w:t xml:space="preserve"> ute i vegnettet</w:t>
            </w:r>
            <w:r w:rsidRPr="00D616FB">
              <w:rPr>
                <w:sz w:val="22"/>
              </w:rPr>
              <w:t xml:space="preserve">. Eksempler viser ulike varianter av </w:t>
            </w:r>
            <w:r w:rsidR="00723FAF">
              <w:rPr>
                <w:i/>
                <w:iCs/>
                <w:sz w:val="22"/>
              </w:rPr>
              <w:t xml:space="preserve">Motorveg </w:t>
            </w:r>
            <w:r w:rsidRPr="00D616FB">
              <w:rPr>
                <w:sz w:val="22"/>
              </w:rPr>
              <w:t>og hvordan disse skal registreres.</w:t>
            </w:r>
            <w:r w:rsidR="00260436" w:rsidRPr="00D616FB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3C3BD1" w14:textId="77777777" w:rsidR="004D2BA9" w:rsidRDefault="00912005" w:rsidP="00E37785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_Ref92871405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>
              <w:rPr>
                <w:color w:val="0000CC"/>
                <w:sz w:val="22"/>
              </w:rPr>
              <w:t>4.2.1</w:t>
            </w:r>
            <w:r>
              <w:rPr>
                <w:color w:val="0000CC"/>
                <w:sz w:val="22"/>
              </w:rPr>
              <w:fldChar w:fldCharType="end"/>
            </w:r>
          </w:p>
          <w:p w14:paraId="7737EEB9" w14:textId="07C7F932" w:rsidR="00BC28B7" w:rsidRPr="00C919DA" w:rsidRDefault="00BC28B7" w:rsidP="00E37785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_Ref92871523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>
              <w:rPr>
                <w:color w:val="0000CC"/>
                <w:sz w:val="22"/>
              </w:rPr>
              <w:t>4.2.2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260436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Default="00260436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D616FB" w:rsidRDefault="00260436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5D48E318" w:rsidR="00260436" w:rsidRPr="00D616FB" w:rsidRDefault="00260436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Egenskapsdata knytta til </w:t>
            </w:r>
            <w:r w:rsidR="005663D9">
              <w:rPr>
                <w:i/>
                <w:iCs/>
                <w:sz w:val="22"/>
              </w:rPr>
              <w:t>Motorveg</w:t>
            </w:r>
            <w:r w:rsidRPr="00D616FB">
              <w:rPr>
                <w:sz w:val="22"/>
              </w:rPr>
              <w:t xml:space="preserve"> hentes </w:t>
            </w:r>
            <w:r w:rsidR="006A37FB">
              <w:rPr>
                <w:sz w:val="22"/>
              </w:rPr>
              <w:t xml:space="preserve">i </w:t>
            </w:r>
            <w:r w:rsidR="00705F68">
              <w:rPr>
                <w:sz w:val="22"/>
              </w:rPr>
              <w:t>vedtak og skiltvedtak/</w:t>
            </w:r>
            <w:proofErr w:type="spellStart"/>
            <w:r w:rsidR="00705F68">
              <w:rPr>
                <w:sz w:val="22"/>
              </w:rPr>
              <w:t>skil</w:t>
            </w:r>
            <w:r w:rsidR="007D55A3">
              <w:rPr>
                <w:sz w:val="22"/>
              </w:rPr>
              <w:t>t</w:t>
            </w:r>
            <w:r w:rsidR="00705F68">
              <w:rPr>
                <w:sz w:val="22"/>
              </w:rPr>
              <w:t>planer</w:t>
            </w:r>
            <w:proofErr w:type="spellEnd"/>
            <w:r w:rsidR="007D55A3">
              <w:rPr>
                <w:sz w:val="22"/>
              </w:rPr>
              <w:t xml:space="preserve"> for aktuell vegstrekning</w:t>
            </w:r>
            <w:r w:rsidRPr="00D616FB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EE1CF7" w:rsidRDefault="00260436" w:rsidP="004468A3">
            <w:pPr>
              <w:rPr>
                <w:color w:val="0000CC"/>
                <w:sz w:val="22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73B64972" w:rsidR="0019184A" w:rsidRPr="00D616FB" w:rsidRDefault="004D2BA9" w:rsidP="0049023C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Alle </w:t>
            </w:r>
            <w:r w:rsidR="00F712E1">
              <w:rPr>
                <w:sz w:val="22"/>
              </w:rPr>
              <w:t xml:space="preserve">vedtatte </w:t>
            </w:r>
            <w:r w:rsidR="00C437F9">
              <w:rPr>
                <w:sz w:val="22"/>
              </w:rPr>
              <w:t>motorveger</w:t>
            </w:r>
            <w:r w:rsidR="00A443B1" w:rsidRPr="00D616FB">
              <w:rPr>
                <w:sz w:val="22"/>
              </w:rPr>
              <w:t xml:space="preserve"> </w:t>
            </w:r>
            <w:r w:rsidR="00FA52A0" w:rsidRPr="00D616FB">
              <w:rPr>
                <w:sz w:val="22"/>
              </w:rPr>
              <w:t xml:space="preserve">i Norge </w:t>
            </w:r>
            <w:r w:rsidR="00A443B1" w:rsidRPr="00D616FB">
              <w:rPr>
                <w:sz w:val="22"/>
              </w:rPr>
              <w:t xml:space="preserve">skal </w:t>
            </w:r>
            <w:r w:rsidRPr="00D616FB">
              <w:rPr>
                <w:sz w:val="22"/>
              </w:rPr>
              <w:t>registreres</w:t>
            </w:r>
            <w:r w:rsidR="00A443B1" w:rsidRPr="00D616FB">
              <w:rPr>
                <w:sz w:val="22"/>
              </w:rPr>
              <w:t xml:space="preserve"> i NVDB</w:t>
            </w:r>
            <w:r w:rsidRPr="00D616FB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EB3FB88" w:rsidR="004D2BA9" w:rsidRPr="00113078" w:rsidRDefault="004D2BA9" w:rsidP="00F54464">
            <w:pPr>
              <w:rPr>
                <w:sz w:val="22"/>
              </w:rPr>
            </w:pPr>
            <w:r w:rsidRPr="00113078">
              <w:rPr>
                <w:sz w:val="22"/>
              </w:rPr>
              <w:t>E</w:t>
            </w:r>
            <w:r w:rsidR="00C437F9">
              <w:rPr>
                <w:sz w:val="22"/>
              </w:rPr>
              <w:t>n</w:t>
            </w:r>
            <w:r w:rsidR="00F54464">
              <w:rPr>
                <w:sz w:val="22"/>
              </w:rPr>
              <w:t xml:space="preserve"> </w:t>
            </w:r>
            <w:r w:rsidR="00C437F9">
              <w:rPr>
                <w:sz w:val="22"/>
              </w:rPr>
              <w:t>mo</w:t>
            </w:r>
            <w:r w:rsidR="000A346D">
              <w:rPr>
                <w:sz w:val="22"/>
              </w:rPr>
              <w:t>torveg</w:t>
            </w:r>
            <w:r w:rsidR="00F54464">
              <w:rPr>
                <w:sz w:val="22"/>
              </w:rPr>
              <w:t xml:space="preserve"> </w:t>
            </w:r>
            <w:r w:rsidRPr="00113078">
              <w:rPr>
                <w:sz w:val="22"/>
              </w:rPr>
              <w:t xml:space="preserve">skal registreres som ett </w:t>
            </w:r>
            <w:proofErr w:type="spellStart"/>
            <w:r w:rsidRPr="00113078">
              <w:rPr>
                <w:sz w:val="22"/>
              </w:rPr>
              <w:t>vegobjekt</w:t>
            </w:r>
            <w:proofErr w:type="spellEnd"/>
            <w:r w:rsidR="00260436">
              <w:rPr>
                <w:sz w:val="22"/>
              </w:rPr>
              <w:t xml:space="preserve"> med en NVDBID, </w:t>
            </w:r>
            <w:r w:rsidR="000A346D">
              <w:rPr>
                <w:sz w:val="22"/>
              </w:rPr>
              <w:t>for hele den strekningen vedtaket gj</w:t>
            </w:r>
            <w:r w:rsidR="009D6D7A">
              <w:rPr>
                <w:sz w:val="22"/>
              </w:rPr>
              <w:t xml:space="preserve">elder for. </w:t>
            </w:r>
            <w:r w:rsidR="00640EB4">
              <w:rPr>
                <w:sz w:val="22"/>
              </w:rPr>
              <w:t>Av</w:t>
            </w:r>
            <w:r w:rsidR="00CE70CB">
              <w:rPr>
                <w:sz w:val="22"/>
              </w:rPr>
              <w:t>-</w:t>
            </w:r>
            <w:r w:rsidR="00640EB4">
              <w:rPr>
                <w:sz w:val="22"/>
              </w:rPr>
              <w:t xml:space="preserve"> og påkjøringsramper</w:t>
            </w:r>
            <w:r w:rsidR="009D6D7A">
              <w:rPr>
                <w:sz w:val="22"/>
              </w:rPr>
              <w:t xml:space="preserve"> i </w:t>
            </w:r>
            <w:r w:rsidR="001A3232">
              <w:rPr>
                <w:sz w:val="22"/>
              </w:rPr>
              <w:t xml:space="preserve">tilhørende </w:t>
            </w:r>
            <w:r w:rsidR="009D6D7A">
              <w:rPr>
                <w:sz w:val="22"/>
              </w:rPr>
              <w:t>kryss</w:t>
            </w:r>
            <w:r w:rsidR="001A3232">
              <w:rPr>
                <w:sz w:val="22"/>
              </w:rPr>
              <w:t xml:space="preserve">, skal være med i </w:t>
            </w:r>
            <w:r w:rsidR="00356CB1">
              <w:rPr>
                <w:sz w:val="22"/>
              </w:rPr>
              <w:t xml:space="preserve">det samme </w:t>
            </w:r>
            <w:proofErr w:type="spellStart"/>
            <w:r w:rsidR="00356CB1">
              <w:rPr>
                <w:sz w:val="22"/>
              </w:rPr>
              <w:t>vegobjektet</w:t>
            </w:r>
            <w:proofErr w:type="spellEnd"/>
            <w:r w:rsidR="00356CB1">
              <w:rPr>
                <w:sz w:val="22"/>
              </w:rPr>
              <w:t>.</w:t>
            </w:r>
            <w:r w:rsidR="00F54464">
              <w:rPr>
                <w:sz w:val="22"/>
              </w:rPr>
              <w:t xml:space="preserve"> </w:t>
            </w:r>
            <w:r w:rsidR="008821EC">
              <w:rPr>
                <w:sz w:val="22"/>
              </w:rPr>
              <w:t>Bør deles opp i et objekt pr Strekning</w:t>
            </w:r>
            <w:r w:rsidR="004755E4">
              <w:rPr>
                <w:sz w:val="22"/>
              </w:rPr>
              <w:t xml:space="preserve">, </w:t>
            </w:r>
            <w:r w:rsidR="00E1363C">
              <w:rPr>
                <w:sz w:val="22"/>
              </w:rPr>
              <w:t>når vedtaket går over flere strekninger</w:t>
            </w:r>
            <w:r w:rsidR="002C5CD8">
              <w:rPr>
                <w:sz w:val="22"/>
              </w:rPr>
              <w:t>, men med samme egenskaper</w:t>
            </w:r>
            <w:r w:rsidR="002209E6">
              <w:rPr>
                <w:sz w:val="22"/>
              </w:rPr>
              <w:t xml:space="preserve">, </w:t>
            </w:r>
            <w:r w:rsidR="002C5CD8">
              <w:rPr>
                <w:sz w:val="22"/>
              </w:rPr>
              <w:t>vedtaksnummer</w:t>
            </w:r>
            <w:r w:rsidR="002209E6">
              <w:rPr>
                <w:sz w:val="22"/>
              </w:rPr>
              <w:t>,</w:t>
            </w:r>
            <w:r w:rsidR="002C5CD8">
              <w:rPr>
                <w:sz w:val="22"/>
              </w:rPr>
              <w:t xml:space="preserve"> etc.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0D1CF3" w14:textId="77777777" w:rsidR="004468A3" w:rsidRDefault="00BC28B7" w:rsidP="00EE1CF7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_Ref92871537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>
              <w:rPr>
                <w:color w:val="0000CC"/>
                <w:sz w:val="22"/>
              </w:rPr>
              <w:t>4.2.3</w:t>
            </w:r>
            <w:r>
              <w:rPr>
                <w:color w:val="0000CC"/>
                <w:sz w:val="22"/>
              </w:rPr>
              <w:fldChar w:fldCharType="end"/>
            </w:r>
          </w:p>
          <w:p w14:paraId="3753CCAF" w14:textId="3FC91529" w:rsidR="00BC28B7" w:rsidRPr="00EE1CF7" w:rsidRDefault="00BC28B7" w:rsidP="00EE1CF7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_Ref92871561 \r \h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>
              <w:rPr>
                <w:color w:val="0000CC"/>
                <w:sz w:val="22"/>
              </w:rPr>
              <w:t>4.2.4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625E599" w:rsidR="00864DF0" w:rsidRPr="00113078" w:rsidRDefault="00864DF0" w:rsidP="0049023C">
            <w:pPr>
              <w:rPr>
                <w:sz w:val="22"/>
              </w:rPr>
            </w:pPr>
            <w:r w:rsidRPr="00864DF0">
              <w:rPr>
                <w:i/>
                <w:iCs/>
                <w:sz w:val="22"/>
              </w:rPr>
              <w:t>Motorveg</w:t>
            </w:r>
            <w:r w:rsidR="00F54464">
              <w:rPr>
                <w:sz w:val="22"/>
              </w:rPr>
              <w:t xml:space="preserve"> skal ikke ha egengeometri</w:t>
            </w:r>
            <w:r w:rsidR="00E41A77">
              <w:rPr>
                <w:sz w:val="22"/>
              </w:rPr>
              <w:t>, men arver geometri fra vegnettet ved behov.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BDF284F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oversikten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_Ref47612010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C67824">
              <w:rPr>
                <w:color w:val="0000CC"/>
                <w:sz w:val="22"/>
              </w:rPr>
              <w:t>6.1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egenskapstyper som kan angis for </w:t>
            </w:r>
            <w:r>
              <w:rPr>
                <w:sz w:val="22"/>
              </w:rPr>
              <w:t xml:space="preserve">denne </w:t>
            </w:r>
            <w:proofErr w:type="spellStart"/>
            <w:r w:rsidRPr="00113078">
              <w:rPr>
                <w:sz w:val="22"/>
              </w:rPr>
              <w:t>vegobjekttype</w:t>
            </w:r>
            <w:r>
              <w:rPr>
                <w:sz w:val="22"/>
              </w:rPr>
              <w:t>n</w:t>
            </w:r>
            <w:proofErr w:type="spellEnd"/>
            <w:r w:rsidRPr="00113078">
              <w:rPr>
                <w:sz w:val="22"/>
              </w:rPr>
              <w:t xml:space="preserve">. Her framkommer det også hvilken informasjon som er absolutt </w:t>
            </w:r>
            <w:proofErr w:type="gramStart"/>
            <w:r w:rsidRPr="00113078">
              <w:rPr>
                <w:sz w:val="22"/>
              </w:rPr>
              <w:t>påkrevd</w:t>
            </w:r>
            <w:proofErr w:type="gramEnd"/>
            <w:r w:rsidR="002C3451">
              <w:rPr>
                <w:sz w:val="22"/>
              </w:rPr>
              <w:t xml:space="preserve"> (1)</w:t>
            </w:r>
            <w:r w:rsidRPr="00113078">
              <w:rPr>
                <w:sz w:val="22"/>
              </w:rPr>
              <w:t>, påkrevd</w:t>
            </w:r>
            <w:r w:rsidR="002C3451">
              <w:rPr>
                <w:sz w:val="22"/>
              </w:rPr>
              <w:t xml:space="preserve"> (2)</w:t>
            </w:r>
            <w:r w:rsidRPr="00113078">
              <w:rPr>
                <w:sz w:val="22"/>
              </w:rPr>
              <w:t>, betinget</w:t>
            </w:r>
            <w:r w:rsidR="002C3451">
              <w:rPr>
                <w:sz w:val="22"/>
              </w:rPr>
              <w:t xml:space="preserve"> (3)</w:t>
            </w:r>
            <w:r w:rsidRPr="00113078">
              <w:rPr>
                <w:sz w:val="22"/>
              </w:rPr>
              <w:t xml:space="preserve"> og </w:t>
            </w:r>
            <w:proofErr w:type="spellStart"/>
            <w:r w:rsidRPr="00113078">
              <w:rPr>
                <w:sz w:val="22"/>
              </w:rPr>
              <w:t>opsjonell</w:t>
            </w:r>
            <w:proofErr w:type="spellEnd"/>
            <w:r w:rsidR="002C3451">
              <w:rPr>
                <w:sz w:val="22"/>
              </w:rPr>
              <w:t xml:space="preserve"> (4)</w:t>
            </w:r>
            <w:r w:rsidRPr="00113078">
              <w:rPr>
                <w:sz w:val="22"/>
              </w:rPr>
              <w:t>.</w:t>
            </w:r>
            <w:r>
              <w:rPr>
                <w:sz w:val="22"/>
              </w:rPr>
              <w:t xml:space="preserve">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_Ref47622719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DA2B5C">
              <w:rPr>
                <w:color w:val="0000CC"/>
                <w:sz w:val="22"/>
              </w:rPr>
              <w:t>7</w:t>
            </w:r>
            <w:r w:rsidR="00C67824">
              <w:rPr>
                <w:color w:val="0000CC"/>
                <w:sz w:val="22"/>
              </w:rPr>
              <w:t>.3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13078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78CFB2" w14:textId="5AC4B65B" w:rsidR="00A32E87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 xml:space="preserve">Egenskapstype </w:t>
            </w:r>
            <w:r w:rsidR="00044D04">
              <w:rPr>
                <w:i/>
                <w:iCs/>
                <w:sz w:val="22"/>
              </w:rPr>
              <w:t>Motorvegtype</w:t>
            </w:r>
            <w:r>
              <w:rPr>
                <w:sz w:val="22"/>
              </w:rPr>
              <w:t xml:space="preserve"> </w:t>
            </w:r>
            <w:r w:rsidR="001101CF">
              <w:rPr>
                <w:sz w:val="22"/>
              </w:rPr>
              <w:t>h</w:t>
            </w:r>
            <w:r w:rsidR="00A32E87">
              <w:rPr>
                <w:sz w:val="22"/>
              </w:rPr>
              <w:t>ar to lovlige verdier.</w:t>
            </w:r>
          </w:p>
          <w:p w14:paraId="6CFCCB37" w14:textId="400B4B15" w:rsidR="00F226AA" w:rsidRDefault="00A801E8" w:rsidP="00A32E87">
            <w:pPr>
              <w:pStyle w:val="Listeavsnitt"/>
              <w:numPr>
                <w:ilvl w:val="0"/>
                <w:numId w:val="9"/>
              </w:numPr>
              <w:rPr>
                <w:sz w:val="22"/>
              </w:rPr>
            </w:pPr>
            <w:r w:rsidRPr="00CB3FA7">
              <w:rPr>
                <w:i/>
                <w:iCs/>
                <w:sz w:val="22"/>
              </w:rPr>
              <w:t>Motorveg</w:t>
            </w:r>
            <w:r>
              <w:rPr>
                <w:sz w:val="22"/>
              </w:rPr>
              <w:t xml:space="preserve">: </w:t>
            </w:r>
            <w:r w:rsidR="00EC7D19">
              <w:rPr>
                <w:sz w:val="22"/>
              </w:rPr>
              <w:t xml:space="preserve">angitt av skilt </w:t>
            </w:r>
            <w:r w:rsidR="00AD3336">
              <w:rPr>
                <w:sz w:val="22"/>
              </w:rPr>
              <w:t>502 Motorveg</w:t>
            </w:r>
            <w:r w:rsidR="000714AD">
              <w:rPr>
                <w:sz w:val="22"/>
              </w:rPr>
              <w:t>.</w:t>
            </w:r>
          </w:p>
          <w:p w14:paraId="65541631" w14:textId="4186351F" w:rsidR="00B96A46" w:rsidRPr="00A32E87" w:rsidRDefault="00B96A46" w:rsidP="00A32E87">
            <w:pPr>
              <w:pStyle w:val="Listeavsnitt"/>
              <w:numPr>
                <w:ilvl w:val="0"/>
                <w:numId w:val="9"/>
              </w:numPr>
              <w:rPr>
                <w:sz w:val="22"/>
              </w:rPr>
            </w:pPr>
            <w:r w:rsidRPr="00CB3FA7">
              <w:rPr>
                <w:i/>
                <w:iCs/>
                <w:sz w:val="22"/>
              </w:rPr>
              <w:t>Motortrafikkveg</w:t>
            </w:r>
            <w:r>
              <w:rPr>
                <w:sz w:val="22"/>
              </w:rPr>
              <w:t xml:space="preserve">: </w:t>
            </w:r>
            <w:r w:rsidR="000714AD" w:rsidRPr="000714AD">
              <w:rPr>
                <w:sz w:val="22"/>
              </w:rPr>
              <w:t>angitt av</w:t>
            </w:r>
            <w:r>
              <w:rPr>
                <w:sz w:val="22"/>
              </w:rPr>
              <w:t xml:space="preserve"> skilt 503 Motortrafikkveg</w:t>
            </w:r>
            <w:r w:rsidRPr="00A32E87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F226AA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32E1420E" w:rsidR="001256D8" w:rsidRDefault="00F226AA" w:rsidP="009F14DD">
            <w:pPr>
              <w:rPr>
                <w:sz w:val="22"/>
              </w:rPr>
            </w:pPr>
            <w:r>
              <w:rPr>
                <w:sz w:val="22"/>
              </w:rPr>
              <w:t xml:space="preserve">Egenskapstype </w:t>
            </w:r>
            <w:r w:rsidR="00B31F2E">
              <w:rPr>
                <w:i/>
                <w:iCs/>
                <w:sz w:val="22"/>
              </w:rPr>
              <w:t>Vedtaksnummer</w:t>
            </w:r>
            <w:r>
              <w:rPr>
                <w:sz w:val="22"/>
              </w:rPr>
              <w:t xml:space="preserve"> refererer til </w:t>
            </w:r>
            <w:r w:rsidR="001256D8">
              <w:rPr>
                <w:sz w:val="22"/>
              </w:rPr>
              <w:t>unikt vedtaksnummer</w:t>
            </w:r>
            <w:r w:rsidR="00B31F2E">
              <w:rPr>
                <w:sz w:val="22"/>
              </w:rPr>
              <w:t xml:space="preserve"> </w:t>
            </w:r>
            <w:r w:rsidR="00786D28">
              <w:rPr>
                <w:sz w:val="22"/>
              </w:rPr>
              <w:t>gitt i vedtak for aktuell</w:t>
            </w:r>
            <w:r w:rsidR="001256D8">
              <w:rPr>
                <w:sz w:val="22"/>
              </w:rPr>
              <w:t xml:space="preserve"> </w:t>
            </w:r>
            <w:r w:rsidR="001256D8">
              <w:rPr>
                <w:i/>
                <w:iCs/>
                <w:sz w:val="22"/>
              </w:rPr>
              <w:t>Motorveg</w:t>
            </w:r>
            <w:r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1256D8" w14:paraId="5AF224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5E7E4F6" w14:textId="77777777" w:rsidR="001256D8" w:rsidRPr="00113078" w:rsidRDefault="001256D8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C475F72" w14:textId="1680CC42" w:rsidR="001256D8" w:rsidRDefault="001256D8" w:rsidP="00F226AA">
            <w:pPr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258D73" w14:textId="0BE933EC" w:rsidR="001256D8" w:rsidRDefault="001256D8" w:rsidP="009F14DD">
            <w:pPr>
              <w:rPr>
                <w:sz w:val="22"/>
              </w:rPr>
            </w:pPr>
            <w:r>
              <w:rPr>
                <w:sz w:val="22"/>
              </w:rPr>
              <w:t xml:space="preserve">Egenskapstype </w:t>
            </w:r>
            <w:r w:rsidRPr="00B317F7">
              <w:rPr>
                <w:i/>
                <w:iCs/>
                <w:sz w:val="22"/>
              </w:rPr>
              <w:t>Arkiv</w:t>
            </w:r>
            <w:r>
              <w:rPr>
                <w:i/>
                <w:iCs/>
                <w:sz w:val="22"/>
              </w:rPr>
              <w:t>nummer</w:t>
            </w:r>
            <w:r w:rsidR="00ED0998">
              <w:rPr>
                <w:i/>
                <w:iCs/>
                <w:sz w:val="22"/>
              </w:rPr>
              <w:t xml:space="preserve">: </w:t>
            </w:r>
            <w:r w:rsidR="00C041EE">
              <w:rPr>
                <w:sz w:val="22"/>
              </w:rPr>
              <w:t>g</w:t>
            </w:r>
            <w:r w:rsidR="00C041EE" w:rsidRPr="00C041EE">
              <w:rPr>
                <w:sz w:val="22"/>
              </w:rPr>
              <w:t>ir referanse til relevant sak i vegeiers arkivsystem</w:t>
            </w:r>
            <w:r w:rsidR="009F14DD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B06A7E" w14:textId="77777777" w:rsidR="001256D8" w:rsidRPr="00EE1CF7" w:rsidRDefault="001256D8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FC44F7" w14:textId="48A1702D" w:rsidR="00F226AA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_Ref47612387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C67824">
              <w:rPr>
                <w:color w:val="0000CC"/>
                <w:sz w:val="22"/>
              </w:rPr>
              <w:t>5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relasjoner </w:t>
            </w:r>
            <w:proofErr w:type="spellStart"/>
            <w:r>
              <w:rPr>
                <w:sz w:val="22"/>
              </w:rPr>
              <w:t>vegobjekttype</w:t>
            </w:r>
            <w:proofErr w:type="spellEnd"/>
            <w:r>
              <w:rPr>
                <w:sz w:val="22"/>
              </w:rPr>
              <w:t xml:space="preserve"> </w:t>
            </w:r>
            <w:r w:rsidRPr="00113078">
              <w:rPr>
                <w:sz w:val="22"/>
              </w:rPr>
              <w:t xml:space="preserve">kan inngå i. </w:t>
            </w:r>
            <w:r>
              <w:rPr>
                <w:sz w:val="22"/>
              </w:rPr>
              <w:t xml:space="preserve">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_Ref47622764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DA2B5C">
              <w:rPr>
                <w:color w:val="0000CC"/>
                <w:sz w:val="22"/>
              </w:rPr>
              <w:t>7</w:t>
            </w:r>
            <w:r w:rsidR="00C67824">
              <w:rPr>
                <w:color w:val="0000CC"/>
                <w:sz w:val="22"/>
              </w:rPr>
              <w:t>.1</w:t>
            </w:r>
            <w:r w:rsidRPr="001B4313">
              <w:rPr>
                <w:color w:val="0000CC"/>
                <w:sz w:val="22"/>
              </w:rPr>
              <w:fldChar w:fldCharType="end"/>
            </w:r>
            <w:r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relasjoner</w:t>
            </w:r>
            <w:r w:rsidR="00630D12">
              <w:rPr>
                <w:sz w:val="22"/>
              </w:rPr>
              <w:t>.</w:t>
            </w:r>
          </w:p>
          <w:p w14:paraId="4E7B97CB" w14:textId="1A1461E5" w:rsidR="00630D12" w:rsidRPr="00113078" w:rsidRDefault="00630D12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9090202" w:rsidR="00F226AA" w:rsidRPr="00113078" w:rsidRDefault="00113B07" w:rsidP="00F226AA">
            <w:pPr>
              <w:rPr>
                <w:sz w:val="22"/>
              </w:rPr>
            </w:pPr>
            <w:r>
              <w:rPr>
                <w:sz w:val="22"/>
              </w:rPr>
              <w:t>Ingen objekt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4D68842" w:rsidR="00F226AA" w:rsidRPr="00113078" w:rsidRDefault="00827A39" w:rsidP="00F226AA">
            <w:pPr>
              <w:rPr>
                <w:sz w:val="22"/>
              </w:rPr>
            </w:pPr>
            <w:r>
              <w:rPr>
                <w:i/>
                <w:iCs/>
                <w:sz w:val="22"/>
              </w:rPr>
              <w:t>Motorveg</w:t>
            </w:r>
            <w:r w:rsidR="00F226AA">
              <w:rPr>
                <w:sz w:val="22"/>
              </w:rPr>
              <w:t xml:space="preserve"> </w:t>
            </w:r>
            <w:r w:rsidR="008A6A3B" w:rsidRPr="008A6A3B">
              <w:rPr>
                <w:sz w:val="22"/>
              </w:rPr>
              <w:t>registreres på vegtrasenivå</w:t>
            </w:r>
            <w:r w:rsidR="00F226AA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6BA01B" w14:textId="77777777" w:rsidR="002D4688" w:rsidRDefault="00C9180D" w:rsidP="00F226AA">
            <w:pPr>
              <w:rPr>
                <w:sz w:val="22"/>
              </w:rPr>
            </w:pPr>
            <w:r>
              <w:rPr>
                <w:i/>
                <w:iCs/>
                <w:sz w:val="22"/>
              </w:rPr>
              <w:t>Motor</w:t>
            </w:r>
            <w:r w:rsidR="002302F0" w:rsidRPr="00C9180D">
              <w:rPr>
                <w:i/>
                <w:iCs/>
                <w:sz w:val="22"/>
              </w:rPr>
              <w:t>veg</w:t>
            </w:r>
            <w:r w:rsidR="002302F0" w:rsidRPr="002302F0">
              <w:rPr>
                <w:sz w:val="22"/>
              </w:rPr>
              <w:t xml:space="preserve"> skal stedfestes til alt vegnettet som </w:t>
            </w:r>
            <w:r>
              <w:rPr>
                <w:sz w:val="22"/>
              </w:rPr>
              <w:t>er inne</w:t>
            </w:r>
            <w:r w:rsidR="004F73B4">
              <w:rPr>
                <w:sz w:val="22"/>
              </w:rPr>
              <w:t>n</w:t>
            </w:r>
            <w:r>
              <w:rPr>
                <w:sz w:val="22"/>
              </w:rPr>
              <w:t>for</w:t>
            </w:r>
            <w:r w:rsidR="002D4688">
              <w:rPr>
                <w:sz w:val="22"/>
              </w:rPr>
              <w:t>:</w:t>
            </w:r>
          </w:p>
          <w:p w14:paraId="67AA8CD2" w14:textId="676351DF" w:rsidR="001C510F" w:rsidRDefault="001C510F" w:rsidP="001C510F">
            <w:pPr>
              <w:pStyle w:val="Listeavsnitt"/>
              <w:numPr>
                <w:ilvl w:val="0"/>
                <w:numId w:val="9"/>
              </w:numPr>
              <w:rPr>
                <w:sz w:val="22"/>
              </w:rPr>
            </w:pPr>
            <w:r w:rsidRPr="00CB3FA7">
              <w:rPr>
                <w:i/>
                <w:iCs/>
                <w:sz w:val="22"/>
              </w:rPr>
              <w:t>Motorveg</w:t>
            </w:r>
            <w:r>
              <w:rPr>
                <w:sz w:val="22"/>
              </w:rPr>
              <w:t xml:space="preserve">: Registreres mellom skilt 502 </w:t>
            </w:r>
            <w:r w:rsidR="007E37B8">
              <w:rPr>
                <w:sz w:val="22"/>
              </w:rPr>
              <w:t>m</w:t>
            </w:r>
            <w:r>
              <w:rPr>
                <w:sz w:val="22"/>
              </w:rPr>
              <w:t>otorveg til skilt 504 slutt på motorveg ev</w:t>
            </w:r>
            <w:r w:rsidR="00FC0CB5">
              <w:rPr>
                <w:sz w:val="22"/>
              </w:rPr>
              <w:t>.</w:t>
            </w:r>
            <w:r>
              <w:rPr>
                <w:sz w:val="22"/>
              </w:rPr>
              <w:t xml:space="preserve"> til skilt 503 </w:t>
            </w:r>
            <w:r w:rsidR="007E37B8">
              <w:rPr>
                <w:sz w:val="22"/>
              </w:rPr>
              <w:t>m</w:t>
            </w:r>
            <w:r>
              <w:rPr>
                <w:sz w:val="22"/>
              </w:rPr>
              <w:t>otortrafikkveg eller der avkjøringsrampe møter veg som ikke er motorveg</w:t>
            </w:r>
            <w:r w:rsidRPr="00A32E87">
              <w:rPr>
                <w:sz w:val="22"/>
              </w:rPr>
              <w:t xml:space="preserve">. </w:t>
            </w:r>
          </w:p>
          <w:p w14:paraId="368D8D70" w14:textId="6C051B33" w:rsidR="002D4688" w:rsidRPr="001C510F" w:rsidRDefault="001C510F" w:rsidP="001C510F">
            <w:pPr>
              <w:pStyle w:val="Listeavsnitt"/>
              <w:numPr>
                <w:ilvl w:val="0"/>
                <w:numId w:val="9"/>
              </w:numPr>
              <w:rPr>
                <w:sz w:val="22"/>
              </w:rPr>
            </w:pPr>
            <w:r w:rsidRPr="001C510F">
              <w:rPr>
                <w:i/>
                <w:iCs/>
                <w:sz w:val="22"/>
              </w:rPr>
              <w:t>Motortrafikkveg</w:t>
            </w:r>
            <w:r w:rsidRPr="001C510F">
              <w:rPr>
                <w:sz w:val="22"/>
              </w:rPr>
              <w:t xml:space="preserve">: Registreres mellom skilt 503 </w:t>
            </w:r>
            <w:r w:rsidR="007E37B8">
              <w:rPr>
                <w:sz w:val="22"/>
              </w:rPr>
              <w:t>m</w:t>
            </w:r>
            <w:r w:rsidRPr="001C510F">
              <w:rPr>
                <w:sz w:val="22"/>
              </w:rPr>
              <w:t xml:space="preserve">otortrafikkveg til skilt 505 slutt på motortrafikkveg </w:t>
            </w:r>
            <w:proofErr w:type="spellStart"/>
            <w:r w:rsidRPr="001C510F">
              <w:rPr>
                <w:sz w:val="22"/>
              </w:rPr>
              <w:t>evt</w:t>
            </w:r>
            <w:proofErr w:type="spellEnd"/>
            <w:r w:rsidRPr="001C510F">
              <w:rPr>
                <w:sz w:val="22"/>
              </w:rPr>
              <w:t xml:space="preserve"> skilt 502 </w:t>
            </w:r>
            <w:r w:rsidR="007E37B8">
              <w:rPr>
                <w:sz w:val="22"/>
              </w:rPr>
              <w:t>m</w:t>
            </w:r>
            <w:r w:rsidRPr="001C510F">
              <w:rPr>
                <w:sz w:val="22"/>
              </w:rPr>
              <w:t>otorveg eller der avkjøring møter veg som ikke er motortrafikkveg</w:t>
            </w:r>
          </w:p>
          <w:p w14:paraId="26A6AD92" w14:textId="0CDF4AEC" w:rsidR="00F226AA" w:rsidRPr="00113078" w:rsidRDefault="001C510F" w:rsidP="00F226AA">
            <w:pPr>
              <w:rPr>
                <w:sz w:val="22"/>
              </w:rPr>
            </w:pPr>
            <w:r>
              <w:rPr>
                <w:sz w:val="22"/>
              </w:rPr>
              <w:t>S</w:t>
            </w:r>
            <w:r w:rsidR="000448D4">
              <w:rPr>
                <w:sz w:val="22"/>
              </w:rPr>
              <w:t xml:space="preserve">e </w:t>
            </w:r>
            <w:hyperlink r:id="rId12" w:history="1">
              <w:r w:rsidR="000448D4" w:rsidRPr="00B3309E">
                <w:rPr>
                  <w:rStyle w:val="Hyperkobling"/>
                  <w:sz w:val="22"/>
                </w:rPr>
                <w:t>Håndbok N3</w:t>
              </w:r>
              <w:r w:rsidR="003C294A" w:rsidRPr="00B3309E">
                <w:rPr>
                  <w:rStyle w:val="Hyperkobling"/>
                  <w:sz w:val="22"/>
                </w:rPr>
                <w:t>00 del 3</w:t>
              </w:r>
            </w:hyperlink>
            <w:r>
              <w:rPr>
                <w:sz w:val="22"/>
              </w:rPr>
              <w:t xml:space="preserve">, for </w:t>
            </w:r>
            <w:r w:rsidR="0080270D">
              <w:rPr>
                <w:sz w:val="22"/>
              </w:rPr>
              <w:t>definisjoner og gyldighet for skiltene</w:t>
            </w:r>
            <w:r w:rsidR="002302F0" w:rsidRPr="002302F0">
              <w:rPr>
                <w:sz w:val="22"/>
              </w:rPr>
              <w:t xml:space="preserve">. </w:t>
            </w:r>
            <w:r w:rsidR="003F481A">
              <w:rPr>
                <w:sz w:val="22"/>
              </w:rPr>
              <w:t>A</w:t>
            </w:r>
            <w:r w:rsidR="004F73B4">
              <w:rPr>
                <w:sz w:val="22"/>
              </w:rPr>
              <w:t>v</w:t>
            </w:r>
            <w:r w:rsidR="00DA6343">
              <w:rPr>
                <w:sz w:val="22"/>
              </w:rPr>
              <w:t>-</w:t>
            </w:r>
            <w:r w:rsidR="00832ED8">
              <w:rPr>
                <w:sz w:val="22"/>
              </w:rPr>
              <w:t xml:space="preserve"> og </w:t>
            </w:r>
            <w:r w:rsidR="004F73B4">
              <w:rPr>
                <w:sz w:val="22"/>
              </w:rPr>
              <w:t>påkjøringsramper</w:t>
            </w:r>
            <w:r w:rsidR="00540C53">
              <w:rPr>
                <w:sz w:val="22"/>
              </w:rPr>
              <w:t xml:space="preserve"> som er tilknyttet aktuell motorvegstrekning</w:t>
            </w:r>
            <w:r w:rsidR="003F481A">
              <w:rPr>
                <w:sz w:val="22"/>
              </w:rPr>
              <w:t>, skal også registrer</w:t>
            </w:r>
            <w:r w:rsidR="00B01D81">
              <w:rPr>
                <w:sz w:val="22"/>
              </w:rPr>
              <w:t xml:space="preserve">es med </w:t>
            </w:r>
            <w:r w:rsidR="00B01D81" w:rsidRPr="00B01D81">
              <w:rPr>
                <w:i/>
                <w:iCs/>
                <w:sz w:val="22"/>
              </w:rPr>
              <w:t>Motorveg</w:t>
            </w:r>
            <w:r w:rsidR="002302F0" w:rsidRPr="002302F0">
              <w:rPr>
                <w:sz w:val="22"/>
              </w:rPr>
              <w:t xml:space="preserve">. En forekomst av </w:t>
            </w:r>
            <w:r w:rsidR="004F73B4">
              <w:rPr>
                <w:i/>
                <w:iCs/>
                <w:sz w:val="22"/>
              </w:rPr>
              <w:t>Motorveg</w:t>
            </w:r>
            <w:r w:rsidR="002302F0" w:rsidRPr="002302F0">
              <w:rPr>
                <w:sz w:val="22"/>
              </w:rPr>
              <w:t xml:space="preserve"> vil dermed ofte ha flere </w:t>
            </w:r>
            <w:proofErr w:type="spellStart"/>
            <w:r w:rsidR="002302F0" w:rsidRPr="002302F0">
              <w:rPr>
                <w:sz w:val="22"/>
              </w:rPr>
              <w:t>stedfestinger</w:t>
            </w:r>
            <w:proofErr w:type="spellEnd"/>
            <w:r w:rsidR="002302F0" w:rsidRPr="002302F0">
              <w:rPr>
                <w:sz w:val="22"/>
              </w:rPr>
              <w:t xml:space="preserve"> (multippel </w:t>
            </w:r>
            <w:proofErr w:type="spellStart"/>
            <w:r w:rsidR="002302F0" w:rsidRPr="002302F0">
              <w:rPr>
                <w:sz w:val="22"/>
              </w:rPr>
              <w:t>stedfesting</w:t>
            </w:r>
            <w:proofErr w:type="spellEnd"/>
            <w:r w:rsidR="002302F0" w:rsidRPr="002302F0">
              <w:rPr>
                <w:sz w:val="22"/>
              </w:rPr>
              <w:t>)</w:t>
            </w:r>
            <w:r w:rsidR="00F226AA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4EA7C4FD" w:rsidR="00A83F9E" w:rsidRDefault="00E15E7A" w:rsidP="00454A59">
      <w:pPr>
        <w:pStyle w:val="Overskrift3"/>
      </w:pPr>
      <w:bookmarkStart w:id="7" w:name="_Ref47622352"/>
      <w:bookmarkStart w:id="8" w:name="_Ref92871405"/>
      <w:r>
        <w:t>E18</w:t>
      </w:r>
      <w:r w:rsidR="00562667">
        <w:t>, Gulli-Langåker</w:t>
      </w:r>
      <w:bookmarkEnd w:id="7"/>
      <w:r w:rsidR="004F36EC">
        <w:t>.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606"/>
        <w:gridCol w:w="3032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DBA7F88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</w:t>
            </w:r>
            <w:r w:rsidR="00F55377">
              <w:t xml:space="preserve">viser </w:t>
            </w:r>
            <w:r w:rsidR="008947DA">
              <w:t xml:space="preserve">del av </w:t>
            </w:r>
            <w:r w:rsidR="00E15E7A">
              <w:t>E18 moto</w:t>
            </w:r>
            <w:r w:rsidR="008947DA">
              <w:t>r</w:t>
            </w:r>
            <w:r>
              <w:t>v</w:t>
            </w:r>
            <w:r w:rsidR="00F55377">
              <w:t xml:space="preserve">eg mellom </w:t>
            </w:r>
            <w:r w:rsidR="008947DA">
              <w:t>Gulli (Tønsberg) og Langåker (Sandefjord)</w:t>
            </w:r>
            <w:r w:rsidR="00E20306">
              <w:t xml:space="preserve">. </w:t>
            </w:r>
            <w:r w:rsidR="00BB1EEE">
              <w:rPr>
                <w:i/>
                <w:iCs/>
              </w:rPr>
              <w:t>Motorveg</w:t>
            </w:r>
            <w:r w:rsidR="00E20306">
              <w:t xml:space="preserve"> skal stedfestes til vegnettet som vist nedenfor</w:t>
            </w:r>
            <w:r w:rsidR="00656767">
              <w:t xml:space="preserve"> (</w:t>
            </w:r>
            <w:r w:rsidR="005834A1">
              <w:t>blå</w:t>
            </w:r>
            <w:r w:rsidR="00656767">
              <w:t xml:space="preserve"> linjer)</w:t>
            </w:r>
            <w:r w:rsidR="00E20306">
              <w:t>.</w:t>
            </w:r>
          </w:p>
        </w:tc>
      </w:tr>
      <w:tr w:rsidR="00FE57C8" w14:paraId="42D41131" w14:textId="77777777" w:rsidTr="0FEE2ED4">
        <w:trPr>
          <w:trHeight w:val="3148"/>
        </w:trPr>
        <w:tc>
          <w:tcPr>
            <w:tcW w:w="5953" w:type="dxa"/>
          </w:tcPr>
          <w:p w14:paraId="0039607C" w14:textId="5DA3EBDC" w:rsidR="00A83F9E" w:rsidRDefault="00FE57C8">
            <w:r>
              <w:rPr>
                <w:noProof/>
              </w:rPr>
              <w:drawing>
                <wp:inline distT="0" distB="0" distL="0" distR="0" wp14:anchorId="749C4EBB" wp14:editId="754D2A13">
                  <wp:extent cx="4057650" cy="2604207"/>
                  <wp:effectExtent l="0" t="0" r="0" b="571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749" cy="262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7E9E62BC" w:rsidR="00E20306" w:rsidRDefault="00A83F9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CE13CE">
              <w:rPr>
                <w:rFonts w:cstheme="minorHAnsi"/>
                <w:sz w:val="18"/>
                <w:szCs w:val="18"/>
              </w:rPr>
              <w:t>Motorvegtyp</w:t>
            </w:r>
            <w:r w:rsidR="00C67ECE">
              <w:rPr>
                <w:rFonts w:cstheme="minorHAnsi"/>
                <w:sz w:val="18"/>
                <w:szCs w:val="18"/>
              </w:rPr>
              <w:t>e</w:t>
            </w:r>
            <w:r w:rsidR="008C62FB">
              <w:rPr>
                <w:rFonts w:cstheme="minorHAnsi"/>
                <w:sz w:val="18"/>
                <w:szCs w:val="18"/>
              </w:rPr>
              <w:t xml:space="preserve"> = </w:t>
            </w:r>
            <w:r w:rsidR="00CE13CE" w:rsidRPr="00B65747">
              <w:rPr>
                <w:rFonts w:cstheme="minorHAnsi"/>
                <w:b/>
                <w:bCs/>
                <w:sz w:val="18"/>
                <w:szCs w:val="18"/>
              </w:rPr>
              <w:t>Motorveg</w:t>
            </w:r>
          </w:p>
          <w:p w14:paraId="7C23375C" w14:textId="21BBE490" w:rsidR="00E20306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CE13CE">
              <w:rPr>
                <w:rFonts w:cstheme="minorHAnsi"/>
                <w:sz w:val="18"/>
                <w:szCs w:val="18"/>
              </w:rPr>
              <w:t xml:space="preserve">Vedtaksnummer </w:t>
            </w:r>
            <w:r w:rsidR="00E20306">
              <w:rPr>
                <w:rFonts w:cstheme="minorHAnsi"/>
                <w:sz w:val="18"/>
                <w:szCs w:val="18"/>
              </w:rPr>
              <w:t>=</w:t>
            </w:r>
            <w:r w:rsidR="00C91A42">
              <w:rPr>
                <w:rFonts w:cstheme="minorHAnsi"/>
                <w:sz w:val="18"/>
                <w:szCs w:val="18"/>
              </w:rPr>
              <w:t xml:space="preserve"> </w:t>
            </w:r>
            <w:r w:rsidR="00C91A42" w:rsidRPr="002A2352">
              <w:rPr>
                <w:rFonts w:cstheme="minorHAnsi"/>
                <w:b/>
                <w:bCs/>
                <w:sz w:val="18"/>
                <w:szCs w:val="18"/>
              </w:rPr>
              <w:t>VD-1Z</w:t>
            </w:r>
            <w:r w:rsidR="007E570E" w:rsidRPr="002A2352">
              <w:rPr>
                <w:rFonts w:cstheme="minorHAnsi"/>
                <w:b/>
                <w:bCs/>
                <w:sz w:val="18"/>
                <w:szCs w:val="18"/>
              </w:rPr>
              <w:t>-15</w:t>
            </w:r>
          </w:p>
          <w:p w14:paraId="5FE53465" w14:textId="59DACD15" w:rsidR="00E20306" w:rsidRDefault="00E20306" w:rsidP="00595796">
            <w:pPr>
              <w:ind w:left="135" w:hanging="13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E570E">
              <w:rPr>
                <w:rFonts w:cstheme="minorHAnsi"/>
                <w:sz w:val="18"/>
                <w:szCs w:val="18"/>
              </w:rPr>
              <w:t>Arkivnummer =</w:t>
            </w:r>
            <w:r w:rsidR="00595796">
              <w:rPr>
                <w:rFonts w:cstheme="minorHAnsi"/>
                <w:sz w:val="18"/>
                <w:szCs w:val="18"/>
              </w:rPr>
              <w:t xml:space="preserve"> </w:t>
            </w:r>
            <w:r w:rsidR="0067172D" w:rsidRPr="002A2352">
              <w:rPr>
                <w:rFonts w:cstheme="minorHAnsi"/>
                <w:b/>
                <w:bCs/>
                <w:sz w:val="18"/>
                <w:szCs w:val="18"/>
              </w:rPr>
              <w:t>2013/136688-028</w:t>
            </w:r>
          </w:p>
          <w:p w14:paraId="5F34E5C9" w14:textId="77777777" w:rsidR="0067172D" w:rsidRDefault="0067172D" w:rsidP="007E570E"/>
          <w:p w14:paraId="6D326EDD" w14:textId="6E18012E" w:rsidR="00A83F9E" w:rsidRDefault="00A83F9E"/>
        </w:tc>
      </w:tr>
      <w:tr w:rsidR="00FE57C8" w14:paraId="7082EB02" w14:textId="77777777" w:rsidTr="0FEE2ED4">
        <w:tc>
          <w:tcPr>
            <w:tcW w:w="5953" w:type="dxa"/>
          </w:tcPr>
          <w:p w14:paraId="5CA456D9" w14:textId="33D40408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524A38">
              <w:rPr>
                <w:i/>
              </w:rPr>
              <w:t xml:space="preserve">, </w:t>
            </w:r>
            <w:r w:rsidR="00524A38" w:rsidRPr="00524A38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2E7BC7EE" w:rsidR="00B531AA" w:rsidRDefault="00CB1A85" w:rsidP="00A13D76">
      <w:pPr>
        <w:pStyle w:val="Overskrift3"/>
      </w:pPr>
      <w:bookmarkStart w:id="9" w:name="_Ref92871523"/>
      <w:r>
        <w:t>Overgang mellom Motorvegtyper</w:t>
      </w:r>
      <w:bookmarkEnd w:id="9"/>
    </w:p>
    <w:tbl>
      <w:tblPr>
        <w:tblStyle w:val="Tabellrutenett"/>
        <w:tblW w:w="9639" w:type="dxa"/>
        <w:tblInd w:w="-5" w:type="dxa"/>
        <w:tblLook w:val="04A0" w:firstRow="1" w:lastRow="0" w:firstColumn="1" w:lastColumn="0" w:noHBand="0" w:noVBand="1"/>
      </w:tblPr>
      <w:tblGrid>
        <w:gridCol w:w="6379"/>
        <w:gridCol w:w="3260"/>
      </w:tblGrid>
      <w:tr w:rsidR="00B531AA" w14:paraId="1F8B7633" w14:textId="77777777" w:rsidTr="00480174">
        <w:trPr>
          <w:trHeight w:val="645"/>
        </w:trPr>
        <w:tc>
          <w:tcPr>
            <w:tcW w:w="9639" w:type="dxa"/>
            <w:gridSpan w:val="2"/>
          </w:tcPr>
          <w:p w14:paraId="44C0A407" w14:textId="7894036F" w:rsidR="009C69C7" w:rsidRDefault="00B531AA" w:rsidP="00C75F28">
            <w:r w:rsidRPr="00B531AA">
              <w:t>Eksemp</w:t>
            </w:r>
            <w:r w:rsidR="00153737">
              <w:t>e</w:t>
            </w:r>
            <w:r w:rsidRPr="00B531AA">
              <w:t xml:space="preserve">let viser </w:t>
            </w:r>
            <w:r w:rsidR="005E66A4">
              <w:t>Langangkrysset</w:t>
            </w:r>
            <w:r w:rsidR="005629D1">
              <w:t>, Porsgrunn</w:t>
            </w:r>
            <w:r w:rsidR="00D94D00">
              <w:t xml:space="preserve">, der det er en overgang mellom </w:t>
            </w:r>
            <w:r w:rsidR="00F929A5">
              <w:t xml:space="preserve">motorvegtypene </w:t>
            </w:r>
            <w:r w:rsidR="00D94D00" w:rsidRPr="00832ED8">
              <w:rPr>
                <w:i/>
                <w:iCs/>
              </w:rPr>
              <w:t>Motorveg</w:t>
            </w:r>
            <w:r w:rsidR="00D94D00">
              <w:t xml:space="preserve"> og </w:t>
            </w:r>
            <w:r w:rsidR="00D94D00" w:rsidRPr="00832ED8">
              <w:rPr>
                <w:i/>
                <w:iCs/>
              </w:rPr>
              <w:t>Motortrafikkveg</w:t>
            </w:r>
            <w:r w:rsidR="00211ADE">
              <w:t>.</w:t>
            </w:r>
            <w:r w:rsidR="00A72605">
              <w:t xml:space="preserve"> </w:t>
            </w:r>
            <w:r w:rsidR="00F929A5">
              <w:t xml:space="preserve">Det er en liten </w:t>
            </w:r>
            <w:r w:rsidR="00D75131">
              <w:t xml:space="preserve">faseforskyvning mellom skilt 502 og 503 i </w:t>
            </w:r>
            <w:r w:rsidR="000F22AD">
              <w:t>hver sin kjøreretning. Endring</w:t>
            </w:r>
            <w:r w:rsidR="00D24F5D">
              <w:t xml:space="preserve"> mellom mot</w:t>
            </w:r>
            <w:r w:rsidR="00832ED8">
              <w:t>or</w:t>
            </w:r>
            <w:r w:rsidR="00D24F5D">
              <w:t>vegtypene</w:t>
            </w:r>
            <w:r w:rsidR="000F22AD">
              <w:t xml:space="preserve"> registreres derfor </w:t>
            </w:r>
            <w:r w:rsidR="00743212">
              <w:t xml:space="preserve">fra det punkt hvor </w:t>
            </w:r>
            <w:r w:rsidR="001834EA">
              <w:t xml:space="preserve">alle felt er </w:t>
            </w:r>
            <w:r w:rsidR="00407613">
              <w:t>innenfor</w:t>
            </w:r>
            <w:r w:rsidR="00FE3F2F">
              <w:t xml:space="preserve"> </w:t>
            </w:r>
            <w:r w:rsidR="001834EA">
              <w:t>skilte</w:t>
            </w:r>
            <w:r w:rsidR="00FE3F2F">
              <w:t>ne</w:t>
            </w:r>
            <w:r w:rsidR="001834EA">
              <w:t xml:space="preserve"> </w:t>
            </w:r>
            <w:r w:rsidR="00FD334A">
              <w:t xml:space="preserve">502 </w:t>
            </w:r>
            <w:r w:rsidR="001834EA">
              <w:t>Motorveg</w:t>
            </w:r>
            <w:r w:rsidR="005A73D0">
              <w:t>.</w:t>
            </w:r>
          </w:p>
          <w:p w14:paraId="64F4D490" w14:textId="387D94C2" w:rsidR="00B531AA" w:rsidRDefault="005A73D0" w:rsidP="00C75F28">
            <w:pPr>
              <w:rPr>
                <w:rFonts w:cstheme="minorHAnsi"/>
                <w:sz w:val="18"/>
                <w:szCs w:val="18"/>
              </w:rPr>
            </w:pPr>
            <w:r>
              <w:t>Verdt å merke seg er at påkjøringsrampen vestover</w:t>
            </w:r>
            <w:r w:rsidR="00ED48B3">
              <w:t xml:space="preserve"> (</w:t>
            </w:r>
            <w:r w:rsidR="003E1C0B">
              <w:t xml:space="preserve">mot </w:t>
            </w:r>
            <w:r w:rsidR="00ED48B3">
              <w:t>venstre)</w:t>
            </w:r>
            <w:r>
              <w:t xml:space="preserve"> er skiltet med </w:t>
            </w:r>
            <w:r w:rsidR="001D0B95">
              <w:t xml:space="preserve">503 Motortrafikkveg, og derfor blir registrert med </w:t>
            </w:r>
            <w:r w:rsidR="00193AE8">
              <w:t xml:space="preserve">den motorvegtypen. I figuren under </w:t>
            </w:r>
            <w:r w:rsidR="00B302AC">
              <w:t>er motorveg = blå, og motortrafikkveg = grønn</w:t>
            </w:r>
            <w:r w:rsidR="0057708C">
              <w:t>.</w:t>
            </w:r>
          </w:p>
        </w:tc>
      </w:tr>
      <w:tr w:rsidR="00EA0345" w14:paraId="49C19DE5" w14:textId="77777777" w:rsidTr="00480174">
        <w:trPr>
          <w:trHeight w:val="3958"/>
        </w:trPr>
        <w:tc>
          <w:tcPr>
            <w:tcW w:w="6379" w:type="dxa"/>
          </w:tcPr>
          <w:p w14:paraId="44424CDB" w14:textId="727D5CA9" w:rsidR="00B531AA" w:rsidRDefault="00A46282" w:rsidP="00C75F28">
            <w:r>
              <w:rPr>
                <w:noProof/>
              </w:rPr>
              <w:drawing>
                <wp:inline distT="0" distB="0" distL="0" distR="0" wp14:anchorId="63A2A50A" wp14:editId="4121124A">
                  <wp:extent cx="3913833" cy="2718318"/>
                  <wp:effectExtent l="0" t="0" r="0" b="635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848" cy="276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 w:val="restart"/>
          </w:tcPr>
          <w:p w14:paraId="7994F8BB" w14:textId="77777777" w:rsidR="00174E44" w:rsidRPr="0048017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80174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721856D" w14:textId="6ABBC146" w:rsidR="00C67ECE" w:rsidRPr="00480174" w:rsidRDefault="00E93D0B" w:rsidP="00C67EC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80174">
              <w:rPr>
                <w:rFonts w:cstheme="minorHAnsi"/>
                <w:b/>
                <w:bCs/>
                <w:sz w:val="18"/>
                <w:szCs w:val="18"/>
              </w:rPr>
              <w:t>Motorveg</w:t>
            </w:r>
            <w:r w:rsidR="00C67ECE" w:rsidRPr="00480174">
              <w:rPr>
                <w:rFonts w:cstheme="minorHAnsi"/>
                <w:b/>
                <w:bCs/>
                <w:sz w:val="18"/>
                <w:szCs w:val="18"/>
              </w:rPr>
              <w:t xml:space="preserve"> 1</w:t>
            </w:r>
            <w:r w:rsidR="00FB15DA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FB15DA" w:rsidRPr="00FB15DA">
              <w:rPr>
                <w:rFonts w:cstheme="minorHAnsi"/>
                <w:sz w:val="18"/>
                <w:szCs w:val="18"/>
              </w:rPr>
              <w:t>(blå)</w:t>
            </w:r>
            <w:r w:rsidR="00174E44" w:rsidRPr="00480174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C086B02" w14:textId="77777777" w:rsidR="00C67ECE" w:rsidRDefault="00C67ECE" w:rsidP="00C67EC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Motorvegtype = </w:t>
            </w:r>
            <w:r w:rsidRPr="00B65747">
              <w:rPr>
                <w:rFonts w:cstheme="minorHAnsi"/>
                <w:b/>
                <w:bCs/>
                <w:sz w:val="18"/>
                <w:szCs w:val="18"/>
              </w:rPr>
              <w:t>Motorveg</w:t>
            </w:r>
          </w:p>
          <w:p w14:paraId="09FDFF5A" w14:textId="438ED06A" w:rsidR="00C67ECE" w:rsidRDefault="00C67ECE" w:rsidP="00C67EC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Vedtaksnummer = </w:t>
            </w:r>
            <w:r w:rsidRPr="002A2352">
              <w:rPr>
                <w:rFonts w:cstheme="minorHAnsi"/>
                <w:b/>
                <w:bCs/>
                <w:sz w:val="18"/>
                <w:szCs w:val="18"/>
              </w:rPr>
              <w:t>VD-1Z-18</w:t>
            </w:r>
          </w:p>
          <w:p w14:paraId="7039C814" w14:textId="029B51D1" w:rsidR="00C67ECE" w:rsidRDefault="00C67ECE" w:rsidP="00C67ECE">
            <w:pPr>
              <w:ind w:left="135" w:hanging="13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Arkivnummer = </w:t>
            </w:r>
            <w:r w:rsidR="001638C5" w:rsidRPr="002A2352">
              <w:rPr>
                <w:rFonts w:cstheme="minorHAnsi"/>
                <w:b/>
                <w:bCs/>
                <w:sz w:val="18"/>
                <w:szCs w:val="18"/>
              </w:rPr>
              <w:t>17/80715-16</w:t>
            </w:r>
          </w:p>
          <w:p w14:paraId="2E106BC0" w14:textId="77777777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F3D914D" w14:textId="32084D92" w:rsidR="00C87622" w:rsidRPr="00C87622" w:rsidRDefault="001638C5" w:rsidP="00C8762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Motorveg</w:t>
            </w:r>
            <w:r w:rsidR="00174E44">
              <w:rPr>
                <w:rFonts w:cstheme="minorHAnsi"/>
                <w:b/>
                <w:bCs/>
                <w:sz w:val="18"/>
                <w:szCs w:val="18"/>
              </w:rPr>
              <w:t xml:space="preserve"> 2</w:t>
            </w:r>
            <w:r w:rsidR="00CD2ACB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FB15DA" w:rsidRPr="00FB15DA">
              <w:rPr>
                <w:rFonts w:cstheme="minorHAnsi"/>
                <w:sz w:val="18"/>
                <w:szCs w:val="18"/>
              </w:rPr>
              <w:t>(</w:t>
            </w:r>
            <w:r w:rsidR="00D964B8">
              <w:rPr>
                <w:rFonts w:cstheme="minorHAnsi"/>
                <w:sz w:val="18"/>
                <w:szCs w:val="18"/>
              </w:rPr>
              <w:t>lys grønn</w:t>
            </w:r>
            <w:r w:rsidR="00FB15DA" w:rsidRPr="00FB15DA">
              <w:rPr>
                <w:rFonts w:cstheme="minorHAnsi"/>
                <w:sz w:val="18"/>
                <w:szCs w:val="18"/>
              </w:rPr>
              <w:t>)</w:t>
            </w:r>
            <w:r w:rsidR="00174E44"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07FC20B3" w14:textId="47B0535B" w:rsidR="00C87622" w:rsidRDefault="00C87622" w:rsidP="00C8762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Motorvegtype = </w:t>
            </w:r>
            <w:r w:rsidRPr="00B65747">
              <w:rPr>
                <w:rFonts w:cstheme="minorHAnsi"/>
                <w:b/>
                <w:bCs/>
                <w:sz w:val="18"/>
                <w:szCs w:val="18"/>
              </w:rPr>
              <w:t>Motortrafikkveg</w:t>
            </w:r>
          </w:p>
          <w:p w14:paraId="6E7F31D1" w14:textId="4B9B44BC" w:rsidR="00C87622" w:rsidRDefault="00C87622" w:rsidP="00C8762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Vedtaksnummer = </w:t>
            </w:r>
            <w:r w:rsidR="00724517" w:rsidRPr="002A2352">
              <w:rPr>
                <w:rFonts w:cstheme="minorHAnsi"/>
                <w:b/>
                <w:bCs/>
                <w:sz w:val="18"/>
                <w:szCs w:val="18"/>
              </w:rPr>
              <w:t>VD14H-79</w:t>
            </w:r>
          </w:p>
          <w:p w14:paraId="2CD9B916" w14:textId="517E6245" w:rsidR="00174E44" w:rsidRPr="0060784C" w:rsidRDefault="00C87622" w:rsidP="0060784C">
            <w:pPr>
              <w:ind w:left="135" w:hanging="13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Arkivnummer =</w:t>
            </w:r>
          </w:p>
          <w:p w14:paraId="1838E6CF" w14:textId="77777777" w:rsidR="00B531AA" w:rsidRDefault="00B531AA" w:rsidP="00174E44"/>
          <w:p w14:paraId="1A401096" w14:textId="77777777" w:rsidR="00480174" w:rsidRDefault="00480174" w:rsidP="00174E44"/>
          <w:p w14:paraId="0C4770C8" w14:textId="77777777" w:rsidR="00480174" w:rsidRDefault="00480174" w:rsidP="00174E44"/>
          <w:p w14:paraId="3FC1E2F5" w14:textId="77777777" w:rsidR="00480174" w:rsidRDefault="00480174" w:rsidP="00174E44"/>
          <w:p w14:paraId="75F16BCD" w14:textId="1C3B138F" w:rsidR="00480174" w:rsidRDefault="00480174" w:rsidP="00174E44"/>
        </w:tc>
      </w:tr>
      <w:tr w:rsidR="00EA0345" w14:paraId="13562E98" w14:textId="77777777" w:rsidTr="00480174">
        <w:tc>
          <w:tcPr>
            <w:tcW w:w="6379" w:type="dxa"/>
          </w:tcPr>
          <w:p w14:paraId="46E13CE8" w14:textId="258DE960" w:rsidR="00B531AA" w:rsidRDefault="00B531AA" w:rsidP="0FA9305E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  <w:r w:rsidR="00524A38">
              <w:rPr>
                <w:i/>
                <w:iCs/>
              </w:rPr>
              <w:t xml:space="preserve">, </w:t>
            </w:r>
            <w:r w:rsidR="00524A38" w:rsidRPr="00524A38">
              <w:rPr>
                <w:i/>
                <w:iCs/>
              </w:rPr>
              <w:t>Statens vegvesen</w:t>
            </w:r>
          </w:p>
          <w:p w14:paraId="004068B3" w14:textId="28999949" w:rsidR="00D7341D" w:rsidRDefault="00D7341D" w:rsidP="0FA9305E">
            <w:pPr>
              <w:rPr>
                <w:i/>
                <w:iCs/>
              </w:rPr>
            </w:pPr>
          </w:p>
          <w:p w14:paraId="7B23F928" w14:textId="087FB88D" w:rsidR="00B531AA" w:rsidRDefault="00A32392" w:rsidP="0FA9305E">
            <w:pPr>
              <w:rPr>
                <w:i/>
                <w:i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D7A85B" wp14:editId="0D63FCCE">
                  <wp:extent cx="2140577" cy="2448068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42" cy="253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32EF0" w14:textId="6F7B9F20" w:rsidR="00A32392" w:rsidRDefault="0071653B" w:rsidP="0FA9305E">
            <w:pPr>
              <w:rPr>
                <w:i/>
                <w:iCs/>
                <w:szCs w:val="20"/>
              </w:rPr>
            </w:pPr>
            <w:r w:rsidRPr="0071653B">
              <w:t>Påkjøringsrampe vestover</w:t>
            </w:r>
            <w:r>
              <w:rPr>
                <w:i/>
                <w:iCs/>
              </w:rPr>
              <w:t>.</w:t>
            </w:r>
            <w:r>
              <w:rPr>
                <w:i/>
                <w:iCs/>
                <w:szCs w:val="20"/>
              </w:rPr>
              <w:t xml:space="preserve"> </w:t>
            </w:r>
            <w:r w:rsidR="00A32392">
              <w:rPr>
                <w:i/>
                <w:iCs/>
                <w:szCs w:val="20"/>
              </w:rPr>
              <w:t xml:space="preserve">Foto: </w:t>
            </w:r>
            <w:proofErr w:type="spellStart"/>
            <w:r w:rsidR="00A32392">
              <w:rPr>
                <w:i/>
                <w:iCs/>
                <w:szCs w:val="20"/>
              </w:rPr>
              <w:t>Vegbilder</w:t>
            </w:r>
            <w:proofErr w:type="spellEnd"/>
            <w:r w:rsidR="00F03359">
              <w:rPr>
                <w:i/>
                <w:iCs/>
                <w:szCs w:val="20"/>
              </w:rPr>
              <w:t>, Statens vegvesen</w:t>
            </w:r>
          </w:p>
        </w:tc>
        <w:tc>
          <w:tcPr>
            <w:tcW w:w="3260" w:type="dxa"/>
            <w:vMerge/>
          </w:tcPr>
          <w:p w14:paraId="77BC715F" w14:textId="77777777" w:rsidR="00B531AA" w:rsidRDefault="00B531AA" w:rsidP="00C75F28"/>
        </w:tc>
      </w:tr>
    </w:tbl>
    <w:p w14:paraId="15CF2799" w14:textId="77777777" w:rsidR="00F83E81" w:rsidRDefault="00F83E81">
      <w:r>
        <w:br w:type="page"/>
      </w:r>
    </w:p>
    <w:p w14:paraId="202BE162" w14:textId="39880976" w:rsidR="6ADAD639" w:rsidRDefault="007C1261" w:rsidP="00A13D76">
      <w:pPr>
        <w:pStyle w:val="Overskrift3"/>
      </w:pPr>
      <w:bookmarkStart w:id="10" w:name="_Ref92871537"/>
      <w:r>
        <w:lastRenderedPageBreak/>
        <w:t>Regis</w:t>
      </w:r>
      <w:r w:rsidR="00263809">
        <w:t>trering i kryss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4"/>
      </w:tblGrid>
      <w:tr w:rsidR="0FA9305E" w14:paraId="275DC5BD" w14:textId="77777777" w:rsidTr="00480174">
        <w:trPr>
          <w:trHeight w:val="630"/>
        </w:trPr>
        <w:tc>
          <w:tcPr>
            <w:tcW w:w="9634" w:type="dxa"/>
            <w:gridSpan w:val="2"/>
          </w:tcPr>
          <w:p w14:paraId="70CE8E73" w14:textId="5B297B3E" w:rsidR="0FA9305E" w:rsidRPr="002F4458" w:rsidRDefault="0FA9305E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</w:t>
            </w:r>
            <w:r w:rsidR="00C90476">
              <w:rPr>
                <w:rFonts w:ascii="Lucida Sans Unicode" w:eastAsia="Lucida Sans Unicode" w:hAnsi="Lucida Sans Unicode" w:cs="Lucida Sans Unicode"/>
              </w:rPr>
              <w:t xml:space="preserve">viser </w:t>
            </w:r>
            <w:proofErr w:type="spellStart"/>
            <w:r w:rsidR="00FF2597">
              <w:rPr>
                <w:rFonts w:ascii="Lucida Sans Unicode" w:eastAsia="Lucida Sans Unicode" w:hAnsi="Lucida Sans Unicode" w:cs="Lucida Sans Unicode"/>
              </w:rPr>
              <w:t>Kopstad</w:t>
            </w:r>
            <w:r w:rsidR="00C90476">
              <w:rPr>
                <w:rFonts w:ascii="Lucida Sans Unicode" w:eastAsia="Lucida Sans Unicode" w:hAnsi="Lucida Sans Unicode" w:cs="Lucida Sans Unicode"/>
              </w:rPr>
              <w:t>krysset</w:t>
            </w:r>
            <w:proofErr w:type="spellEnd"/>
            <w:r w:rsidR="00C90476">
              <w:rPr>
                <w:rFonts w:ascii="Lucida Sans Unicode" w:eastAsia="Lucida Sans Unicode" w:hAnsi="Lucida Sans Unicode" w:cs="Lucida Sans Unicode"/>
              </w:rPr>
              <w:t xml:space="preserve"> i Horten. Alle rampene er registrert </w:t>
            </w:r>
            <w:r w:rsidR="00F876AA">
              <w:rPr>
                <w:rFonts w:ascii="Lucida Sans Unicode" w:eastAsia="Lucida Sans Unicode" w:hAnsi="Lucida Sans Unicode" w:cs="Lucida Sans Unicode"/>
              </w:rPr>
              <w:t xml:space="preserve">med </w:t>
            </w:r>
            <w:r w:rsidR="00F876AA" w:rsidRPr="00F876AA">
              <w:rPr>
                <w:rFonts w:ascii="Lucida Sans Unicode" w:eastAsia="Lucida Sans Unicode" w:hAnsi="Lucida Sans Unicode" w:cs="Lucida Sans Unicode"/>
                <w:i/>
                <w:iCs/>
              </w:rPr>
              <w:t>Motorveg</w:t>
            </w:r>
            <w:r w:rsidR="00F876AA">
              <w:rPr>
                <w:rFonts w:ascii="Lucida Sans Unicode" w:eastAsia="Lucida Sans Unicode" w:hAnsi="Lucida Sans Unicode" w:cs="Lucida Sans Unicode"/>
              </w:rPr>
              <w:t xml:space="preserve">, men stopper </w:t>
            </w:r>
            <w:r w:rsidR="00276FAA">
              <w:rPr>
                <w:rFonts w:ascii="Lucida Sans Unicode" w:eastAsia="Lucida Sans Unicode" w:hAnsi="Lucida Sans Unicode" w:cs="Lucida Sans Unicode"/>
              </w:rPr>
              <w:t xml:space="preserve">inntil rundkjøringene. </w:t>
            </w:r>
            <w:r w:rsidR="004527A0">
              <w:rPr>
                <w:rFonts w:ascii="Lucida Sans Unicode" w:eastAsia="Lucida Sans Unicode" w:hAnsi="Lucida Sans Unicode" w:cs="Lucida Sans Unicode"/>
              </w:rPr>
              <w:t>Rundkjøringer</w:t>
            </w:r>
            <w:r w:rsidR="00744BCF">
              <w:rPr>
                <w:rFonts w:ascii="Lucida Sans Unicode" w:eastAsia="Lucida Sans Unicode" w:hAnsi="Lucida Sans Unicode" w:cs="Lucida Sans Unicode"/>
              </w:rPr>
              <w:t>, tverrforbindelser over</w:t>
            </w:r>
            <w:r w:rsidR="00B023A1">
              <w:rPr>
                <w:rFonts w:ascii="Lucida Sans Unicode" w:eastAsia="Lucida Sans Unicode" w:hAnsi="Lucida Sans Unicode" w:cs="Lucida Sans Unicode"/>
              </w:rPr>
              <w:t>/</w:t>
            </w:r>
            <w:r w:rsidR="00744BCF">
              <w:rPr>
                <w:rFonts w:ascii="Lucida Sans Unicode" w:eastAsia="Lucida Sans Unicode" w:hAnsi="Lucida Sans Unicode" w:cs="Lucida Sans Unicode"/>
              </w:rPr>
              <w:t>under motorvegen skal ikk</w:t>
            </w:r>
            <w:r w:rsidR="002F4458">
              <w:rPr>
                <w:rFonts w:ascii="Lucida Sans Unicode" w:eastAsia="Lucida Sans Unicode" w:hAnsi="Lucida Sans Unicode" w:cs="Lucida Sans Unicode"/>
              </w:rPr>
              <w:t xml:space="preserve">e registreres med objektet </w:t>
            </w:r>
            <w:r w:rsidR="002F4458">
              <w:rPr>
                <w:rFonts w:ascii="Lucida Sans Unicode" w:eastAsia="Lucida Sans Unicode" w:hAnsi="Lucida Sans Unicode" w:cs="Lucida Sans Unicode"/>
                <w:i/>
                <w:iCs/>
              </w:rPr>
              <w:t>Motorveg</w:t>
            </w:r>
            <w:r w:rsidR="00E92755">
              <w:rPr>
                <w:rFonts w:ascii="Lucida Sans Unicode" w:eastAsia="Lucida Sans Unicode" w:hAnsi="Lucida Sans Unicode" w:cs="Lucida Sans Unicode"/>
              </w:rPr>
              <w:t>, dette fordi skilt</w:t>
            </w:r>
            <w:r w:rsidR="00F04E3E">
              <w:rPr>
                <w:rFonts w:ascii="Lucida Sans Unicode" w:eastAsia="Lucida Sans Unicode" w:hAnsi="Lucida Sans Unicode" w:cs="Lucida Sans Unicode"/>
              </w:rPr>
              <w:t xml:space="preserve"> 502 Motorveg/503 Mot</w:t>
            </w:r>
            <w:r w:rsidR="00FF2597">
              <w:rPr>
                <w:rFonts w:ascii="Lucida Sans Unicode" w:eastAsia="Lucida Sans Unicode" w:hAnsi="Lucida Sans Unicode" w:cs="Lucida Sans Unicode"/>
              </w:rPr>
              <w:t>o</w:t>
            </w:r>
            <w:r w:rsidR="00F04E3E">
              <w:rPr>
                <w:rFonts w:ascii="Lucida Sans Unicode" w:eastAsia="Lucida Sans Unicode" w:hAnsi="Lucida Sans Unicode" w:cs="Lucida Sans Unicode"/>
              </w:rPr>
              <w:t xml:space="preserve">rtrafikkveg er satt opp litt inn på rampene. </w:t>
            </w:r>
            <w:r w:rsidR="004B441B">
              <w:rPr>
                <w:rFonts w:ascii="Lucida Sans Unicode" w:eastAsia="Lucida Sans Unicode" w:hAnsi="Lucida Sans Unicode" w:cs="Lucida Sans Unicode"/>
              </w:rPr>
              <w:t>Derfor</w:t>
            </w:r>
            <w:r w:rsidR="00FF259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00480C">
              <w:rPr>
                <w:rFonts w:ascii="Lucida Sans Unicode" w:eastAsia="Lucida Sans Unicode" w:hAnsi="Lucida Sans Unicode" w:cs="Lucida Sans Unicode"/>
              </w:rPr>
              <w:t>starter/stopper</w:t>
            </w:r>
            <w:r w:rsidR="00FF2597">
              <w:rPr>
                <w:rFonts w:ascii="Lucida Sans Unicode" w:eastAsia="Lucida Sans Unicode" w:hAnsi="Lucida Sans Unicode" w:cs="Lucida Sans Unicode"/>
              </w:rPr>
              <w:t xml:space="preserve"> alltid </w:t>
            </w:r>
            <w:r w:rsidR="0000480C">
              <w:rPr>
                <w:rFonts w:ascii="Lucida Sans Unicode" w:eastAsia="Lucida Sans Unicode" w:hAnsi="Lucida Sans Unicode" w:cs="Lucida Sans Unicode"/>
              </w:rPr>
              <w:t xml:space="preserve">registrering ved rundkjøring/kryssende veg for å unngå </w:t>
            </w:r>
            <w:proofErr w:type="spellStart"/>
            <w:r w:rsidR="0000480C">
              <w:rPr>
                <w:rFonts w:ascii="Lucida Sans Unicode" w:eastAsia="Lucida Sans Unicode" w:hAnsi="Lucida Sans Unicode" w:cs="Lucida Sans Unicode"/>
              </w:rPr>
              <w:t>bl.a</w:t>
            </w:r>
            <w:proofErr w:type="spellEnd"/>
            <w:r w:rsidR="0000480C">
              <w:rPr>
                <w:rFonts w:ascii="Lucida Sans Unicode" w:eastAsia="Lucida Sans Unicode" w:hAnsi="Lucida Sans Unicode" w:cs="Lucida Sans Unicode"/>
              </w:rPr>
              <w:t xml:space="preserve"> feilnavigasjon i</w:t>
            </w:r>
            <w:r w:rsidR="005B4130">
              <w:rPr>
                <w:rFonts w:ascii="Lucida Sans Unicode" w:eastAsia="Lucida Sans Unicode" w:hAnsi="Lucida Sans Unicode" w:cs="Lucida Sans Unicode"/>
              </w:rPr>
              <w:t>nn på motorvegen/motortrafikkvegen</w:t>
            </w:r>
            <w:r w:rsidR="00C97CE4">
              <w:rPr>
                <w:rFonts w:ascii="Lucida Sans Unicode" w:eastAsia="Lucida Sans Unicode" w:hAnsi="Lucida Sans Unicode" w:cs="Lucida Sans Unicode"/>
              </w:rPr>
              <w:t xml:space="preserve"> hvor det er forbudt for enkelt trafikantgrupper</w:t>
            </w:r>
            <w:r w:rsidR="0000480C">
              <w:rPr>
                <w:rFonts w:ascii="Lucida Sans Unicode" w:eastAsia="Lucida Sans Unicode" w:hAnsi="Lucida Sans Unicode" w:cs="Lucida Sans Unicode"/>
              </w:rPr>
              <w:t xml:space="preserve">. </w:t>
            </w:r>
          </w:p>
        </w:tc>
      </w:tr>
      <w:tr w:rsidR="0FA9305E" w14:paraId="47F52C58" w14:textId="77777777" w:rsidTr="00480174">
        <w:trPr>
          <w:trHeight w:val="6227"/>
        </w:trPr>
        <w:tc>
          <w:tcPr>
            <w:tcW w:w="5970" w:type="dxa"/>
          </w:tcPr>
          <w:p w14:paraId="68FA37D8" w14:textId="77777777" w:rsidR="0FA9305E" w:rsidRDefault="00B023A1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D56B2D" wp14:editId="727D4309">
                  <wp:extent cx="3653790" cy="4632960"/>
                  <wp:effectExtent l="0" t="0" r="381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463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8B3AE" w14:textId="4BCB1148" w:rsidR="00B023A1" w:rsidRDefault="00B023A1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Foto: Vegkart</w:t>
            </w:r>
            <w:r w:rsidR="00F03359">
              <w:rPr>
                <w:rFonts w:ascii="Lucida Sans Unicode" w:eastAsia="Lucida Sans Unicode" w:hAnsi="Lucida Sans Unicode" w:cs="Lucida Sans Unicode"/>
                <w:szCs w:val="20"/>
              </w:rPr>
              <w:t>, Sta</w:t>
            </w:r>
            <w:r w:rsidR="00524A38">
              <w:rPr>
                <w:rFonts w:ascii="Lucida Sans Unicode" w:eastAsia="Lucida Sans Unicode" w:hAnsi="Lucida Sans Unicode" w:cs="Lucida Sans Unicode"/>
                <w:szCs w:val="20"/>
              </w:rPr>
              <w:t>tens vegvesen</w:t>
            </w:r>
          </w:p>
        </w:tc>
        <w:tc>
          <w:tcPr>
            <w:tcW w:w="3664" w:type="dxa"/>
          </w:tcPr>
          <w:p w14:paraId="62C251ED" w14:textId="77777777" w:rsidR="005F5018" w:rsidRPr="005F5018" w:rsidRDefault="005F5018" w:rsidP="005F501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F5018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53CDE65C" w14:textId="08811E63" w:rsidR="005F5018" w:rsidRPr="005F5018" w:rsidRDefault="005F5018" w:rsidP="005F5018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F5018">
              <w:rPr>
                <w:rFonts w:cstheme="minorHAnsi"/>
                <w:b/>
                <w:bCs/>
                <w:sz w:val="18"/>
                <w:szCs w:val="18"/>
              </w:rPr>
              <w:t>Motorveg:</w:t>
            </w:r>
          </w:p>
          <w:p w14:paraId="1D0B3B87" w14:textId="77777777" w:rsidR="005F5018" w:rsidRDefault="005F5018" w:rsidP="005F501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Motorvegtype = </w:t>
            </w:r>
            <w:r w:rsidRPr="00B65747">
              <w:rPr>
                <w:rFonts w:cstheme="minorHAnsi"/>
                <w:b/>
                <w:bCs/>
                <w:sz w:val="18"/>
                <w:szCs w:val="18"/>
              </w:rPr>
              <w:t>Motorveg</w:t>
            </w:r>
          </w:p>
          <w:p w14:paraId="52F7774B" w14:textId="6A04583B" w:rsidR="005F5018" w:rsidRDefault="005F5018" w:rsidP="005F501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Vedtaksnummer = </w:t>
            </w:r>
            <w:r w:rsidRPr="002A2352">
              <w:rPr>
                <w:rFonts w:cstheme="minorHAnsi"/>
                <w:b/>
                <w:bCs/>
                <w:sz w:val="18"/>
                <w:szCs w:val="18"/>
              </w:rPr>
              <w:t>VD-1Z-</w:t>
            </w:r>
            <w:r w:rsidR="00A700F9" w:rsidRPr="002A2352">
              <w:rPr>
                <w:rFonts w:cstheme="minorHAnsi"/>
                <w:b/>
                <w:bCs/>
                <w:sz w:val="18"/>
                <w:szCs w:val="18"/>
              </w:rPr>
              <w:t>07</w:t>
            </w:r>
          </w:p>
          <w:p w14:paraId="7AA85C7F" w14:textId="1FC29021" w:rsidR="005F5018" w:rsidRDefault="005F5018" w:rsidP="005F5018">
            <w:pPr>
              <w:ind w:left="135" w:hanging="13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Arkivnummer = </w:t>
            </w:r>
            <w:r w:rsidR="00A700F9" w:rsidRPr="002A2352">
              <w:rPr>
                <w:rFonts w:cstheme="minorHAnsi"/>
                <w:b/>
                <w:bCs/>
                <w:sz w:val="18"/>
                <w:szCs w:val="18"/>
              </w:rPr>
              <w:t>2007/131275-009</w:t>
            </w:r>
          </w:p>
          <w:p w14:paraId="142EA99C" w14:textId="235A3295" w:rsidR="0FA9305E" w:rsidRDefault="0FA9305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4705FB8" w14:textId="77777777" w:rsidR="00F83E81" w:rsidRDefault="00F83E81">
      <w:r>
        <w:br w:type="page"/>
      </w:r>
    </w:p>
    <w:p w14:paraId="16A85729" w14:textId="51FC6680" w:rsidR="007B46C1" w:rsidRPr="007B46C1" w:rsidRDefault="00CF2DB4" w:rsidP="00A13D76">
      <w:pPr>
        <w:pStyle w:val="Overskrift3"/>
      </w:pPr>
      <w:bookmarkStart w:id="11" w:name="_Ref92871561"/>
      <w:r>
        <w:lastRenderedPageBreak/>
        <w:t>Registrering av sideanlegg</w:t>
      </w:r>
      <w:r w:rsidR="00FE49E3">
        <w:t>/rasteplass</w:t>
      </w:r>
      <w:bookmarkEnd w:id="11"/>
    </w:p>
    <w:tbl>
      <w:tblPr>
        <w:tblStyle w:val="Tabellrutenett"/>
        <w:tblW w:w="9734" w:type="dxa"/>
        <w:tblLook w:val="04A0" w:firstRow="1" w:lastRow="0" w:firstColumn="1" w:lastColumn="0" w:noHBand="0" w:noVBand="1"/>
      </w:tblPr>
      <w:tblGrid>
        <w:gridCol w:w="6996"/>
        <w:gridCol w:w="2738"/>
      </w:tblGrid>
      <w:tr w:rsidR="00C42764" w14:paraId="26652A5C" w14:textId="77777777" w:rsidTr="00C42764">
        <w:trPr>
          <w:trHeight w:val="645"/>
        </w:trPr>
        <w:tc>
          <w:tcPr>
            <w:tcW w:w="9734" w:type="dxa"/>
            <w:gridSpan w:val="2"/>
          </w:tcPr>
          <w:p w14:paraId="4E5AC227" w14:textId="77777777" w:rsidR="009F2F9A" w:rsidRDefault="00537F27" w:rsidP="00AB3F23">
            <w:r>
              <w:t>Eksemplene</w:t>
            </w:r>
            <w:r w:rsidR="007B46C1">
              <w:t xml:space="preserve"> under</w:t>
            </w:r>
            <w:r w:rsidR="00C42764">
              <w:t xml:space="preserve"> viser Vassbotnbru</w:t>
            </w:r>
            <w:r w:rsidR="00261DCF">
              <w:t>a</w:t>
            </w:r>
            <w:r w:rsidR="00C42764">
              <w:t xml:space="preserve"> rasteplass</w:t>
            </w:r>
            <w:r w:rsidR="001F7A62">
              <w:t xml:space="preserve"> i Larvik</w:t>
            </w:r>
            <w:r w:rsidR="00745B2A">
              <w:t xml:space="preserve"> og </w:t>
            </w:r>
            <w:proofErr w:type="spellStart"/>
            <w:r w:rsidR="00745B2A">
              <w:t>Storebaug</w:t>
            </w:r>
            <w:proofErr w:type="spellEnd"/>
            <w:r w:rsidR="00745B2A">
              <w:t xml:space="preserve"> i Moss</w:t>
            </w:r>
            <w:r w:rsidR="00C42764">
              <w:t>.</w:t>
            </w:r>
            <w:r w:rsidR="001F7A62">
              <w:t xml:space="preserve"> Ramper og veien gjennom rasteplassen regis</w:t>
            </w:r>
            <w:r w:rsidR="001041EF">
              <w:t xml:space="preserve">treres </w:t>
            </w:r>
            <w:r w:rsidR="00745B2A">
              <w:t xml:space="preserve">i prinsippet </w:t>
            </w:r>
            <w:r w:rsidR="00745B2A" w:rsidRPr="009E13F2">
              <w:rPr>
                <w:u w:val="single"/>
              </w:rPr>
              <w:t>ikke</w:t>
            </w:r>
            <w:r w:rsidR="001041EF">
              <w:t xml:space="preserve"> </w:t>
            </w:r>
            <w:r w:rsidR="00261DCF">
              <w:t>med</w:t>
            </w:r>
            <w:r w:rsidR="001041EF">
              <w:t xml:space="preserve"> </w:t>
            </w:r>
            <w:r w:rsidR="001041EF">
              <w:rPr>
                <w:i/>
                <w:iCs/>
              </w:rPr>
              <w:t>Motorveg</w:t>
            </w:r>
            <w:r w:rsidR="00745B2A">
              <w:rPr>
                <w:i/>
                <w:iCs/>
              </w:rPr>
              <w:t>,</w:t>
            </w:r>
            <w:r w:rsidR="007D1E88">
              <w:t xml:space="preserve"> slik eksempelet fra Vassbotnbrua rasteplass viser</w:t>
            </w:r>
            <w:r w:rsidR="004619C7">
              <w:t>.</w:t>
            </w:r>
          </w:p>
          <w:p w14:paraId="56EC7086" w14:textId="7DDE3071" w:rsidR="00C42764" w:rsidRDefault="009F2F9A" w:rsidP="00AB3F23">
            <w:r>
              <w:t>I</w:t>
            </w:r>
            <w:r w:rsidR="004619C7">
              <w:t xml:space="preserve"> eksempelet </w:t>
            </w:r>
            <w:r w:rsidR="004825F8">
              <w:t xml:space="preserve">fra </w:t>
            </w:r>
            <w:proofErr w:type="spellStart"/>
            <w:r w:rsidR="004825F8">
              <w:t>Storebaug</w:t>
            </w:r>
            <w:proofErr w:type="spellEnd"/>
            <w:r w:rsidR="004825F8">
              <w:t xml:space="preserve">, så er </w:t>
            </w:r>
            <w:r w:rsidR="00AC6993">
              <w:t>påkjøringsrampene</w:t>
            </w:r>
            <w:r w:rsidR="004825F8">
              <w:t xml:space="preserve"> skiltet med 502</w:t>
            </w:r>
            <w:r w:rsidR="009E39E9">
              <w:t xml:space="preserve"> Motorveg</w:t>
            </w:r>
            <w:r w:rsidR="00267268">
              <w:t xml:space="preserve"> på begge sider av vegen, og da er det naturlig å registrer</w:t>
            </w:r>
            <w:r w:rsidR="00233D63">
              <w:t>e</w:t>
            </w:r>
            <w:r w:rsidR="00267268">
              <w:t xml:space="preserve"> </w:t>
            </w:r>
            <w:r w:rsidR="00267268" w:rsidRPr="004A3BCA">
              <w:rPr>
                <w:i/>
                <w:iCs/>
              </w:rPr>
              <w:t>Motorveg</w:t>
            </w:r>
            <w:r w:rsidR="00267268">
              <w:t xml:space="preserve"> på rampen</w:t>
            </w:r>
            <w:r w:rsidR="00537F27">
              <w:t>e som vist i eksempelet under.</w:t>
            </w:r>
          </w:p>
          <w:p w14:paraId="14F8C333" w14:textId="6DD7D532" w:rsidR="009010AD" w:rsidRPr="009010AD" w:rsidRDefault="009010AD" w:rsidP="00AB3F2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Det kan være steder der det er andre adkomster til sideanlegget/ras</w:t>
            </w:r>
            <w:r w:rsidR="00533AD0">
              <w:rPr>
                <w:rFonts w:cstheme="minorHAnsi"/>
                <w:szCs w:val="18"/>
              </w:rPr>
              <w:t>teplassen utenom via hovedvegen/motorvegen</w:t>
            </w:r>
            <w:r w:rsidR="004B20FB">
              <w:rPr>
                <w:rFonts w:cstheme="minorHAnsi"/>
                <w:szCs w:val="18"/>
              </w:rPr>
              <w:t xml:space="preserve">, og da bør det vurderes å registrere </w:t>
            </w:r>
            <w:r w:rsidR="004B20FB" w:rsidRPr="004B20FB">
              <w:rPr>
                <w:rFonts w:cstheme="minorHAnsi"/>
                <w:i/>
                <w:iCs/>
                <w:szCs w:val="18"/>
              </w:rPr>
              <w:t>Motorveg</w:t>
            </w:r>
            <w:r w:rsidR="004B20FB">
              <w:rPr>
                <w:rFonts w:cstheme="minorHAnsi"/>
                <w:szCs w:val="18"/>
              </w:rPr>
              <w:t xml:space="preserve"> på rampene</w:t>
            </w:r>
            <w:r w:rsidR="003612CD">
              <w:rPr>
                <w:rFonts w:cstheme="minorHAnsi"/>
                <w:szCs w:val="18"/>
              </w:rPr>
              <w:t xml:space="preserve"> ut og inn av </w:t>
            </w:r>
            <w:r w:rsidR="006168D8">
              <w:rPr>
                <w:rFonts w:cstheme="minorHAnsi"/>
                <w:szCs w:val="18"/>
              </w:rPr>
              <w:t>rasteplass/sideanlegg</w:t>
            </w:r>
            <w:r w:rsidR="003612CD">
              <w:rPr>
                <w:rFonts w:cstheme="minorHAnsi"/>
                <w:szCs w:val="18"/>
              </w:rPr>
              <w:t>,</w:t>
            </w:r>
            <w:r w:rsidR="004B20FB">
              <w:rPr>
                <w:rFonts w:cstheme="minorHAnsi"/>
                <w:szCs w:val="18"/>
              </w:rPr>
              <w:t xml:space="preserve"> slik at </w:t>
            </w:r>
            <w:r w:rsidR="008C7B62">
              <w:rPr>
                <w:rFonts w:cstheme="minorHAnsi"/>
                <w:szCs w:val="18"/>
              </w:rPr>
              <w:t>trafikant</w:t>
            </w:r>
            <w:r w:rsidR="00B65939">
              <w:rPr>
                <w:rFonts w:cstheme="minorHAnsi"/>
                <w:szCs w:val="18"/>
              </w:rPr>
              <w:t>grupper det er fo</w:t>
            </w:r>
            <w:r w:rsidR="00C347E1">
              <w:rPr>
                <w:rFonts w:cstheme="minorHAnsi"/>
                <w:szCs w:val="18"/>
              </w:rPr>
              <w:t>rbudt for på motorve</w:t>
            </w:r>
            <w:r w:rsidR="009E13F2">
              <w:rPr>
                <w:rFonts w:cstheme="minorHAnsi"/>
                <w:szCs w:val="18"/>
              </w:rPr>
              <w:t>g</w:t>
            </w:r>
            <w:r w:rsidR="00C347E1">
              <w:rPr>
                <w:rFonts w:cstheme="minorHAnsi"/>
                <w:szCs w:val="18"/>
              </w:rPr>
              <w:t xml:space="preserve">en, ikke blir navigert ut på </w:t>
            </w:r>
            <w:r w:rsidR="003612CD">
              <w:rPr>
                <w:rFonts w:cstheme="minorHAnsi"/>
                <w:szCs w:val="18"/>
              </w:rPr>
              <w:t>motorvegen.</w:t>
            </w:r>
          </w:p>
        </w:tc>
      </w:tr>
      <w:tr w:rsidR="005A0DAA" w14:paraId="032F8498" w14:textId="77777777" w:rsidTr="00F83E81">
        <w:trPr>
          <w:trHeight w:val="3148"/>
        </w:trPr>
        <w:tc>
          <w:tcPr>
            <w:tcW w:w="6996" w:type="dxa"/>
          </w:tcPr>
          <w:p w14:paraId="35F1ADB2" w14:textId="21C763B5" w:rsidR="00C42764" w:rsidRDefault="00480499" w:rsidP="00AB3F23">
            <w:pPr>
              <w:rPr>
                <w:noProof/>
                <w:lang w:val="nn-NO"/>
              </w:rPr>
            </w:pPr>
            <w:r w:rsidRPr="00480499">
              <w:rPr>
                <w:noProof/>
                <w:lang w:val="nn-NO"/>
              </w:rPr>
              <w:t>V</w:t>
            </w:r>
            <w:r>
              <w:rPr>
                <w:noProof/>
                <w:lang w:val="nn-NO"/>
              </w:rPr>
              <w:t>assbotenbrua rasteplass</w:t>
            </w:r>
            <w:r w:rsidR="00060A83">
              <w:rPr>
                <w:noProof/>
                <w:lang w:val="nn-NO"/>
              </w:rPr>
              <w:t>:</w:t>
            </w:r>
          </w:p>
          <w:p w14:paraId="7948EA00" w14:textId="5EB97A8E" w:rsidR="00060A83" w:rsidRPr="00480499" w:rsidRDefault="00736B69" w:rsidP="00AB3F23">
            <w:pPr>
              <w:rPr>
                <w:lang w:val="nn-NO"/>
              </w:rPr>
            </w:pPr>
            <w:r>
              <w:rPr>
                <w:noProof/>
              </w:rPr>
              <w:drawing>
                <wp:inline distT="0" distB="0" distL="0" distR="0" wp14:anchorId="0C9F7F58" wp14:editId="3DCEE69C">
                  <wp:extent cx="4305134" cy="2501978"/>
                  <wp:effectExtent l="0" t="0" r="63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061" cy="254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9C73C" w14:textId="77777777" w:rsidR="00261DCF" w:rsidRDefault="00261DCF" w:rsidP="00AB3F23">
            <w:pPr>
              <w:rPr>
                <w:lang w:val="nn-NO"/>
              </w:rPr>
            </w:pPr>
            <w:r w:rsidRPr="00480499">
              <w:rPr>
                <w:lang w:val="nn-NO"/>
              </w:rPr>
              <w:t>Foto: Vegkart</w:t>
            </w:r>
            <w:r w:rsidR="00524A38" w:rsidRPr="00480499">
              <w:rPr>
                <w:lang w:val="nn-NO"/>
              </w:rPr>
              <w:t>, Statens vegvesen</w:t>
            </w:r>
          </w:p>
          <w:p w14:paraId="3ABB8FA2" w14:textId="77777777" w:rsidR="00060A83" w:rsidRDefault="00060A83" w:rsidP="00AB3F23">
            <w:pPr>
              <w:rPr>
                <w:lang w:val="nn-NO"/>
              </w:rPr>
            </w:pPr>
          </w:p>
          <w:p w14:paraId="3F9F3177" w14:textId="137E5852" w:rsidR="00060A83" w:rsidRDefault="00060A83" w:rsidP="00AB3F23">
            <w:pPr>
              <w:rPr>
                <w:lang w:val="nn-NO"/>
              </w:rPr>
            </w:pPr>
            <w:proofErr w:type="spellStart"/>
            <w:r>
              <w:rPr>
                <w:lang w:val="nn-NO"/>
              </w:rPr>
              <w:t>S</w:t>
            </w:r>
            <w:r w:rsidR="0034589B">
              <w:rPr>
                <w:lang w:val="nn-NO"/>
              </w:rPr>
              <w:t>t</w:t>
            </w:r>
            <w:r>
              <w:rPr>
                <w:lang w:val="nn-NO"/>
              </w:rPr>
              <w:t>orebaug</w:t>
            </w:r>
            <w:proofErr w:type="spellEnd"/>
            <w:r w:rsidR="00736B69">
              <w:rPr>
                <w:lang w:val="nn-NO"/>
              </w:rPr>
              <w:t>:</w:t>
            </w:r>
          </w:p>
          <w:p w14:paraId="0F5C1911" w14:textId="0841F419" w:rsidR="00060A83" w:rsidRDefault="0028384C" w:rsidP="00AB3F23">
            <w:pPr>
              <w:rPr>
                <w:lang w:val="nn-NO"/>
              </w:rPr>
            </w:pPr>
            <w:r>
              <w:rPr>
                <w:noProof/>
                <w:lang w:val="nn-NO"/>
              </w:rPr>
              <w:lastRenderedPageBreak/>
              <w:drawing>
                <wp:inline distT="0" distB="0" distL="0" distR="0" wp14:anchorId="653E1B0D" wp14:editId="0988EF12">
                  <wp:extent cx="3003235" cy="5137150"/>
                  <wp:effectExtent l="0" t="0" r="6985" b="635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33" cy="523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6D30E" w14:textId="5B3A4B6F" w:rsidR="00060A83" w:rsidRPr="00480499" w:rsidRDefault="00060A83" w:rsidP="00AB3F23">
            <w:pPr>
              <w:rPr>
                <w:lang w:val="nn-NO"/>
              </w:rPr>
            </w:pPr>
            <w:r w:rsidRPr="00480499">
              <w:rPr>
                <w:lang w:val="nn-NO"/>
              </w:rPr>
              <w:t>Foto: Vegkart, Statens vegvesen</w:t>
            </w:r>
          </w:p>
        </w:tc>
        <w:tc>
          <w:tcPr>
            <w:tcW w:w="2738" w:type="dxa"/>
          </w:tcPr>
          <w:p w14:paraId="24D1A8A4" w14:textId="77777777" w:rsidR="00736B69" w:rsidRDefault="00736B69" w:rsidP="005A1DC6">
            <w:pPr>
              <w:rPr>
                <w:rFonts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3547E140" w14:textId="2525B809" w:rsidR="005A1DC6" w:rsidRPr="00480174" w:rsidRDefault="005A1DC6" w:rsidP="005A1DC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80499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 xml:space="preserve">Motorveg </w:t>
            </w:r>
            <w:r w:rsidR="00537F27">
              <w:rPr>
                <w:rFonts w:cstheme="minorHAnsi"/>
                <w:b/>
                <w:bCs/>
                <w:sz w:val="18"/>
                <w:szCs w:val="18"/>
              </w:rPr>
              <w:t>registreres ikke</w:t>
            </w:r>
            <w:r w:rsidR="00AC6ED1">
              <w:rPr>
                <w:rFonts w:cstheme="minorHAnsi"/>
                <w:b/>
                <w:bCs/>
                <w:sz w:val="18"/>
                <w:szCs w:val="18"/>
              </w:rPr>
              <w:t>.</w:t>
            </w:r>
          </w:p>
          <w:p w14:paraId="505D5ED1" w14:textId="77777777" w:rsidR="00C42764" w:rsidRDefault="00C42764" w:rsidP="00480499">
            <w:pPr>
              <w:ind w:left="135" w:hanging="135"/>
            </w:pPr>
          </w:p>
          <w:p w14:paraId="0F32BC86" w14:textId="77777777" w:rsidR="00D10FD0" w:rsidRDefault="00D10FD0" w:rsidP="00480499">
            <w:pPr>
              <w:ind w:left="135" w:hanging="135"/>
            </w:pPr>
          </w:p>
          <w:p w14:paraId="7C8945F9" w14:textId="5CDA711E" w:rsidR="00D10FD0" w:rsidRDefault="00D10FD0" w:rsidP="00480499">
            <w:pPr>
              <w:ind w:left="135" w:hanging="135"/>
            </w:pPr>
          </w:p>
          <w:p w14:paraId="433266C9" w14:textId="6A984334" w:rsidR="00736B69" w:rsidRDefault="00736B69" w:rsidP="00480499">
            <w:pPr>
              <w:ind w:left="135" w:hanging="135"/>
            </w:pPr>
          </w:p>
          <w:p w14:paraId="6E57101C" w14:textId="1D11E36E" w:rsidR="00736B69" w:rsidRDefault="00736B69" w:rsidP="00480499">
            <w:pPr>
              <w:ind w:left="135" w:hanging="135"/>
            </w:pPr>
          </w:p>
          <w:p w14:paraId="524EC41C" w14:textId="32C63526" w:rsidR="00736B69" w:rsidRDefault="00736B69" w:rsidP="00480499">
            <w:pPr>
              <w:ind w:left="135" w:hanging="135"/>
            </w:pPr>
          </w:p>
          <w:p w14:paraId="78F1B783" w14:textId="6C1A0C15" w:rsidR="00736B69" w:rsidRDefault="00736B69" w:rsidP="00480499">
            <w:pPr>
              <w:ind w:left="135" w:hanging="135"/>
            </w:pPr>
          </w:p>
          <w:p w14:paraId="3E4E6642" w14:textId="60B5C9B7" w:rsidR="00736B69" w:rsidRDefault="00736B69" w:rsidP="00480499">
            <w:pPr>
              <w:ind w:left="135" w:hanging="135"/>
            </w:pPr>
          </w:p>
          <w:p w14:paraId="39086638" w14:textId="12464C09" w:rsidR="00736B69" w:rsidRDefault="00736B69" w:rsidP="00480499">
            <w:pPr>
              <w:ind w:left="135" w:hanging="135"/>
            </w:pPr>
          </w:p>
          <w:p w14:paraId="2DDFB902" w14:textId="7AC93CFE" w:rsidR="00736B69" w:rsidRDefault="00736B69" w:rsidP="00480499">
            <w:pPr>
              <w:ind w:left="135" w:hanging="135"/>
            </w:pPr>
          </w:p>
          <w:p w14:paraId="1535D01E" w14:textId="4C7DBB7B" w:rsidR="00736B69" w:rsidRDefault="00736B69" w:rsidP="00480499">
            <w:pPr>
              <w:ind w:left="135" w:hanging="135"/>
            </w:pPr>
          </w:p>
          <w:p w14:paraId="0E8E3A73" w14:textId="0164FC50" w:rsidR="00736B69" w:rsidRDefault="00736B69" w:rsidP="00480499">
            <w:pPr>
              <w:ind w:left="135" w:hanging="135"/>
            </w:pPr>
          </w:p>
          <w:p w14:paraId="1A3034D3" w14:textId="46673920" w:rsidR="00736B69" w:rsidRDefault="00736B69" w:rsidP="00480499">
            <w:pPr>
              <w:ind w:left="135" w:hanging="135"/>
            </w:pPr>
          </w:p>
          <w:p w14:paraId="010767FE" w14:textId="1A3F5B15" w:rsidR="00736B69" w:rsidRDefault="00736B69" w:rsidP="00480499">
            <w:pPr>
              <w:ind w:left="135" w:hanging="135"/>
            </w:pPr>
          </w:p>
          <w:p w14:paraId="0B95F901" w14:textId="77777777" w:rsidR="00736B69" w:rsidRDefault="00736B69" w:rsidP="00480499">
            <w:pPr>
              <w:ind w:left="135" w:hanging="135"/>
            </w:pPr>
          </w:p>
          <w:p w14:paraId="1C60890F" w14:textId="77777777" w:rsidR="008513CF" w:rsidRPr="005F5018" w:rsidRDefault="008513CF" w:rsidP="008513C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F5018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E76C5B6" w14:textId="77777777" w:rsidR="008513CF" w:rsidRPr="005F5018" w:rsidRDefault="008513CF" w:rsidP="008513C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F5018">
              <w:rPr>
                <w:rFonts w:cstheme="minorHAnsi"/>
                <w:b/>
                <w:bCs/>
                <w:sz w:val="18"/>
                <w:szCs w:val="18"/>
              </w:rPr>
              <w:t>Motorveg:</w:t>
            </w:r>
          </w:p>
          <w:p w14:paraId="6D8BB8F9" w14:textId="77777777" w:rsidR="008513CF" w:rsidRDefault="008513CF" w:rsidP="008513C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Motorvegtype = </w:t>
            </w:r>
            <w:r w:rsidRPr="00B65747">
              <w:rPr>
                <w:rFonts w:cstheme="minorHAnsi"/>
                <w:b/>
                <w:bCs/>
                <w:sz w:val="18"/>
                <w:szCs w:val="18"/>
              </w:rPr>
              <w:t>Motorveg</w:t>
            </w:r>
          </w:p>
          <w:p w14:paraId="24440AD7" w14:textId="4B7A3032" w:rsidR="008513CF" w:rsidRDefault="008513CF" w:rsidP="008513C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Vedtaksnummer =</w:t>
            </w:r>
          </w:p>
          <w:p w14:paraId="6160A09C" w14:textId="6E1DACA4" w:rsidR="008513CF" w:rsidRDefault="008513CF" w:rsidP="008513CF">
            <w:pPr>
              <w:ind w:left="135" w:hanging="13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Arkivnummer =</w:t>
            </w:r>
          </w:p>
          <w:p w14:paraId="35727642" w14:textId="5E90B441" w:rsidR="008513CF" w:rsidRPr="008513CF" w:rsidRDefault="008513CF" w:rsidP="00480499">
            <w:pPr>
              <w:ind w:left="135" w:hanging="135"/>
              <w:rPr>
                <w:b/>
                <w:bCs/>
              </w:rPr>
            </w:pPr>
          </w:p>
        </w:tc>
      </w:tr>
    </w:tbl>
    <w:p w14:paraId="6C79F1C5" w14:textId="77777777" w:rsidR="00F83E81" w:rsidRDefault="00F83E81">
      <w: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2" w:name="_Ref47612387"/>
      <w:bookmarkStart w:id="13" w:name="_Toc119438406"/>
      <w:r w:rsidRPr="0FA9305E">
        <w:rPr>
          <w:lang w:eastAsia="nb-NO"/>
        </w:rPr>
        <w:lastRenderedPageBreak/>
        <w:t>Relasjoner</w:t>
      </w:r>
      <w:bookmarkEnd w:id="13"/>
      <w:r w:rsidRPr="0FA9305E">
        <w:rPr>
          <w:lang w:eastAsia="nb-NO"/>
        </w:rPr>
        <w:t xml:space="preserve"> </w:t>
      </w:r>
      <w:bookmarkEnd w:id="12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Motorveg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Motorveg inngår</w:t>
      </w:r>
      <w:r w:rsidR="00EA59C4">
        <w:t xml:space="preserve"> som morobjekt og der </w:t>
      </w:r>
      <w:r w:rsidR="00EA59C4" w:rsidRPr="004B63C9">
        <w:t>Motorveg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</w:tr>
    </w:tbl>
    <w:p w14:paraId="32DFE916" w14:textId="79F0064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119438407"/>
      <w:r w:rsidRPr="0FA9305E">
        <w:rPr>
          <w:rFonts w:eastAsia="Times New Roman"/>
          <w:lang w:eastAsia="nb-NO"/>
        </w:rPr>
        <w:t>Egenskapstyper</w:t>
      </w:r>
      <w:bookmarkEnd w:id="14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711D9D28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Motorveg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23D916F2" w:rsidR="003A2AA7" w:rsidRDefault="00337A07">
      <w:pPr>
        <w:pStyle w:val="Bildetekst"/>
        <w:keepNext/>
      </w:pPr>
      <w:bookmarkStart w:id="16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Motorvegtype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type motorveg det er tale om.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5378</w:t>
            </w:r>
          </w:p>
        </w:tc>
      </w:tr>
      <w:tr w:rsidR="003A2AA7" w14:paraId="7230C7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A44B9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Motorveg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F585D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1DB2EC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65EBB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0FA4C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7355</w:t>
            </w:r>
          </w:p>
        </w:tc>
      </w:tr>
      <w:tr w:rsidR="003A2AA7" w14:paraId="454A09C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599A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Motortrafikkveg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DD00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19513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0C42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220C9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7356</w:t>
            </w:r>
          </w:p>
        </w:tc>
      </w:tr>
      <w:tr w:rsidR="003A2AA7" w14:paraId="363E68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66A42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Vedtaksnummer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B3A21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5D275C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BBF5A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vedtaksnummer.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CCAE1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5376</w:t>
            </w:r>
          </w:p>
        </w:tc>
      </w:tr>
      <w:tr w:rsidR="003A2AA7" w14:paraId="2F7F9B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4BAF5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Arkivnummer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91E69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7BD64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9884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referanse til relevant sak i vegeiers arkivsystem.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2F168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9485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0327063" w14:textId="58453A5C" w:rsidR="004D334A" w:rsidRPr="002217D0" w:rsidRDefault="00337A07" w:rsidP="002217D0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7"/>
    </w:p>
    <w:p w14:paraId="3DF01A14" w14:textId="2F6C9E56" w:rsidR="003A2AA7" w:rsidRDefault="00BF7865">
      <w:pPr>
        <w:spacing w:after="0"/>
      </w:pPr>
      <w:proofErr w:type="spellStart"/>
      <w:r>
        <w:rPr>
          <w:rStyle w:val="normaltextrun"/>
          <w:rFonts w:ascii="Lucida Sans Unicode" w:hAnsi="Lucida Sans Unicode" w:cs="Lucida Sans Unicode"/>
          <w:color w:val="000000"/>
          <w:szCs w:val="20"/>
          <w:bdr w:val="none" w:sz="0" w:space="0" w:color="auto" w:frame="1"/>
        </w:rPr>
        <w:t>Vegobjekttypen</w:t>
      </w:r>
      <w:proofErr w:type="spellEnd"/>
      <w:r>
        <w:rPr>
          <w:rStyle w:val="normaltextrun"/>
          <w:rFonts w:ascii="Lucida Sans Unicode" w:hAnsi="Lucida Sans Unicode" w:cs="Lucida Sans Unicode"/>
          <w:color w:val="000000"/>
          <w:szCs w:val="20"/>
          <w:bdr w:val="none" w:sz="0" w:space="0" w:color="auto" w:frame="1"/>
        </w:rPr>
        <w:t xml:space="preserve"> har ikke geometriegenskapstyper (egengeometri)</w:t>
      </w:r>
      <w:r w:rsidR="000679BD">
        <w:t>.</w:t>
      </w:r>
    </w:p>
    <w:p w14:paraId="3722C6FE" w14:textId="77777777" w:rsidR="00D31E43" w:rsidRDefault="00D31E43"/>
    <w:p w14:paraId="772E48A3" w14:textId="224473FF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18" w:name="_Ref47622660"/>
      <w:bookmarkStart w:id="19" w:name="_Toc119438408"/>
      <w:r>
        <w:lastRenderedPageBreak/>
        <w:t>UML-modell</w:t>
      </w:r>
      <w:bookmarkEnd w:id="18"/>
      <w:bookmarkEnd w:id="19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0" w:name="_Ref47622764"/>
      <w:r>
        <w:t xml:space="preserve">Relasjoner </w:t>
      </w:r>
      <w:r w:rsidR="006034F1">
        <w:t>(</w:t>
      </w:r>
      <w:r>
        <w:t>mor-datter</w:t>
      </w:r>
      <w:bookmarkEnd w:id="20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14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1" w:name="_Ref47622719"/>
      <w:r>
        <w:lastRenderedPageBreak/>
        <w:t>Tillatte verdier</w:t>
      </w:r>
      <w:bookmarkEnd w:id="21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52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FAC58" w14:textId="77777777" w:rsidR="0041578E" w:rsidRDefault="0041578E">
      <w:pPr>
        <w:spacing w:after="0"/>
      </w:pPr>
      <w:r>
        <w:separator/>
      </w:r>
    </w:p>
  </w:endnote>
  <w:endnote w:type="continuationSeparator" w:id="0">
    <w:p w14:paraId="2DFD70A6" w14:textId="77777777" w:rsidR="0041578E" w:rsidRDefault="0041578E">
      <w:pPr>
        <w:spacing w:after="0"/>
      </w:pPr>
      <w:r>
        <w:continuationSeparator/>
      </w:r>
    </w:p>
  </w:endnote>
  <w:endnote w:type="continuationNotice" w:id="1">
    <w:p w14:paraId="58B3E340" w14:textId="77777777" w:rsidR="0041578E" w:rsidRDefault="0041578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6AABB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0FF8E" w14:textId="77777777" w:rsidR="0041578E" w:rsidRDefault="0041578E">
      <w:pPr>
        <w:spacing w:after="0"/>
      </w:pPr>
      <w:r>
        <w:separator/>
      </w:r>
    </w:p>
  </w:footnote>
  <w:footnote w:type="continuationSeparator" w:id="0">
    <w:p w14:paraId="47028ADC" w14:textId="77777777" w:rsidR="0041578E" w:rsidRDefault="0041578E">
      <w:pPr>
        <w:spacing w:after="0"/>
      </w:pPr>
      <w:r>
        <w:continuationSeparator/>
      </w:r>
    </w:p>
  </w:footnote>
  <w:footnote w:type="continuationNotice" w:id="1">
    <w:p w14:paraId="61B1EF1C" w14:textId="77777777" w:rsidR="0041578E" w:rsidRDefault="0041578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05A6" w14:textId="77777777" w:rsidR="00CF48E5" w:rsidRDefault="00CF48E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5249" w14:textId="77777777" w:rsidR="00CF48E5" w:rsidRDefault="00CF48E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75327C4"/>
    <w:multiLevelType w:val="hybridMultilevel"/>
    <w:tmpl w:val="6FC4405E"/>
    <w:lvl w:ilvl="0" w:tplc="09099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932B7"/>
    <w:multiLevelType w:val="hybridMultilevel"/>
    <w:tmpl w:val="97307532"/>
    <w:lvl w:ilvl="0" w:tplc="07081884">
      <w:start w:val="1"/>
      <w:numFmt w:val="decimal"/>
      <w:lvlText w:val="%1."/>
      <w:lvlJc w:val="left"/>
      <w:pPr>
        <w:ind w:left="720" w:hanging="360"/>
      </w:pPr>
    </w:lvl>
    <w:lvl w:ilvl="1" w:tplc="07081884" w:tentative="1">
      <w:start w:val="1"/>
      <w:numFmt w:val="lowerLetter"/>
      <w:lvlText w:val="%2."/>
      <w:lvlJc w:val="left"/>
      <w:pPr>
        <w:ind w:left="1440" w:hanging="360"/>
      </w:pPr>
    </w:lvl>
    <w:lvl w:ilvl="2" w:tplc="07081884" w:tentative="1">
      <w:start w:val="1"/>
      <w:numFmt w:val="lowerRoman"/>
      <w:lvlText w:val="%3."/>
      <w:lvlJc w:val="right"/>
      <w:pPr>
        <w:ind w:left="2160" w:hanging="180"/>
      </w:pPr>
    </w:lvl>
    <w:lvl w:ilvl="3" w:tplc="07081884" w:tentative="1">
      <w:start w:val="1"/>
      <w:numFmt w:val="decimal"/>
      <w:lvlText w:val="%4."/>
      <w:lvlJc w:val="left"/>
      <w:pPr>
        <w:ind w:left="2880" w:hanging="360"/>
      </w:pPr>
    </w:lvl>
    <w:lvl w:ilvl="4" w:tplc="07081884" w:tentative="1">
      <w:start w:val="1"/>
      <w:numFmt w:val="lowerLetter"/>
      <w:lvlText w:val="%5."/>
      <w:lvlJc w:val="left"/>
      <w:pPr>
        <w:ind w:left="3600" w:hanging="360"/>
      </w:pPr>
    </w:lvl>
    <w:lvl w:ilvl="5" w:tplc="07081884" w:tentative="1">
      <w:start w:val="1"/>
      <w:numFmt w:val="lowerRoman"/>
      <w:lvlText w:val="%6."/>
      <w:lvlJc w:val="right"/>
      <w:pPr>
        <w:ind w:left="4320" w:hanging="180"/>
      </w:pPr>
    </w:lvl>
    <w:lvl w:ilvl="6" w:tplc="07081884" w:tentative="1">
      <w:start w:val="1"/>
      <w:numFmt w:val="decimal"/>
      <w:lvlText w:val="%7."/>
      <w:lvlJc w:val="left"/>
      <w:pPr>
        <w:ind w:left="5040" w:hanging="360"/>
      </w:pPr>
    </w:lvl>
    <w:lvl w:ilvl="7" w:tplc="07081884" w:tentative="1">
      <w:start w:val="1"/>
      <w:numFmt w:val="lowerLetter"/>
      <w:lvlText w:val="%8."/>
      <w:lvlJc w:val="left"/>
      <w:pPr>
        <w:ind w:left="5760" w:hanging="360"/>
      </w:pPr>
    </w:lvl>
    <w:lvl w:ilvl="8" w:tplc="0708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622A5"/>
    <w:multiLevelType w:val="hybridMultilevel"/>
    <w:tmpl w:val="1ABE45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80C"/>
    <w:rsid w:val="0000566A"/>
    <w:rsid w:val="000056EC"/>
    <w:rsid w:val="0000732E"/>
    <w:rsid w:val="00007682"/>
    <w:rsid w:val="000102FB"/>
    <w:rsid w:val="000226AD"/>
    <w:rsid w:val="000448D4"/>
    <w:rsid w:val="00044D04"/>
    <w:rsid w:val="00052464"/>
    <w:rsid w:val="00056274"/>
    <w:rsid w:val="00060A83"/>
    <w:rsid w:val="00065FE7"/>
    <w:rsid w:val="000679BD"/>
    <w:rsid w:val="000702EA"/>
    <w:rsid w:val="000714AD"/>
    <w:rsid w:val="000754C8"/>
    <w:rsid w:val="000778FB"/>
    <w:rsid w:val="00096842"/>
    <w:rsid w:val="000A346D"/>
    <w:rsid w:val="000A7A81"/>
    <w:rsid w:val="000B15A4"/>
    <w:rsid w:val="000C2C37"/>
    <w:rsid w:val="000D5A69"/>
    <w:rsid w:val="000E0074"/>
    <w:rsid w:val="000E134D"/>
    <w:rsid w:val="000F22AD"/>
    <w:rsid w:val="000F2F0C"/>
    <w:rsid w:val="000F426B"/>
    <w:rsid w:val="000F614C"/>
    <w:rsid w:val="001041EF"/>
    <w:rsid w:val="001101CF"/>
    <w:rsid w:val="00113078"/>
    <w:rsid w:val="00113B07"/>
    <w:rsid w:val="00124971"/>
    <w:rsid w:val="001256D8"/>
    <w:rsid w:val="001364EF"/>
    <w:rsid w:val="00136A21"/>
    <w:rsid w:val="0014747D"/>
    <w:rsid w:val="00153737"/>
    <w:rsid w:val="00156168"/>
    <w:rsid w:val="001638C5"/>
    <w:rsid w:val="00174E44"/>
    <w:rsid w:val="001834EA"/>
    <w:rsid w:val="00183D54"/>
    <w:rsid w:val="00184EFC"/>
    <w:rsid w:val="00185FF1"/>
    <w:rsid w:val="00190C4D"/>
    <w:rsid w:val="0019184A"/>
    <w:rsid w:val="00193AE8"/>
    <w:rsid w:val="001A1C63"/>
    <w:rsid w:val="001A3232"/>
    <w:rsid w:val="001A34EF"/>
    <w:rsid w:val="001B4313"/>
    <w:rsid w:val="001C510F"/>
    <w:rsid w:val="001D0B95"/>
    <w:rsid w:val="001D6EFD"/>
    <w:rsid w:val="001E2AB4"/>
    <w:rsid w:val="001E7D1D"/>
    <w:rsid w:val="001F1157"/>
    <w:rsid w:val="001F7A62"/>
    <w:rsid w:val="00205601"/>
    <w:rsid w:val="00211ADE"/>
    <w:rsid w:val="00212345"/>
    <w:rsid w:val="00213C96"/>
    <w:rsid w:val="002209E6"/>
    <w:rsid w:val="002217D0"/>
    <w:rsid w:val="00224AFF"/>
    <w:rsid w:val="002263FC"/>
    <w:rsid w:val="002302F0"/>
    <w:rsid w:val="002320F3"/>
    <w:rsid w:val="00232B6D"/>
    <w:rsid w:val="00233D63"/>
    <w:rsid w:val="0023548B"/>
    <w:rsid w:val="00245609"/>
    <w:rsid w:val="00250173"/>
    <w:rsid w:val="00260436"/>
    <w:rsid w:val="00261DCF"/>
    <w:rsid w:val="00263809"/>
    <w:rsid w:val="00267268"/>
    <w:rsid w:val="0027038B"/>
    <w:rsid w:val="00275350"/>
    <w:rsid w:val="00276862"/>
    <w:rsid w:val="00276FAA"/>
    <w:rsid w:val="0028384C"/>
    <w:rsid w:val="00295E27"/>
    <w:rsid w:val="002A2352"/>
    <w:rsid w:val="002B4A06"/>
    <w:rsid w:val="002B6DA5"/>
    <w:rsid w:val="002C10AE"/>
    <w:rsid w:val="002C1B18"/>
    <w:rsid w:val="002C315F"/>
    <w:rsid w:val="002C3451"/>
    <w:rsid w:val="002C5CD8"/>
    <w:rsid w:val="002C7D80"/>
    <w:rsid w:val="002D4688"/>
    <w:rsid w:val="002E1D38"/>
    <w:rsid w:val="002F1E10"/>
    <w:rsid w:val="002F4458"/>
    <w:rsid w:val="0031506E"/>
    <w:rsid w:val="003264A8"/>
    <w:rsid w:val="00327774"/>
    <w:rsid w:val="00330886"/>
    <w:rsid w:val="0033358C"/>
    <w:rsid w:val="00334434"/>
    <w:rsid w:val="00335BED"/>
    <w:rsid w:val="00337A07"/>
    <w:rsid w:val="00342F09"/>
    <w:rsid w:val="0034589B"/>
    <w:rsid w:val="0035313C"/>
    <w:rsid w:val="003566B7"/>
    <w:rsid w:val="00356CB1"/>
    <w:rsid w:val="003612CD"/>
    <w:rsid w:val="00363D81"/>
    <w:rsid w:val="003A1471"/>
    <w:rsid w:val="003A2AA7"/>
    <w:rsid w:val="003B35DC"/>
    <w:rsid w:val="003B5244"/>
    <w:rsid w:val="003C294A"/>
    <w:rsid w:val="003D2C11"/>
    <w:rsid w:val="003D610F"/>
    <w:rsid w:val="003E1C0B"/>
    <w:rsid w:val="003E56EA"/>
    <w:rsid w:val="003E5F67"/>
    <w:rsid w:val="003F481A"/>
    <w:rsid w:val="003F63D3"/>
    <w:rsid w:val="00407613"/>
    <w:rsid w:val="004111C6"/>
    <w:rsid w:val="0041578E"/>
    <w:rsid w:val="00431960"/>
    <w:rsid w:val="00443480"/>
    <w:rsid w:val="004468A3"/>
    <w:rsid w:val="004527A0"/>
    <w:rsid w:val="00454A59"/>
    <w:rsid w:val="004619C7"/>
    <w:rsid w:val="004755E4"/>
    <w:rsid w:val="00480174"/>
    <w:rsid w:val="00480499"/>
    <w:rsid w:val="004825F8"/>
    <w:rsid w:val="0049023C"/>
    <w:rsid w:val="004A3BCA"/>
    <w:rsid w:val="004A7425"/>
    <w:rsid w:val="004B20FB"/>
    <w:rsid w:val="004B441B"/>
    <w:rsid w:val="004B63C9"/>
    <w:rsid w:val="004C475A"/>
    <w:rsid w:val="004D2BA9"/>
    <w:rsid w:val="004D334A"/>
    <w:rsid w:val="004F36EC"/>
    <w:rsid w:val="004F73B4"/>
    <w:rsid w:val="00500DF4"/>
    <w:rsid w:val="00523B40"/>
    <w:rsid w:val="00524A38"/>
    <w:rsid w:val="00533AD0"/>
    <w:rsid w:val="00537DFD"/>
    <w:rsid w:val="00537F27"/>
    <w:rsid w:val="00540C53"/>
    <w:rsid w:val="00545246"/>
    <w:rsid w:val="00562667"/>
    <w:rsid w:val="005629D1"/>
    <w:rsid w:val="005663D9"/>
    <w:rsid w:val="005745DE"/>
    <w:rsid w:val="0057708C"/>
    <w:rsid w:val="00581823"/>
    <w:rsid w:val="00581FDC"/>
    <w:rsid w:val="005834A1"/>
    <w:rsid w:val="00595796"/>
    <w:rsid w:val="005A0DAA"/>
    <w:rsid w:val="005A1DC6"/>
    <w:rsid w:val="005A728C"/>
    <w:rsid w:val="005A73D0"/>
    <w:rsid w:val="005B1EE0"/>
    <w:rsid w:val="005B4130"/>
    <w:rsid w:val="005B43C7"/>
    <w:rsid w:val="005C64A1"/>
    <w:rsid w:val="005E66A4"/>
    <w:rsid w:val="005F5018"/>
    <w:rsid w:val="005F790E"/>
    <w:rsid w:val="0060167D"/>
    <w:rsid w:val="0060202C"/>
    <w:rsid w:val="006034F1"/>
    <w:rsid w:val="0060784C"/>
    <w:rsid w:val="00613927"/>
    <w:rsid w:val="006168D8"/>
    <w:rsid w:val="00621343"/>
    <w:rsid w:val="0062388C"/>
    <w:rsid w:val="00630D12"/>
    <w:rsid w:val="006320E2"/>
    <w:rsid w:val="00640DD1"/>
    <w:rsid w:val="00640EB4"/>
    <w:rsid w:val="00642AF4"/>
    <w:rsid w:val="006472D6"/>
    <w:rsid w:val="0065306E"/>
    <w:rsid w:val="006557F2"/>
    <w:rsid w:val="00656767"/>
    <w:rsid w:val="0067172D"/>
    <w:rsid w:val="0069125A"/>
    <w:rsid w:val="00697005"/>
    <w:rsid w:val="006A37FB"/>
    <w:rsid w:val="006A47A3"/>
    <w:rsid w:val="006D43F4"/>
    <w:rsid w:val="006E46A6"/>
    <w:rsid w:val="007047A1"/>
    <w:rsid w:val="00705F68"/>
    <w:rsid w:val="007125AB"/>
    <w:rsid w:val="00714C55"/>
    <w:rsid w:val="0071653B"/>
    <w:rsid w:val="00717931"/>
    <w:rsid w:val="00720D8F"/>
    <w:rsid w:val="00723FAF"/>
    <w:rsid w:val="00724517"/>
    <w:rsid w:val="0073011C"/>
    <w:rsid w:val="00730968"/>
    <w:rsid w:val="00736B69"/>
    <w:rsid w:val="00743212"/>
    <w:rsid w:val="00744BCF"/>
    <w:rsid w:val="00745B2A"/>
    <w:rsid w:val="00753909"/>
    <w:rsid w:val="00753FF4"/>
    <w:rsid w:val="0076507B"/>
    <w:rsid w:val="007679E4"/>
    <w:rsid w:val="0077257C"/>
    <w:rsid w:val="00775FE1"/>
    <w:rsid w:val="00786D28"/>
    <w:rsid w:val="007979F7"/>
    <w:rsid w:val="007A2BFA"/>
    <w:rsid w:val="007B46C1"/>
    <w:rsid w:val="007C1261"/>
    <w:rsid w:val="007D1E88"/>
    <w:rsid w:val="007D27D1"/>
    <w:rsid w:val="007D55A3"/>
    <w:rsid w:val="007E37B8"/>
    <w:rsid w:val="007E570E"/>
    <w:rsid w:val="007E7D79"/>
    <w:rsid w:val="0080270D"/>
    <w:rsid w:val="00807AB0"/>
    <w:rsid w:val="00816F16"/>
    <w:rsid w:val="00821BE0"/>
    <w:rsid w:val="00827A39"/>
    <w:rsid w:val="00832ED8"/>
    <w:rsid w:val="00851119"/>
    <w:rsid w:val="008513CF"/>
    <w:rsid w:val="00864DF0"/>
    <w:rsid w:val="00866DAC"/>
    <w:rsid w:val="0088001C"/>
    <w:rsid w:val="008821EC"/>
    <w:rsid w:val="008911AD"/>
    <w:rsid w:val="008947DA"/>
    <w:rsid w:val="008A03E4"/>
    <w:rsid w:val="008A6A3B"/>
    <w:rsid w:val="008C50F7"/>
    <w:rsid w:val="008C62FB"/>
    <w:rsid w:val="008C7B62"/>
    <w:rsid w:val="008D721E"/>
    <w:rsid w:val="008E12A9"/>
    <w:rsid w:val="009010AD"/>
    <w:rsid w:val="00912005"/>
    <w:rsid w:val="00913504"/>
    <w:rsid w:val="009215BF"/>
    <w:rsid w:val="00923515"/>
    <w:rsid w:val="00926A17"/>
    <w:rsid w:val="009427ED"/>
    <w:rsid w:val="0094641D"/>
    <w:rsid w:val="00974AAD"/>
    <w:rsid w:val="009A54CA"/>
    <w:rsid w:val="009B29A2"/>
    <w:rsid w:val="009C69C7"/>
    <w:rsid w:val="009D69E7"/>
    <w:rsid w:val="009D6D7A"/>
    <w:rsid w:val="009E13F2"/>
    <w:rsid w:val="009E39E9"/>
    <w:rsid w:val="009F11A5"/>
    <w:rsid w:val="009F14DD"/>
    <w:rsid w:val="009F2F9A"/>
    <w:rsid w:val="00A02024"/>
    <w:rsid w:val="00A058B1"/>
    <w:rsid w:val="00A07951"/>
    <w:rsid w:val="00A13D76"/>
    <w:rsid w:val="00A17835"/>
    <w:rsid w:val="00A26DD5"/>
    <w:rsid w:val="00A32392"/>
    <w:rsid w:val="00A32E87"/>
    <w:rsid w:val="00A335D4"/>
    <w:rsid w:val="00A34D99"/>
    <w:rsid w:val="00A42C07"/>
    <w:rsid w:val="00A443B1"/>
    <w:rsid w:val="00A46282"/>
    <w:rsid w:val="00A571AB"/>
    <w:rsid w:val="00A700F9"/>
    <w:rsid w:val="00A72605"/>
    <w:rsid w:val="00A72E4B"/>
    <w:rsid w:val="00A801E8"/>
    <w:rsid w:val="00A83F9E"/>
    <w:rsid w:val="00A959A7"/>
    <w:rsid w:val="00AC6993"/>
    <w:rsid w:val="00AC6ED1"/>
    <w:rsid w:val="00AD3336"/>
    <w:rsid w:val="00AD60AC"/>
    <w:rsid w:val="00AE716A"/>
    <w:rsid w:val="00AF029C"/>
    <w:rsid w:val="00B01D81"/>
    <w:rsid w:val="00B023A1"/>
    <w:rsid w:val="00B10406"/>
    <w:rsid w:val="00B275EB"/>
    <w:rsid w:val="00B302AC"/>
    <w:rsid w:val="00B317F7"/>
    <w:rsid w:val="00B31F2E"/>
    <w:rsid w:val="00B327A8"/>
    <w:rsid w:val="00B3309E"/>
    <w:rsid w:val="00B433EC"/>
    <w:rsid w:val="00B531AA"/>
    <w:rsid w:val="00B5580B"/>
    <w:rsid w:val="00B629A8"/>
    <w:rsid w:val="00B65747"/>
    <w:rsid w:val="00B65939"/>
    <w:rsid w:val="00B70446"/>
    <w:rsid w:val="00B87260"/>
    <w:rsid w:val="00B96A46"/>
    <w:rsid w:val="00BB1EEE"/>
    <w:rsid w:val="00BC28B7"/>
    <w:rsid w:val="00BC45B1"/>
    <w:rsid w:val="00BC5017"/>
    <w:rsid w:val="00BE1AE9"/>
    <w:rsid w:val="00BE3D6B"/>
    <w:rsid w:val="00BF7865"/>
    <w:rsid w:val="00C041EE"/>
    <w:rsid w:val="00C12BF9"/>
    <w:rsid w:val="00C347E1"/>
    <w:rsid w:val="00C40A90"/>
    <w:rsid w:val="00C42764"/>
    <w:rsid w:val="00C437F9"/>
    <w:rsid w:val="00C524B2"/>
    <w:rsid w:val="00C53586"/>
    <w:rsid w:val="00C61919"/>
    <w:rsid w:val="00C67824"/>
    <w:rsid w:val="00C67ECE"/>
    <w:rsid w:val="00C749D4"/>
    <w:rsid w:val="00C75F28"/>
    <w:rsid w:val="00C87622"/>
    <w:rsid w:val="00C90476"/>
    <w:rsid w:val="00C9180D"/>
    <w:rsid w:val="00C919DA"/>
    <w:rsid w:val="00C91A42"/>
    <w:rsid w:val="00C97CE4"/>
    <w:rsid w:val="00CA1A9C"/>
    <w:rsid w:val="00CA7DE9"/>
    <w:rsid w:val="00CB1A85"/>
    <w:rsid w:val="00CB3FA7"/>
    <w:rsid w:val="00CB7896"/>
    <w:rsid w:val="00CC1F7B"/>
    <w:rsid w:val="00CC6B67"/>
    <w:rsid w:val="00CD2ACB"/>
    <w:rsid w:val="00CE13CE"/>
    <w:rsid w:val="00CE70CB"/>
    <w:rsid w:val="00CF2DB4"/>
    <w:rsid w:val="00CF48E5"/>
    <w:rsid w:val="00CF5CF6"/>
    <w:rsid w:val="00D10FD0"/>
    <w:rsid w:val="00D14DE0"/>
    <w:rsid w:val="00D17539"/>
    <w:rsid w:val="00D20595"/>
    <w:rsid w:val="00D24F5D"/>
    <w:rsid w:val="00D2798D"/>
    <w:rsid w:val="00D31E43"/>
    <w:rsid w:val="00D4282A"/>
    <w:rsid w:val="00D46506"/>
    <w:rsid w:val="00D47572"/>
    <w:rsid w:val="00D540ED"/>
    <w:rsid w:val="00D55974"/>
    <w:rsid w:val="00D616FB"/>
    <w:rsid w:val="00D6208F"/>
    <w:rsid w:val="00D67F3F"/>
    <w:rsid w:val="00D7341D"/>
    <w:rsid w:val="00D75131"/>
    <w:rsid w:val="00D871C8"/>
    <w:rsid w:val="00D92A20"/>
    <w:rsid w:val="00D942B7"/>
    <w:rsid w:val="00D94D00"/>
    <w:rsid w:val="00D964B8"/>
    <w:rsid w:val="00DA2B5C"/>
    <w:rsid w:val="00DA6343"/>
    <w:rsid w:val="00DA648F"/>
    <w:rsid w:val="00DB0CFF"/>
    <w:rsid w:val="00DC459B"/>
    <w:rsid w:val="00DE3321"/>
    <w:rsid w:val="00E1363C"/>
    <w:rsid w:val="00E15E7A"/>
    <w:rsid w:val="00E20306"/>
    <w:rsid w:val="00E25645"/>
    <w:rsid w:val="00E25B31"/>
    <w:rsid w:val="00E25FDF"/>
    <w:rsid w:val="00E36DD2"/>
    <w:rsid w:val="00E37785"/>
    <w:rsid w:val="00E41A77"/>
    <w:rsid w:val="00E462F6"/>
    <w:rsid w:val="00E60B99"/>
    <w:rsid w:val="00E64754"/>
    <w:rsid w:val="00E92755"/>
    <w:rsid w:val="00E93D0B"/>
    <w:rsid w:val="00EA0345"/>
    <w:rsid w:val="00EA59C4"/>
    <w:rsid w:val="00EB1AEF"/>
    <w:rsid w:val="00EC2720"/>
    <w:rsid w:val="00EC7D19"/>
    <w:rsid w:val="00ED0998"/>
    <w:rsid w:val="00ED3CA5"/>
    <w:rsid w:val="00ED48B3"/>
    <w:rsid w:val="00EE1CF7"/>
    <w:rsid w:val="00EE5E46"/>
    <w:rsid w:val="00EF44F6"/>
    <w:rsid w:val="00EF5CF1"/>
    <w:rsid w:val="00F03359"/>
    <w:rsid w:val="00F04E3E"/>
    <w:rsid w:val="00F072F7"/>
    <w:rsid w:val="00F1510B"/>
    <w:rsid w:val="00F15AC3"/>
    <w:rsid w:val="00F226AA"/>
    <w:rsid w:val="00F23D33"/>
    <w:rsid w:val="00F42F59"/>
    <w:rsid w:val="00F50278"/>
    <w:rsid w:val="00F52058"/>
    <w:rsid w:val="00F54464"/>
    <w:rsid w:val="00F55377"/>
    <w:rsid w:val="00F6017B"/>
    <w:rsid w:val="00F607EB"/>
    <w:rsid w:val="00F712E1"/>
    <w:rsid w:val="00F80A82"/>
    <w:rsid w:val="00F83E81"/>
    <w:rsid w:val="00F876AA"/>
    <w:rsid w:val="00F929A5"/>
    <w:rsid w:val="00FA1414"/>
    <w:rsid w:val="00FA52A0"/>
    <w:rsid w:val="00FB15DA"/>
    <w:rsid w:val="00FC0CB5"/>
    <w:rsid w:val="00FD334A"/>
    <w:rsid w:val="00FE3F2F"/>
    <w:rsid w:val="00FE49E3"/>
    <w:rsid w:val="00FE57C8"/>
    <w:rsid w:val="00FE657B"/>
    <w:rsid w:val="00FF1B66"/>
    <w:rsid w:val="00FF2597"/>
    <w:rsid w:val="00FF3178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BD01D18"/>
    <w:rsid w:val="2FB4145C"/>
    <w:rsid w:val="3852748D"/>
    <w:rsid w:val="3C9A4EAF"/>
    <w:rsid w:val="3D22798F"/>
    <w:rsid w:val="3DB5F5AF"/>
    <w:rsid w:val="3E1C86EB"/>
    <w:rsid w:val="3E7D315C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607CD3"/>
  <w15:chartTrackingRefBased/>
  <w15:docId w15:val="{FFBE894E-3454-4DFC-B203-9CCCCAF1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paragraph" w:customStyle="1" w:styleId="Default">
    <w:name w:val="Default"/>
    <w:rsid w:val="002C10AE"/>
    <w:pPr>
      <w:autoSpaceDE w:val="0"/>
      <w:autoSpaceDN w:val="0"/>
      <w:adjustRightInd w:val="0"/>
      <w:spacing w:after="0"/>
    </w:pPr>
    <w:rPr>
      <w:rFonts w:ascii="Lucida Sans Unicode" w:hAnsi="Lucida Sans Unicode" w:cs="Lucida Sans Unicode"/>
      <w:color w:val="000000"/>
      <w:sz w:val="24"/>
      <w:szCs w:val="24"/>
    </w:rPr>
  </w:style>
  <w:style w:type="character" w:customStyle="1" w:styleId="normaltextrun">
    <w:name w:val="normaltextrun"/>
    <w:basedOn w:val="Standardskriftforavsnitt"/>
    <w:rsid w:val="00BF7865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ww.vegvesen.no/globalassets/fag/handboker/hb-n300-del3.pdf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33123753" Type="http://schemas.openxmlformats.org/officeDocument/2006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Felles%20maler\Office\Maler\Notat.dotx" TargetMode="External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e2aa0a-96e4-4fb8-8ab6-9cf030c78b66">
      <Terms xmlns="http://schemas.microsoft.com/office/infopath/2007/PartnerControls"/>
    </lcf76f155ced4ddcb4097134ff3c332f>
    <TaxCatchAll xmlns="82e61bf2-fd93-468b-abcd-2c48b5a243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3A4957213C642926D75DC92FEF76A" ma:contentTypeVersion="19" ma:contentTypeDescription="Create a new document." ma:contentTypeScope="" ma:versionID="a3e85cf371b03101c3bd1ad1031d5acb">
  <xsd:schema xmlns:xsd="http://www.w3.org/2001/XMLSchema" xmlns:xs="http://www.w3.org/2001/XMLSchema" xmlns:p="http://schemas.microsoft.com/office/2006/metadata/properties" xmlns:ns2="c6e2aa0a-96e4-4fb8-8ab6-9cf030c78b66" xmlns:ns3="82e61bf2-fd93-468b-abcd-2c48b5a2437f" targetNamespace="http://schemas.microsoft.com/office/2006/metadata/properties" ma:root="true" ma:fieldsID="524d28b6aaab4e373be06ac547ba2f72" ns2:_="" ns3:_="">
    <xsd:import namespace="c6e2aa0a-96e4-4fb8-8ab6-9cf030c78b66"/>
    <xsd:import namespace="82e61bf2-fd93-468b-abcd-2c48b5a243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2aa0a-96e4-4fb8-8ab6-9cf030c78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297bfe-2ddf-49c0-b48d-5e3f9de329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1bf2-fd93-468b-abcd-2c48b5a2437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57aaf94-ef0d-4508-9e87-bb47def2a12b}" ma:internalName="TaxCatchAll" ma:showField="CatchAllData" ma:web="82e61bf2-fd93-468b-abcd-2c48b5a243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3BB9E-308A-4511-99BC-11AEEEE1C93A}">
  <ds:schemaRefs>
    <ds:schemaRef ds:uri="http://purl.org/dc/terms/"/>
    <ds:schemaRef ds:uri="http://schemas.microsoft.com/office/2006/documentManagement/types"/>
    <ds:schemaRef ds:uri="c6e2aa0a-96e4-4fb8-8ab6-9cf030c78b66"/>
    <ds:schemaRef ds:uri="http://purl.org/dc/elements/1.1/"/>
    <ds:schemaRef ds:uri="http://schemas.microsoft.com/office/2006/metadata/properties"/>
    <ds:schemaRef ds:uri="http://schemas.microsoft.com/office/infopath/2007/PartnerControls"/>
    <ds:schemaRef ds:uri="82e61bf2-fd93-468b-abcd-2c48b5a2437f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984540-8B5A-4BFA-B09D-593078F8B7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7B5CCB-8DC6-4A78-BFFE-6876D859A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2aa0a-96e4-4fb8-8ab6-9cf030c78b66"/>
    <ds:schemaRef ds:uri="82e61bf2-fd93-468b-abcd-2c48b5a24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Notat.dotx</Template>
  <TotalTime>1391</TotalTime>
  <Pages>13</Pages>
  <Words>1577</Words>
  <Characters>8916</Characters>
  <Application>Microsoft Office Word</Application>
  <DocSecurity>0</DocSecurity>
  <Lines>445</Lines>
  <Paragraphs>249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vegvesen</Company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Børnes Vilhelm</dc:creator>
  <cp:keywords/>
  <dc:description/>
  <cp:lastModifiedBy>Jostein Vataker</cp:lastModifiedBy>
  <cp:revision>313</cp:revision>
  <dcterms:created xsi:type="dcterms:W3CDTF">2021-05-19T14:35:00Z</dcterms:created>
  <dcterms:modified xsi:type="dcterms:W3CDTF">2022-11-15T19:59:00Z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e37f87-bb34-4c36-b4d0-c38c85b01b16_Enabled">
    <vt:lpwstr>true</vt:lpwstr>
  </property>
  <property fmtid="{D5CDD505-2E9C-101B-9397-08002B2CF9AE}" pid="3" name="MSIP_Label_6ce37f87-bb34-4c36-b4d0-c38c85b01b16_SetDate">
    <vt:lpwstr>2021-03-23T10:39:01Z</vt:lpwstr>
  </property>
  <property fmtid="{D5CDD505-2E9C-101B-9397-08002B2CF9AE}" pid="4" name="MSIP_Label_6ce37f87-bb34-4c36-b4d0-c38c85b01b16_Method">
    <vt:lpwstr>Privileged</vt:lpwstr>
  </property>
  <property fmtid="{D5CDD505-2E9C-101B-9397-08002B2CF9AE}" pid="5" name="MSIP_Label_6ce37f87-bb34-4c36-b4d0-c38c85b01b16_Name">
    <vt:lpwstr>General</vt:lpwstr>
  </property>
  <property fmtid="{D5CDD505-2E9C-101B-9397-08002B2CF9AE}" pid="6" name="MSIP_Label_6ce37f87-bb34-4c36-b4d0-c38c85b01b16_SiteId">
    <vt:lpwstr>38856954-ed55-49f7-8bdd-738ffbbfd390</vt:lpwstr>
  </property>
  <property fmtid="{D5CDD505-2E9C-101B-9397-08002B2CF9AE}" pid="7" name="MSIP_Label_6ce37f87-bb34-4c36-b4d0-c38c85b01b16_ActionId">
    <vt:lpwstr/>
  </property>
  <property fmtid="{D5CDD505-2E9C-101B-9397-08002B2CF9AE}" pid="8" name="MSIP_Label_6ce37f87-bb34-4c36-b4d0-c38c85b01b16_ContentBits">
    <vt:lpwstr>0</vt:lpwstr>
  </property>
  <property fmtid="{D5CDD505-2E9C-101B-9397-08002B2CF9AE}" pid="9" name="ContentTypeId">
    <vt:lpwstr>0x0101005D93A4957213C642926D75DC92FEF76A</vt:lpwstr>
  </property>
  <property fmtid="{D5CDD505-2E9C-101B-9397-08002B2CF9AE}" pid="10" name="MediaServiceImageTags">
    <vt:lpwstr/>
  </property>
</Properties>
</file>