
<file path=[Content_Types].xml><?xml version="1.0" encoding="utf-8"?>
<Types xmlns="http://schemas.openxmlformats.org/package/2006/content-types">
  <Default ContentType="image/gif" Extension="gi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3.xml"/>
  <Override ContentType="application/vnd.openxmlformats-officedocument.wordprocessingml.footer+xml" PartName="/word/footer3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  <Default ContentType="image/jpg" Extension="jpg"/>
  <Default ContentType="image/bmp" Extension="bmp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 xml:space="preserve">Fanggjerde (845)</w:t>
      </w:r>
    </w:p>
    <w:p w14:paraId="0C2DAA62" w14:textId="03E52327" w:rsidR="003A2AA7" w:rsidRDefault="005819FE">
      <w:pPr>
        <w:jc w:val="center"/>
        <w:rPr>
          <w:lang w:eastAsia="nb-NO"/>
        </w:rPr>
      </w:pPr>
      <w:r>
        <w:rPr>
          <w:noProof/>
        </w:rPr>
        <w:drawing>
          <wp:inline distB="0" distL="0" distR="0" distT="0" wp14:anchorId="786D9EC0" wp14:editId="207020A4">
            <wp:extent cx="4572000" cy="3038475"/>
            <wp:effectExtent b="0" l="0" r="0" t="0"/>
            <wp:docPr id="1310877667" name="Bilde 1310877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cstate="print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36FE0" w14:textId="076E038F" w:rsidP="007C326C" w:rsidR="007C326C" w:rsidRDefault="00337A07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r>
        <w:tab/>
      </w:r>
      <w:r w:rsidR="005819FE">
        <w:t>Fanggjerde</w:t>
      </w:r>
      <w:r w:rsidR="007C326C">
        <w:t xml:space="preserve"> (Foto: </w:t>
      </w:r>
      <w:r w:rsidR="005819FE">
        <w:t>Halgeir Dahle</w:t>
      </w:r>
      <w:r w:rsidR="001246FC">
        <w:t xml:space="preserve"> / Statens vegvesen</w:t>
      </w:r>
      <w:r w:rsidR="007C326C">
        <w:t>)</w:t>
      </w:r>
    </w:p>
    <w:p w14:paraId="4EEE3257" w14:textId="1D77E421" w:rsidP="007E7D79" w:rsidR="003A2AA7" w:rsidRDefault="003A2AA7">
      <w:pPr>
        <w:pStyle w:val="Bildetekst"/>
        <w:jc w:val="center"/>
      </w:pPr>
    </w:p>
    <w:p w14:paraId="08ABD16A" w14:textId="428D9438" w:rsidP="00923515" w:rsidR="00923515" w:rsidRDefault="00923515"/>
    <w:sdt>
      <w:sdtPr>
        <w:rPr>
          <w:rFonts w:asciiTheme="minorHAnsi" w:cstheme="minorBidi" w:eastAsiaTheme="minorHAnsi" w:hAnsiTheme="minorHAns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EndPr/>
      <w:sdtContent>
        <w:p w14:paraId="0179C7F0" w14:textId="77777777" w:rsidP="5B2C99DC" w:rsidR="000E134D" w:rsidRDefault="000E134D">
          <w:pPr>
            <w:pStyle w:val="Overskriftforinnholdsfortegnelse"/>
          </w:pPr>
          <w:r>
            <w:t>Innhold</w:t>
          </w:r>
        </w:p>
        <w:p w14:paraId="57122FFD" w14:textId="4E7BC634" w:rsidR="001915DB" w:rsidRDefault="001915DB">
          <w:pPr>
            <w:pStyle w:val="INNH1"/>
            <w:tabs>
              <w:tab w:pos="40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73DCD002" w:rsidR="001915DB" w:rsidRDefault="000E70F1">
          <w:pPr>
            <w:pStyle w:val="INNH1"/>
            <w:tabs>
              <w:tab w:pos="40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1915DB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599CB47F" w:rsidR="001915DB" w:rsidRDefault="000E70F1">
          <w:pPr>
            <w:pStyle w:val="INNH1"/>
            <w:tabs>
              <w:tab w:pos="40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1915DB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6DFE8D17" w:rsidR="001915DB" w:rsidRDefault="000E70F1">
          <w:pPr>
            <w:pStyle w:val="INNH1"/>
            <w:tabs>
              <w:tab w:pos="40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1915DB"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32A64D25" w:rsidR="001915DB" w:rsidRDefault="000E70F1">
          <w:pPr>
            <w:pStyle w:val="INNH1"/>
            <w:tabs>
              <w:tab w:pos="40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1915DB">
              <w:rPr>
                <w:noProof/>
                <w:webHidden/>
              </w:rPr>
              <w:t>9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5CB52B49" w:rsidR="001915DB" w:rsidRDefault="000E70F1">
          <w:pPr>
            <w:pStyle w:val="INNH1"/>
            <w:tabs>
              <w:tab w:pos="40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1915DB">
              <w:rPr>
                <w:noProof/>
                <w:webHidden/>
              </w:rPr>
              <w:t>10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7F1AAD0B" w:rsidR="001915DB" w:rsidRDefault="000E70F1">
          <w:pPr>
            <w:pStyle w:val="INNH1"/>
            <w:tabs>
              <w:tab w:pos="400" w:val="left"/>
              <w:tab w:leader="dot" w:pos="9736" w:val="right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1915DB">
              <w:rPr>
                <w:noProof/>
                <w:webHidden/>
              </w:rPr>
              <w:t>12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P="5B2C99DC" w:rsidR="00F50278" w:rsidRDefault="001915DB">
          <w:pPr>
            <w:pStyle w:val="INNH1"/>
            <w:tabs>
              <w:tab w:leader="dot" w:pos="9735" w:val="right"/>
              <w:tab w:pos="390" w:val="left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P="45728263" w:rsidR="003A2AA7" w:rsidRDefault="3E1C86EB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 xml:space="preserve">Fanggjerde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 xml:space="preserve">Produktspesifikasjon er oppdatert i henhold til Datakatalogversjon 2.32.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2023.02.21.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76EC41AC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C67824">
        <w:t xml:space="preserve">Tabell </w:t>
      </w:r>
      <w:r w:rsidR="00C67824">
        <w:rPr>
          <w:noProof/>
        </w:rPr>
        <w:t>2</w:t>
      </w:r>
      <w:r w:rsidR="00C67824">
        <w:noBreakHyphen/>
      </w:r>
      <w:r w:rsidR="00C67824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614CB5F5" w:rsidP="002C7D80" w:rsidR="002C7D80" w:rsidRDefault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type="pct" w:w="5000"/>
        <w:tblLook w:firstColumn="1" w:firstRow="1" w:lastColumn="0" w:lastRow="0" w:noHBand="0" w:noVBand="1" w:val="04A0"/>
      </w:tblPr>
      <w:tblGrid>
        <w:gridCol w:w="3649"/>
        <w:gridCol w:w="6087"/>
      </w:tblGrid>
      <w:tr w14:paraId="4DEE5A23" w14:textId="77777777" w:rsidR="00C67824" w:rsidRPr="009E56C1" w:rsidTr="45728263">
        <w:tc>
          <w:tcPr>
            <w:tcW w:type="pct" w:w="1874"/>
            <w:hideMark/>
          </w:tcPr>
          <w:p w14:paraId="200F04E9" w14:textId="77777777" w:rsidP="00CA1A9C" w:rsidR="00C67824" w:rsidRDefault="00C67824" w:rsidRPr="009E56C1">
            <w:pPr>
              <w:rPr>
                <w:rFonts w:cstheme="minorHAnsi" w:eastAsia="Times New Roman"/>
                <w:b/>
                <w:bCs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cstheme="minorHAnsi" w:eastAsia="Times New Roman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9E56C1">
              <w:rPr>
                <w:rFonts w:cstheme="minorHAnsi" w:eastAsia="Times New Roman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type="pct" w:w="3126"/>
            <w:hideMark/>
          </w:tcPr>
          <w:p w14:paraId="7B3C2898" w14:textId="77777777" w:rsidP="00CA1A9C" w:rsidR="00C67824" w:rsidRDefault="00C67824" w:rsidRPr="009E56C1">
            <w:pPr>
              <w:rPr>
                <w:rFonts w:cstheme="minorHAnsi" w:eastAsia="Times New Roman"/>
                <w:b/>
                <w:bCs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b/>
                <w:bCs/>
                <w:szCs w:val="20"/>
                <w:lang w:eastAsia="nb-NO"/>
              </w:rPr>
              <w:t xml:space="preserve">Fanggjerde</w:t>
            </w:r>
          </w:p>
        </w:tc>
      </w:tr>
      <w:tr w14:paraId="4412C97D" w14:textId="77777777" w:rsidR="00C67824" w:rsidRPr="009E56C1" w:rsidTr="45728263">
        <w:tc>
          <w:tcPr>
            <w:tcW w:type="pct" w:w="1874"/>
            <w:hideMark/>
          </w:tcPr>
          <w:p w14:paraId="4C04C190" w14:textId="77777777" w:rsidP="00CA1A9C" w:rsidR="00C67824" w:rsidRDefault="00C67824" w:rsidRPr="009E56C1">
            <w:pPr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>Definisjon:</w:t>
            </w:r>
          </w:p>
        </w:tc>
        <w:tc>
          <w:tcPr>
            <w:tcW w:type="pct" w:w="3126"/>
            <w:hideMark/>
          </w:tcPr>
          <w:p w14:paraId="6D828AC6" w14:textId="77777777" w:rsidP="00CA1A9C" w:rsidR="00C67824" w:rsidRDefault="00C67824" w:rsidRPr="009E56C1">
            <w:pPr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 xml:space="preserve">Gjerde som settes opp for å fange opp steinsprang eller mindre skred.</w:t>
            </w:r>
          </w:p>
        </w:tc>
      </w:tr>
      <w:tr w14:paraId="7B66CF94" w14:textId="77777777" w:rsidR="00C67824" w:rsidRPr="009E56C1" w:rsidTr="45728263">
        <w:tc>
          <w:tcPr>
            <w:tcW w:type="pct" w:w="1874"/>
            <w:hideMark/>
          </w:tcPr>
          <w:p w14:paraId="1FC8881E" w14:textId="77777777" w:rsidP="00CA1A9C" w:rsidR="00C67824" w:rsidRDefault="00C67824" w:rsidRPr="009E56C1">
            <w:pPr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>Representasjon i vegnettet:</w:t>
            </w:r>
          </w:p>
        </w:tc>
        <w:tc>
          <w:tcPr>
            <w:tcW w:type="pct" w:w="3126"/>
            <w:hideMark/>
          </w:tcPr>
          <w:p w14:paraId="6B1ABA37" w14:textId="77777777" w:rsidP="00CA1A9C" w:rsidR="00C67824" w:rsidRDefault="00C67824" w:rsidRPr="009E56C1">
            <w:pPr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 xml:space="preserve">Strekning</w:t>
            </w:r>
          </w:p>
        </w:tc>
      </w:tr>
      <w:tr w14:paraId="3077CCA9" w14:textId="77777777" w:rsidR="00C67824" w:rsidRPr="009E56C1" w:rsidTr="45728263">
        <w:tc>
          <w:tcPr>
            <w:tcW w:type="pct" w:w="1874"/>
            <w:shd w:color="auto" w:fill="auto" w:val="clear"/>
          </w:tcPr>
          <w:p w14:paraId="32366DDB" w14:textId="77777777" w:rsidP="00CA1A9C" w:rsidR="00C67824" w:rsidRDefault="00C67824" w:rsidRPr="009E56C1">
            <w:pPr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>Kategoritilhørighet</w:t>
            </w:r>
          </w:p>
        </w:tc>
        <w:tc>
          <w:tcPr>
            <w:tcW w:type="pct" w:w="3126"/>
            <w:shd w:color="auto" w:fill="auto" w:val="clear"/>
          </w:tcPr>
          <w:p w14:paraId="6D214598" w14:textId="77777777" w:rsidP="00CA1A9C" w:rsidR="00C67824" w:rsidRDefault="00C67824" w:rsidRPr="009E56C1">
            <w:pPr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 xml:space="preserve">Kategori 2 - Nasjonale data 2</w:t>
            </w:r>
          </w:p>
        </w:tc>
      </w:tr>
      <w:tr w14:paraId="315C79CF" w14:textId="77777777" w:rsidR="00C67824" w:rsidRPr="009E56C1" w:rsidTr="45728263">
        <w:tc>
          <w:tcPr>
            <w:tcW w:type="pct" w:w="1874"/>
            <w:hideMark/>
          </w:tcPr>
          <w:p w14:paraId="7EF32D5B" w14:textId="04989561" w:rsidP="00CA1A9C" w:rsidR="00C67824" w:rsidRDefault="00C67824" w:rsidRPr="009E56C1">
            <w:pPr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>Sideposisjon</w:t>
            </w:r>
            <w:r w:rsidR="00CA1A9C" w:rsidRPr="009E56C1">
              <w:rPr>
                <w:rFonts w:cstheme="minorHAnsi" w:eastAsia="Times New Roman"/>
                <w:szCs w:val="20"/>
                <w:lang w:eastAsia="nb-NO"/>
              </w:rPr>
              <w:t>srelevant</w:t>
            </w:r>
            <w:r w:rsidRPr="009E56C1">
              <w:rPr>
                <w:rFonts w:cstheme="minorHAnsi" w:eastAsia="Times New Roman"/>
                <w:szCs w:val="20"/>
                <w:lang w:eastAsia="nb-NO"/>
              </w:rPr>
              <w:t>:</w:t>
            </w:r>
          </w:p>
        </w:tc>
        <w:tc>
          <w:tcPr>
            <w:tcW w:type="pct" w:w="3126"/>
            <w:hideMark/>
          </w:tcPr>
          <w:p w14:paraId="52200494" w14:textId="77777777" w:rsidP="00CA1A9C" w:rsidR="00C67824" w:rsidRDefault="00C67824" w:rsidRPr="009E56C1">
            <w:pPr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 xml:space="preserve">Kan</w:t>
            </w:r>
          </w:p>
        </w:tc>
      </w:tr>
      <w:tr w14:paraId="632638C2" w14:textId="77777777" w:rsidR="00C67824" w:rsidRPr="009E56C1" w:rsidTr="45728263">
        <w:tc>
          <w:tcPr>
            <w:tcW w:type="pct" w:w="1874"/>
            <w:hideMark/>
          </w:tcPr>
          <w:p w14:paraId="43B9BE16" w14:textId="00A7A545" w:rsidP="00CA1A9C" w:rsidR="00C67824" w:rsidRDefault="00C67824" w:rsidRPr="009E56C1">
            <w:pPr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>Kjørefelt</w:t>
            </w:r>
            <w:r w:rsidR="00CA1A9C" w:rsidRPr="009E56C1">
              <w:rPr>
                <w:rFonts w:cstheme="minorHAnsi" w:eastAsia="Times New Roman"/>
                <w:szCs w:val="20"/>
                <w:lang w:eastAsia="nb-NO"/>
              </w:rPr>
              <w:t>relevant</w:t>
            </w:r>
            <w:r w:rsidRPr="009E56C1">
              <w:rPr>
                <w:rFonts w:cstheme="minorHAnsi" w:eastAsia="Times New Roman"/>
                <w:szCs w:val="20"/>
                <w:lang w:eastAsia="nb-NO"/>
              </w:rPr>
              <w:t>:</w:t>
            </w:r>
          </w:p>
        </w:tc>
        <w:tc>
          <w:tcPr>
            <w:tcW w:type="pct" w:w="3126"/>
            <w:hideMark/>
          </w:tcPr>
          <w:p w14:paraId="47BE1B32" w14:textId="77777777" w:rsidP="00CA1A9C" w:rsidR="00C67824" w:rsidRDefault="00C67824" w:rsidRPr="009E56C1">
            <w:pPr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 xml:space="preserve">Nei</w:t>
            </w:r>
          </w:p>
        </w:tc>
      </w:tr>
      <w:tr w14:paraId="53DE06AD" w14:textId="77777777" w:rsidR="00C67824" w:rsidRPr="009E56C1" w:rsidTr="45728263">
        <w:tc>
          <w:tcPr>
            <w:tcW w:type="pct" w:w="1874"/>
          </w:tcPr>
          <w:p w14:paraId="4C5C6462" w14:textId="5DF4C67F" w:rsidP="00CA1A9C" w:rsidR="00C67824" w:rsidRDefault="00CA1A9C" w:rsidRPr="009E56C1">
            <w:pPr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 xml:space="preserve">Krav om </w:t>
            </w:r>
            <w:r w:rsidR="00C67824" w:rsidRPr="009E56C1">
              <w:rPr>
                <w:rFonts w:cstheme="minorHAnsi" w:eastAsia="Times New Roman"/>
                <w:szCs w:val="20"/>
                <w:lang w:eastAsia="nb-NO"/>
              </w:rPr>
              <w:t>mor</w:t>
            </w:r>
            <w:r w:rsidRPr="009E56C1">
              <w:rPr>
                <w:rFonts w:cstheme="minorHAnsi" w:eastAsia="Times New Roman"/>
                <w:szCs w:val="20"/>
                <w:lang w:eastAsia="nb-NO"/>
              </w:rPr>
              <w:t>objekt</w:t>
            </w:r>
          </w:p>
        </w:tc>
        <w:tc>
          <w:tcPr>
            <w:tcW w:type="pct" w:w="3126"/>
          </w:tcPr>
          <w:p w14:paraId="0F83F1C0" w14:textId="77777777" w:rsidP="00CA1A9C" w:rsidR="00C67824" w:rsidRDefault="00C67824" w:rsidRPr="009E56C1">
            <w:pPr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 xml:space="preserve">Nei</w:t>
            </w:r>
          </w:p>
        </w:tc>
      </w:tr>
      <w:tr w14:paraId="7D73870D" w14:textId="77777777" w:rsidR="45728263" w:rsidRPr="009E56C1" w:rsidTr="45728263">
        <w:tc>
          <w:tcPr>
            <w:tcW w:type="dxa" w:w="3649"/>
          </w:tcPr>
          <w:p w14:paraId="1438491E" w14:textId="6D14DE8E" w:rsidP="45728263" w:rsidR="5172A19F" w:rsidRDefault="5172A19F" w:rsidRPr="009E56C1">
            <w:pPr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type="dxa" w:w="6087"/>
          </w:tcPr>
          <w:p w14:paraId="6BEC6AAE" w14:textId="6D4B0A36" w:rsidP="45728263" w:rsidR="5172A19F" w:rsidRDefault="5172A19F" w:rsidRPr="009E56C1">
            <w:pPr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 xml:space="preserve">Nei</w:t>
            </w:r>
          </w:p>
        </w:tc>
      </w:tr>
    </w:tbl>
    <w:p w14:paraId="7626E28D" w14:textId="159030C5" w:rsidP="00D17539" w:rsidR="00D17539" w:rsidRDefault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564E53CF" w:rsidP="00D17539" w:rsidR="00D17539" w:rsidRDefault="002C7D80" w:rsidRPr="008350AE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C67824">
        <w:rPr>
          <w:lang w:eastAsia="nb-NO"/>
        </w:rPr>
        <w:t>Tabell 3</w:t>
      </w:r>
      <w:r w:rsidR="00C67824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 xml:space="preserve">som er aktuelt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519A5140" w:rsidP="002C7D80" w:rsidR="002C7D80" w:rsidRDefault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type="dxa" w:w="9996"/>
        <w:tblBorders>
          <w:top w:color="D9D9D9" w:space="0" w:sz="4" w:themeColor="background1" w:themeShade="D9" w:val="single"/>
          <w:left w:color="D9D9D9" w:space="0" w:sz="4" w:themeColor="background1" w:themeShade="D9" w:val="single"/>
          <w:bottom w:color="D9D9D9" w:space="0" w:sz="4" w:themeColor="background1" w:themeShade="D9" w:val="single"/>
          <w:right w:color="D9D9D9" w:space="0" w:sz="4" w:themeColor="background1" w:themeShade="D9" w:val="single"/>
          <w:insideH w:color="D9D9D9" w:space="0" w:sz="4" w:themeColor="background1" w:themeShade="D9" w:val="single"/>
          <w:insideV w:color="D9D9D9" w:space="0" w:sz="4" w:themeColor="background1" w:themeShade="D9" w:val="single"/>
        </w:tblBorders>
        <w:tblCellMar>
          <w:left w:type="dxa" w:w="70"/>
          <w:right w:type="dxa" w:w="70"/>
        </w:tblCellMar>
        <w:tblLook w:firstColumn="1" w:firstRow="1" w:lastColumn="0" w:lastRow="0" w:noHBand="0" w:noVBand="1" w:val="04A0"/>
      </w:tblPr>
      <w:tblGrid>
        <w:gridCol w:w="3220"/>
        <w:gridCol w:w="1595"/>
        <w:gridCol w:w="5181"/>
      </w:tblGrid>
      <w:tr w14:paraId="2F1BFA73" w14:textId="77777777" w:rsidR="00C67824" w:rsidRPr="009E56C1" w:rsidTr="00CA1A9C">
        <w:trPr>
          <w:trHeight w:val="300"/>
        </w:trPr>
        <w:tc>
          <w:tcPr>
            <w:tcW w:type="dxa" w:w="3220"/>
            <w:shd w:color="auto" w:fill="auto" w:val="clear"/>
            <w:noWrap/>
            <w:vAlign w:val="bottom"/>
          </w:tcPr>
          <w:p w14:paraId="2720DD2B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type="dxa" w:w="1595"/>
            <w:shd w:color="auto" w:fill="auto" w:val="clear"/>
            <w:noWrap/>
            <w:vAlign w:val="bottom"/>
          </w:tcPr>
          <w:p w14:paraId="32D179C9" w14:textId="77777777" w:rsidP="00CA1A9C" w:rsidR="00C67824" w:rsidRDefault="00C67824" w:rsidRPr="009E56C1">
            <w:pPr>
              <w:spacing w:after="0"/>
              <w:jc w:val="center"/>
              <w:rPr>
                <w:rFonts w:cstheme="minorHAnsi" w:eastAsia="Times New Roman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type="dxa" w:w="5181"/>
            <w:shd w:color="auto" w:fill="auto" w:val="clear"/>
            <w:noWrap/>
            <w:vAlign w:val="bottom"/>
          </w:tcPr>
          <w:p w14:paraId="2939F295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b/>
                <w:bCs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14:paraId="6B5D30C8" w14:textId="77777777" w:rsidR="00C67824" w:rsidRPr="009E56C1" w:rsidTr="00CA1A9C">
        <w:trPr>
          <w:trHeight w:val="300"/>
        </w:trPr>
        <w:tc>
          <w:tcPr>
            <w:tcW w:type="dxa" w:w="3220"/>
            <w:shd w:color="auto" w:fill="F2F2F2" w:themeFill="background1" w:themeFillShade="F2" w:val="clear"/>
            <w:noWrap/>
            <w:vAlign w:val="bottom"/>
            <w:hideMark/>
          </w:tcPr>
          <w:p w14:paraId="5F63C9B8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type="dxa" w:w="1595"/>
            <w:shd w:color="auto" w:fill="F2F2F2" w:themeFill="background1" w:themeFillShade="F2" w:val="clear"/>
            <w:noWrap/>
            <w:vAlign w:val="bottom"/>
            <w:hideMark/>
          </w:tcPr>
          <w:p w14:paraId="123E7DAD" w14:textId="77777777" w:rsidP="00CA1A9C" w:rsidR="00C67824" w:rsidRDefault="00C67824" w:rsidRPr="009E56C1">
            <w:pPr>
              <w:spacing w:after="0"/>
              <w:jc w:val="center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5181"/>
            <w:shd w:color="auto" w:fill="F2F2F2" w:themeFill="background1" w:themeFillShade="F2" w:val="clear"/>
            <w:noWrap/>
            <w:vAlign w:val="bottom"/>
            <w:hideMark/>
          </w:tcPr>
          <w:p w14:paraId="0268038F" w14:textId="05C37512" w:rsidP="00CA1A9C" w:rsidR="00C67824" w:rsidRDefault="00C67824" w:rsidRPr="009E56C1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</w:tr>
      <w:tr w14:paraId="4DE7B13E" w14:textId="77777777" w:rsidR="00C67824" w:rsidRPr="009E56C1" w:rsidTr="00CA1A9C">
        <w:trPr>
          <w:trHeight w:val="300"/>
        </w:trPr>
        <w:tc>
          <w:tcPr>
            <w:tcW w:type="dxa" w:w="3220"/>
            <w:shd w:color="auto" w:fill="F2F2F2" w:themeFill="background1" w:themeFillShade="F2" w:val="clear"/>
            <w:noWrap/>
            <w:vAlign w:val="bottom"/>
            <w:hideMark/>
          </w:tcPr>
          <w:p w14:paraId="71254C76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type="dxa" w:w="1595"/>
            <w:shd w:color="auto" w:fill="F2F2F2" w:themeFill="background1" w:themeFillShade="F2" w:val="clear"/>
            <w:noWrap/>
            <w:vAlign w:val="bottom"/>
            <w:hideMark/>
          </w:tcPr>
          <w:p w14:paraId="3EF339B0" w14:textId="77777777" w:rsidP="00CA1A9C" w:rsidR="00C67824" w:rsidRDefault="00C67824" w:rsidRPr="009E56C1">
            <w:pPr>
              <w:spacing w:after="0"/>
              <w:jc w:val="center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5181"/>
            <w:shd w:color="auto" w:fill="F2F2F2" w:themeFill="background1" w:themeFillShade="F2" w:val="clear"/>
            <w:noWrap/>
            <w:vAlign w:val="bottom"/>
            <w:hideMark/>
          </w:tcPr>
          <w:p w14:paraId="13F8E14B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</w:tr>
      <w:tr w14:paraId="14861C14" w14:textId="77777777" w:rsidR="00C67824" w:rsidRPr="009E56C1" w:rsidTr="00CA1A9C">
        <w:trPr>
          <w:trHeight w:val="300"/>
        </w:trPr>
        <w:tc>
          <w:tcPr>
            <w:tcW w:type="dxa" w:w="3220"/>
            <w:shd w:color="auto" w:fill="F2F2F2" w:themeFill="background1" w:themeFillShade="F2" w:val="clear"/>
            <w:noWrap/>
            <w:vAlign w:val="bottom"/>
            <w:hideMark/>
          </w:tcPr>
          <w:p w14:paraId="4C877DCD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type="dxa" w:w="1595"/>
            <w:shd w:color="auto" w:fill="F2F2F2" w:themeFill="background1" w:themeFillShade="F2" w:val="clear"/>
            <w:noWrap/>
            <w:vAlign w:val="bottom"/>
            <w:hideMark/>
          </w:tcPr>
          <w:p w14:paraId="04F1F8FE" w14:textId="77777777" w:rsidP="00CA1A9C" w:rsidR="00C67824" w:rsidRDefault="00C67824" w:rsidRPr="009E56C1">
            <w:pPr>
              <w:spacing w:after="0"/>
              <w:jc w:val="center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5181"/>
            <w:shd w:color="auto" w:fill="F2F2F2" w:themeFill="background1" w:themeFillShade="F2" w:val="clear"/>
            <w:noWrap/>
            <w:vAlign w:val="bottom"/>
            <w:hideMark/>
          </w:tcPr>
          <w:p w14:paraId="51E9E1BE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</w:tr>
      <w:tr w14:paraId="2CB24E45" w14:textId="77777777" w:rsidR="00C67824" w:rsidRPr="009E56C1" w:rsidTr="00CA1A9C">
        <w:trPr>
          <w:trHeight w:val="300"/>
        </w:trPr>
        <w:tc>
          <w:tcPr>
            <w:tcW w:type="dxa" w:w="3220"/>
            <w:shd w:color="auto" w:fill="F2F2F2" w:themeFill="background1" w:themeFillShade="F2" w:val="clear"/>
            <w:noWrap/>
            <w:vAlign w:val="bottom"/>
            <w:hideMark/>
          </w:tcPr>
          <w:p w14:paraId="77EFEDE0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type="dxa" w:w="1595"/>
            <w:shd w:color="auto" w:fill="F2F2F2" w:themeFill="background1" w:themeFillShade="F2" w:val="clear"/>
            <w:noWrap/>
            <w:vAlign w:val="bottom"/>
            <w:hideMark/>
          </w:tcPr>
          <w:p w14:paraId="4A859692" w14:textId="77777777" w:rsidP="00CA1A9C" w:rsidR="00C67824" w:rsidRDefault="00C67824" w:rsidRPr="009E56C1">
            <w:pPr>
              <w:spacing w:after="0"/>
              <w:jc w:val="center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X</w:t>
            </w:r>
          </w:p>
        </w:tc>
        <w:tc>
          <w:tcPr>
            <w:tcW w:type="dxa" w:w="5181"/>
            <w:shd w:color="auto" w:fill="F2F2F2" w:themeFill="background1" w:themeFillShade="F2" w:val="clear"/>
            <w:noWrap/>
            <w:vAlign w:val="bottom"/>
            <w:hideMark/>
          </w:tcPr>
          <w:p w14:paraId="01EE43F9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</w:tr>
      <w:tr w14:paraId="7C2983E4" w14:textId="77777777" w:rsidR="00C67824" w:rsidRPr="009E56C1" w:rsidTr="00CA1A9C">
        <w:trPr>
          <w:trHeight w:val="300"/>
        </w:trPr>
        <w:tc>
          <w:tcPr>
            <w:tcW w:type="dxa" w:w="3220"/>
            <w:shd w:color="auto" w:fill="F2F2F2" w:themeFill="background1" w:themeFillShade="F2" w:val="clear"/>
            <w:noWrap/>
            <w:vAlign w:val="bottom"/>
            <w:hideMark/>
          </w:tcPr>
          <w:p w14:paraId="4F718A5B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type="dxa" w:w="1595"/>
            <w:shd w:color="auto" w:fill="F2F2F2" w:themeFill="background1" w:themeFillShade="F2" w:val="clear"/>
            <w:noWrap/>
            <w:vAlign w:val="bottom"/>
            <w:hideMark/>
          </w:tcPr>
          <w:p w14:paraId="51D59502" w14:textId="77777777" w:rsidP="00CA1A9C" w:rsidR="00C67824" w:rsidRDefault="00C67824" w:rsidRPr="009E56C1">
            <w:pPr>
              <w:spacing w:after="0"/>
              <w:jc w:val="center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X</w:t>
            </w:r>
          </w:p>
        </w:tc>
        <w:tc>
          <w:tcPr>
            <w:tcW w:type="dxa" w:w="5181"/>
            <w:shd w:color="auto" w:fill="F2F2F2" w:themeFill="background1" w:themeFillShade="F2" w:val="clear"/>
            <w:noWrap/>
            <w:vAlign w:val="bottom"/>
            <w:hideMark/>
          </w:tcPr>
          <w:p w14:paraId="09C2404D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</w:tr>
      <w:tr w14:paraId="19955852" w14:textId="77777777" w:rsidR="00C67824" w:rsidRPr="009E56C1" w:rsidTr="00CA1A9C">
        <w:trPr>
          <w:trHeight w:val="300"/>
        </w:trPr>
        <w:tc>
          <w:tcPr>
            <w:tcW w:type="dxa" w:w="3220"/>
            <w:shd w:color="auto" w:fill="F2F2F2" w:themeFill="background1" w:themeFillShade="F2" w:val="clear"/>
            <w:noWrap/>
            <w:vAlign w:val="bottom"/>
            <w:hideMark/>
          </w:tcPr>
          <w:p w14:paraId="5FB5AB53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type="dxa" w:w="1595"/>
            <w:shd w:color="auto" w:fill="F2F2F2" w:themeFill="background1" w:themeFillShade="F2" w:val="clear"/>
            <w:noWrap/>
            <w:vAlign w:val="bottom"/>
            <w:hideMark/>
          </w:tcPr>
          <w:p w14:paraId="577A85C3" w14:textId="77777777" w:rsidP="00CA1A9C" w:rsidR="00C67824" w:rsidRDefault="00C67824" w:rsidRPr="009E56C1">
            <w:pPr>
              <w:spacing w:after="0"/>
              <w:jc w:val="center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5181"/>
            <w:shd w:color="auto" w:fill="F2F2F2" w:themeFill="background1" w:themeFillShade="F2" w:val="clear"/>
            <w:noWrap/>
            <w:vAlign w:val="bottom"/>
            <w:hideMark/>
          </w:tcPr>
          <w:p w14:paraId="126A784A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</w:tr>
      <w:tr w14:paraId="3F2BE45D" w14:textId="77777777" w:rsidR="00C67824" w:rsidRPr="009E56C1" w:rsidTr="00CA1A9C">
        <w:trPr>
          <w:trHeight w:val="300"/>
        </w:trPr>
        <w:tc>
          <w:tcPr>
            <w:tcW w:type="dxa" w:w="3220"/>
            <w:shd w:color="auto" w:fill="F2F2F2" w:themeFill="background1" w:themeFillShade="F2" w:val="clear"/>
            <w:vAlign w:val="bottom"/>
            <w:hideMark/>
          </w:tcPr>
          <w:p w14:paraId="116A066D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type="dxa" w:w="1595"/>
            <w:shd w:color="auto" w:fill="F2F2F2" w:themeFill="background1" w:themeFillShade="F2" w:val="clear"/>
            <w:noWrap/>
            <w:vAlign w:val="bottom"/>
            <w:hideMark/>
          </w:tcPr>
          <w:p w14:paraId="2B8545C3" w14:textId="77777777" w:rsidP="00CA1A9C" w:rsidR="00C67824" w:rsidRDefault="00C67824" w:rsidRPr="009E56C1">
            <w:pPr>
              <w:spacing w:after="0"/>
              <w:jc w:val="center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5181"/>
            <w:shd w:color="auto" w:fill="F2F2F2" w:themeFill="background1" w:themeFillShade="F2" w:val="clear"/>
            <w:noWrap/>
            <w:vAlign w:val="bottom"/>
            <w:hideMark/>
          </w:tcPr>
          <w:p w14:paraId="32D20C3A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</w:tr>
      <w:tr w14:paraId="2556F760" w14:textId="77777777" w:rsidR="00C67824" w:rsidRPr="009E56C1" w:rsidTr="00CA1A9C">
        <w:trPr>
          <w:trHeight w:val="300"/>
        </w:trPr>
        <w:tc>
          <w:tcPr>
            <w:tcW w:type="dxa" w:w="3220"/>
            <w:shd w:color="auto" w:fill="F2F2F2" w:themeFill="background1" w:themeFillShade="F2" w:val="clear"/>
            <w:noWrap/>
            <w:vAlign w:val="bottom"/>
            <w:hideMark/>
          </w:tcPr>
          <w:p w14:paraId="11E48EB7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type="dxa" w:w="1595"/>
            <w:shd w:color="auto" w:fill="F2F2F2" w:themeFill="background1" w:themeFillShade="F2" w:val="clear"/>
            <w:noWrap/>
            <w:vAlign w:val="bottom"/>
            <w:hideMark/>
          </w:tcPr>
          <w:p w14:paraId="0843CE89" w14:textId="77777777" w:rsidP="00CA1A9C" w:rsidR="00C67824" w:rsidRDefault="00C67824" w:rsidRPr="009E56C1">
            <w:pPr>
              <w:spacing w:after="0"/>
              <w:jc w:val="center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5181"/>
            <w:shd w:color="auto" w:fill="F2F2F2" w:themeFill="background1" w:themeFillShade="F2" w:val="clear"/>
            <w:noWrap/>
            <w:vAlign w:val="bottom"/>
            <w:hideMark/>
          </w:tcPr>
          <w:p w14:paraId="2C571F42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</w:tr>
      <w:tr w14:paraId="75260FD5" w14:textId="77777777" w:rsidR="00C67824" w:rsidRPr="009E56C1" w:rsidTr="00CA1A9C">
        <w:trPr>
          <w:trHeight w:val="300"/>
        </w:trPr>
        <w:tc>
          <w:tcPr>
            <w:tcW w:type="dxa" w:w="3220"/>
            <w:shd w:color="auto" w:fill="F2F2F2" w:themeFill="background1" w:themeFillShade="F2" w:val="clear"/>
            <w:noWrap/>
            <w:vAlign w:val="bottom"/>
            <w:hideMark/>
          </w:tcPr>
          <w:p w14:paraId="145CF3E5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type="dxa" w:w="1595"/>
            <w:shd w:color="auto" w:fill="F2F2F2" w:themeFill="background1" w:themeFillShade="F2" w:val="clear"/>
            <w:noWrap/>
            <w:vAlign w:val="bottom"/>
            <w:hideMark/>
          </w:tcPr>
          <w:p w14:paraId="4D055FBF" w14:textId="77777777" w:rsidP="00CA1A9C" w:rsidR="00C67824" w:rsidRDefault="00C67824" w:rsidRPr="009E56C1">
            <w:pPr>
              <w:spacing w:after="0"/>
              <w:jc w:val="center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5181"/>
            <w:shd w:color="auto" w:fill="F2F2F2" w:themeFill="background1" w:themeFillShade="F2" w:val="clear"/>
            <w:noWrap/>
            <w:vAlign w:val="bottom"/>
            <w:hideMark/>
          </w:tcPr>
          <w:p w14:paraId="62370E22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</w:tr>
      <w:tr w14:paraId="6C628556" w14:textId="77777777" w:rsidR="00C67824" w:rsidRPr="009E56C1" w:rsidTr="00CA1A9C">
        <w:trPr>
          <w:trHeight w:val="300"/>
        </w:trPr>
        <w:tc>
          <w:tcPr>
            <w:tcW w:type="dxa" w:w="3220"/>
            <w:shd w:color="auto" w:fill="F2F2F2" w:themeFill="background1" w:themeFillShade="F2" w:val="clear"/>
            <w:noWrap/>
            <w:vAlign w:val="bottom"/>
            <w:hideMark/>
          </w:tcPr>
          <w:p w14:paraId="503A4448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type="dxa" w:w="1595"/>
            <w:shd w:color="auto" w:fill="F2F2F2" w:themeFill="background1" w:themeFillShade="F2" w:val="clear"/>
            <w:noWrap/>
            <w:vAlign w:val="bottom"/>
            <w:hideMark/>
          </w:tcPr>
          <w:p w14:paraId="665A5931" w14:textId="77777777" w:rsidP="00CA1A9C" w:rsidR="00C67824" w:rsidRDefault="00C67824" w:rsidRPr="009E56C1">
            <w:pPr>
              <w:spacing w:after="0"/>
              <w:jc w:val="center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X</w:t>
            </w:r>
          </w:p>
        </w:tc>
        <w:tc>
          <w:tcPr>
            <w:tcW w:type="dxa" w:w="5181"/>
            <w:shd w:color="auto" w:fill="F2F2F2" w:themeFill="background1" w:themeFillShade="F2" w:val="clear"/>
            <w:noWrap/>
            <w:vAlign w:val="bottom"/>
            <w:hideMark/>
          </w:tcPr>
          <w:p w14:paraId="331CA13E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</w:tr>
      <w:tr w14:paraId="2EEBD29F" w14:textId="77777777" w:rsidR="00C67824" w:rsidRPr="009E56C1" w:rsidTr="00CA1A9C">
        <w:trPr>
          <w:trHeight w:val="300"/>
        </w:trPr>
        <w:tc>
          <w:tcPr>
            <w:tcW w:type="dxa" w:w="3220"/>
            <w:shd w:color="auto" w:fill="F2F2F2" w:themeFill="background1" w:themeFillShade="F2" w:val="clear"/>
            <w:noWrap/>
            <w:vAlign w:val="bottom"/>
          </w:tcPr>
          <w:p w14:paraId="1AA22ED4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type="dxa" w:w="1595"/>
            <w:shd w:color="auto" w:fill="F2F2F2" w:themeFill="background1" w:themeFillShade="F2" w:val="clear"/>
            <w:noWrap/>
            <w:vAlign w:val="bottom"/>
          </w:tcPr>
          <w:p w14:paraId="5AEB34C9" w14:textId="77777777" w:rsidP="00CA1A9C" w:rsidR="00C67824" w:rsidRDefault="00C67824" w:rsidRPr="009E56C1">
            <w:pPr>
              <w:spacing w:after="0"/>
              <w:jc w:val="center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5181"/>
            <w:shd w:color="auto" w:fill="F2F2F2" w:themeFill="background1" w:themeFillShade="F2" w:val="clear"/>
            <w:noWrap/>
            <w:vAlign w:val="bottom"/>
          </w:tcPr>
          <w:p w14:paraId="0C54DE96" w14:textId="77777777" w:rsidP="00CA1A9C" w:rsidR="00C67824" w:rsidRDefault="00C67824" w:rsidRPr="009E56C1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9E56C1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</w:tr>
    </w:tbl>
    <w:p w14:paraId="7D277826" w14:textId="77777777" w:rsidP="00D17539" w:rsidR="00C67824" w:rsidRDefault="00C67824">
      <w:pPr>
        <w:spacing w:after="240"/>
        <w:rPr>
          <w:rFonts w:ascii="Times New Roman" w:cs="Times New Roman" w:eastAsia="Times New Roman" w:hAnsi="Times New Roman"/>
          <w:color w:val="000000"/>
          <w:sz w:val="24"/>
          <w:szCs w:val="24"/>
          <w:lang w:eastAsia="nb-NO"/>
        </w:rPr>
      </w:pPr>
    </w:p>
    <w:p w14:paraId="7D83FDF0" w14:textId="3E87A42C" w:rsidP="00A83F9E" w:rsidR="00A83F9E" w:rsidRDefault="00211AD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P="00A83F9E" w:rsidR="00A83F9E" w:rsidRDefault="00211ADE">
      <w:pPr>
        <w:pStyle w:val="Overskrift2"/>
      </w:pPr>
      <w:r>
        <w:t>Registreringsregler</w:t>
      </w:r>
    </w:p>
    <w:p w14:paraId="040F6620" w14:textId="73D2D0D1" w:rsidP="00A83F9E" w:rsidR="00A83F9E" w:rsidRDefault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type="pct" w:w="500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409"/>
        <w:gridCol w:w="380"/>
        <w:gridCol w:w="7995"/>
        <w:gridCol w:w="952"/>
      </w:tblGrid>
      <w:tr w14:paraId="7699D305" w14:textId="77777777" w:rsidR="004D2BA9" w:rsidRPr="009E56C1" w:rsidTr="57D0A91E">
        <w:trPr>
          <w:cantSplit/>
          <w:tblHeader/>
        </w:trPr>
        <w:tc>
          <w:tcPr>
            <w:tcW w:type="pct" w:w="405"/>
            <w:gridSpan w:val="2"/>
            <w:tcBorders>
              <w:top w:color="D9D9D9" w:space="0" w:sz="4" w:themeColor="background1" w:themeShade="D9" w:val="single"/>
              <w:left w:color="D9D9D9" w:space="0" w:sz="4" w:themeColor="background1" w:themeShade="D9" w:val="single"/>
              <w:bottom w:color="D9D9D9" w:space="0" w:sz="4" w:themeColor="background1" w:themeShade="D9" w:val="single"/>
              <w:right w:color="D9D9D9" w:space="0" w:sz="4" w:themeColor="background1" w:themeShade="D9" w:val="single"/>
            </w:tcBorders>
            <w:shd w:color="auto" w:fill="ED9300" w:themeFill="accent1" w:val="clear"/>
          </w:tcPr>
          <w:p w14:paraId="33967A01" w14:textId="656AF63A" w:rsidP="00454A59" w:rsidR="004D2BA9" w:rsidRDefault="004D2BA9" w:rsidRPr="009E56C1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type="pct" w:w="4106"/>
            <w:tcBorders>
              <w:top w:color="D9D9D9" w:space="0" w:sz="4" w:themeColor="background1" w:themeShade="D9" w:val="single"/>
              <w:left w:color="D9D9D9" w:space="0" w:sz="4" w:themeColor="background1" w:themeShade="D9" w:val="single"/>
              <w:bottom w:color="D9D9D9" w:space="0" w:sz="4" w:themeColor="background1" w:themeShade="D9" w:val="single"/>
              <w:right w:color="D9D9D9" w:space="0" w:sz="4" w:themeColor="background1" w:themeShade="D9" w:val="single"/>
            </w:tcBorders>
            <w:shd w:color="auto" w:fill="ED9300" w:themeFill="accent1" w:val="clear"/>
          </w:tcPr>
          <w:p w14:paraId="2ED34398" w14:textId="470357F9" w:rsidP="00454A59" w:rsidR="004D2BA9" w:rsidRDefault="00FA52A0" w:rsidRPr="009E56C1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type="pct" w:w="489"/>
            <w:tcBorders>
              <w:top w:color="D9D9D9" w:space="0" w:sz="4" w:themeColor="background1" w:themeShade="D9" w:val="single"/>
              <w:left w:color="D9D9D9" w:space="0" w:sz="4" w:themeColor="background1" w:themeShade="D9" w:val="single"/>
              <w:bottom w:color="D9D9D9" w:space="0" w:sz="4" w:themeColor="background1" w:themeShade="D9" w:val="single"/>
              <w:right w:color="D9D9D9" w:space="0" w:sz="4" w:themeColor="background1" w:themeShade="D9" w:val="single"/>
            </w:tcBorders>
            <w:shd w:color="auto" w:fill="ED9300" w:themeFill="accent1" w:val="clear"/>
          </w:tcPr>
          <w:p w14:paraId="79D4DFC7" w14:textId="53750BFA" w:rsidP="00454A59" w:rsidR="004D2BA9" w:rsidRDefault="004D2BA9" w:rsidRPr="009E56C1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themeColor="text1" w:val="000000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themeColor="text1" w:val="000000"/>
                <w:sz w:val="24"/>
                <w:szCs w:val="24"/>
              </w:rPr>
              <w:t>.</w:t>
            </w:r>
          </w:p>
        </w:tc>
      </w:tr>
      <w:tr w14:paraId="39413E9C" w14:textId="77777777" w:rsidR="00113078" w:rsidRPr="009E56C1" w:rsidTr="57D0A91E">
        <w:trPr>
          <w:cantSplit/>
        </w:trPr>
        <w:tc>
          <w:tcPr>
            <w:tcW w:type="pct" w:w="210"/>
            <w:tcBorders>
              <w:top w:color="D9D9D9" w:space="0" w:sz="4" w:themeColor="background1" w:themeShade="D9" w:val="single"/>
              <w:left w:color="D9D9D9" w:space="0" w:sz="4" w:themeColor="background1" w:themeShade="D9" w:val="single"/>
              <w:bottom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06415F3B" w14:textId="77777777" w:rsidP="00454A59" w:rsidR="004D2BA9" w:rsidRDefault="004D2BA9" w:rsidRPr="009E56C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type="pct" w:w="195"/>
            <w:tcBorders>
              <w:top w:color="D9D9D9" w:space="0" w:sz="4" w:themeColor="background1" w:themeShade="D9" w:val="single"/>
              <w:bottom w:color="D9D9D9" w:space="0" w:sz="4" w:themeColor="background1" w:themeShade="D9" w:val="single"/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14EF0A04" w14:textId="77777777" w:rsidP="00454A59" w:rsidR="004D2BA9" w:rsidRDefault="004D2BA9" w:rsidRPr="009E56C1">
            <w:pPr>
              <w:rPr>
                <w:b/>
                <w:bCs/>
                <w:sz w:val="22"/>
              </w:rPr>
            </w:pPr>
          </w:p>
        </w:tc>
        <w:tc>
          <w:tcPr>
            <w:tcW w:type="pct" w:w="4106"/>
            <w:tcBorders>
              <w:top w:color="D9D9D9" w:space="0" w:sz="4" w:themeColor="background1" w:themeShade="D9" w:val="single"/>
              <w:left w:color="D9D9D9" w:space="0" w:sz="4" w:themeColor="background1" w:themeShade="D9" w:val="single"/>
              <w:bottom w:color="D9D9D9" w:space="0" w:sz="4" w:themeColor="background1" w:themeShade="D9" w:val="single"/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315FFC0B" w14:textId="3229B715" w:rsidP="00454A59" w:rsidR="004D2BA9" w:rsidRDefault="004D2BA9" w:rsidRPr="009E56C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type="pct" w:w="489"/>
            <w:tcBorders>
              <w:top w:color="D9D9D9" w:space="0" w:sz="4" w:themeColor="background1" w:themeShade="D9" w:val="single"/>
              <w:left w:color="D9D9D9" w:space="0" w:sz="4" w:themeColor="background1" w:themeShade="D9" w:val="single"/>
              <w:bottom w:color="D9D9D9" w:space="0" w:sz="4" w:themeColor="background1" w:themeShade="D9" w:val="single"/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4A54FB80" w14:textId="77777777" w:rsidP="00454A59" w:rsidR="004D2BA9" w:rsidRDefault="004D2BA9" w:rsidRPr="009E56C1">
            <w:pPr>
              <w:rPr>
                <w:b/>
                <w:bCs/>
                <w:color w:val="0000CC"/>
                <w:sz w:val="22"/>
              </w:rPr>
            </w:pPr>
          </w:p>
        </w:tc>
      </w:tr>
      <w:tr w14:paraId="37CE1616" w14:textId="77777777" w:rsidR="001E2AB4" w:rsidRPr="001669FD" w:rsidTr="57D0A91E">
        <w:trPr>
          <w:cantSplit/>
        </w:trPr>
        <w:tc>
          <w:tcPr>
            <w:tcW w:type="pct" w:w="210"/>
            <w:tcBorders>
              <w:top w:color="D9D9D9" w:space="0" w:sz="4" w:themeColor="background1" w:themeShade="D9" w:val="single"/>
              <w:left w:color="D9D9D9" w:space="0" w:sz="4" w:themeColor="background1" w:themeShade="D9" w:val="single"/>
            </w:tcBorders>
          </w:tcPr>
          <w:p w14:paraId="170BA9BC" w14:textId="77777777" w:rsidP="00454A59" w:rsidR="004D2BA9" w:rsidRDefault="004D2BA9" w:rsidRPr="001669FD">
            <w:pPr>
              <w:rPr>
                <w:szCs w:val="20"/>
              </w:rPr>
            </w:pPr>
          </w:p>
        </w:tc>
        <w:tc>
          <w:tcPr>
            <w:tcW w:type="pct" w:w="195"/>
            <w:tcBorders>
              <w:top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357B5A94" w14:textId="77777777" w:rsidP="00454A59" w:rsidR="004D2BA9" w:rsidRDefault="004D2BA9" w:rsidRPr="001669FD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type="pct" w:w="4106"/>
            <w:tcBorders>
              <w:top w:color="D9D9D9" w:space="0" w:sz="4" w:themeColor="background1" w:themeShade="D9" w:val="single"/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6C0B95EA" w14:textId="77777777" w:rsidP="00A325DC" w:rsidR="004D2BA9" w:rsidRDefault="005819FE">
            <w:pPr>
              <w:rPr>
                <w:szCs w:val="20"/>
              </w:rPr>
            </w:pPr>
            <w:r w:rsidRPr="001A34D0">
              <w:rPr>
                <w:szCs w:val="20"/>
              </w:rPr>
              <w:t xml:space="preserve">En forekomst av </w:t>
            </w:r>
            <w:proofErr w:type="spellStart"/>
            <w:r w:rsidRPr="001A34D0">
              <w:rPr>
                <w:szCs w:val="20"/>
              </w:rPr>
              <w:t>vegobjekttype</w:t>
            </w:r>
            <w:proofErr w:type="spellEnd"/>
            <w:r w:rsidRPr="001A34D0">
              <w:rPr>
                <w:szCs w:val="20"/>
              </w:rPr>
              <w:t xml:space="preserve"> </w:t>
            </w:r>
            <w:r w:rsidRPr="001A34D0">
              <w:rPr>
                <w:i/>
                <w:iCs/>
                <w:szCs w:val="20"/>
              </w:rPr>
              <w:t xml:space="preserve">Fanggjerde </w:t>
            </w:r>
            <w:r w:rsidRPr="001A34D0">
              <w:rPr>
                <w:szCs w:val="20"/>
              </w:rPr>
              <w:t xml:space="preserve">i NVDB gjenspeiler et konkret gjerde ute i </w:t>
            </w:r>
            <w:r w:rsidR="00C1477E" w:rsidRPr="001A34D0">
              <w:rPr>
                <w:szCs w:val="20"/>
              </w:rPr>
              <w:t>terrenget</w:t>
            </w:r>
            <w:r w:rsidRPr="001A34D0">
              <w:rPr>
                <w:szCs w:val="20"/>
              </w:rPr>
              <w:t xml:space="preserve">. Eksempler viser </w:t>
            </w:r>
            <w:r w:rsidRPr="001A34D0">
              <w:rPr>
                <w:i/>
                <w:iCs/>
                <w:szCs w:val="20"/>
              </w:rPr>
              <w:t>Fanggjerde</w:t>
            </w:r>
            <w:r w:rsidRPr="001A34D0">
              <w:rPr>
                <w:szCs w:val="20"/>
              </w:rPr>
              <w:t xml:space="preserve"> og hvordan disse skal registreres.</w:t>
            </w:r>
          </w:p>
          <w:p w14:paraId="584EABF7" w14:textId="0FF2AE0B" w:rsidP="00A325DC" w:rsidR="00323EEA" w:rsidRDefault="00323EEA" w:rsidRPr="001A34D0">
            <w:pPr>
              <w:rPr>
                <w:szCs w:val="20"/>
              </w:rPr>
            </w:pPr>
          </w:p>
        </w:tc>
        <w:tc>
          <w:tcPr>
            <w:tcW w:type="pct" w:w="489"/>
            <w:tcBorders>
              <w:top w:color="D9D9D9" w:space="0" w:sz="4" w:themeColor="background1" w:themeShade="D9" w:val="single"/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7737EEB9" w14:textId="291D42F1" w:rsidP="00522672" w:rsidR="00A325DC" w:rsidRDefault="00323EEA" w:rsidRPr="001669F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_Ref128052820 \w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</w:t>
            </w:r>
            <w:r>
              <w:rPr>
                <w:color w:val="0000CC"/>
                <w:szCs w:val="20"/>
              </w:rPr>
              <w:t>.</w:t>
            </w:r>
            <w:r>
              <w:rPr>
                <w:color w:val="0000CC"/>
                <w:szCs w:val="20"/>
              </w:rPr>
              <w:t>2.1</w:t>
            </w:r>
            <w:r>
              <w:rPr>
                <w:color w:val="0000CC"/>
                <w:szCs w:val="20"/>
              </w:rPr>
              <w:fldChar w:fldCharType="end"/>
            </w:r>
            <w:r w:rsidR="00611725">
              <w:rPr>
                <w:color w:val="0000CC"/>
                <w:szCs w:val="20"/>
              </w:rPr>
              <w:br/>
            </w:r>
          </w:p>
        </w:tc>
      </w:tr>
      <w:tr w14:paraId="66EE991A" w14:textId="77777777" w:rsidR="00260436" w:rsidRPr="001669FD" w:rsidTr="57D0A91E">
        <w:trPr>
          <w:cantSplit/>
        </w:trPr>
        <w:tc>
          <w:tcPr>
            <w:tcW w:type="pct" w:w="210"/>
            <w:tcBorders>
              <w:left w:color="D9D9D9" w:space="0" w:sz="4" w:themeColor="background1" w:themeShade="D9" w:val="single"/>
            </w:tcBorders>
          </w:tcPr>
          <w:p w14:paraId="07E2F3DD" w14:textId="77777777" w:rsidP="00454A59" w:rsidR="00260436" w:rsidRDefault="00260436" w:rsidRPr="001669FD">
            <w:pPr>
              <w:rPr>
                <w:szCs w:val="20"/>
              </w:rPr>
            </w:pPr>
          </w:p>
        </w:tc>
        <w:tc>
          <w:tcPr>
            <w:tcW w:type="pct" w:w="195"/>
            <w:tcBorders>
              <w:right w:color="D9D9D9" w:space="0" w:sz="4" w:themeColor="background1" w:themeShade="D9" w:val="single"/>
            </w:tcBorders>
          </w:tcPr>
          <w:p w14:paraId="63B84EE8" w14:textId="7762F13B" w:rsidP="00454A59" w:rsidR="00260436" w:rsidRDefault="00B81801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  <w:p w14:paraId="5D6392F8" w14:textId="77777777" w:rsidP="00454A59" w:rsidR="00B81801" w:rsidRDefault="00B81801">
            <w:pPr>
              <w:rPr>
                <w:szCs w:val="20"/>
              </w:rPr>
            </w:pPr>
          </w:p>
          <w:p w14:paraId="2FBC395B" w14:textId="77777777" w:rsidP="00454A59" w:rsidR="00B81801" w:rsidRDefault="00B81801">
            <w:pPr>
              <w:rPr>
                <w:szCs w:val="20"/>
              </w:rPr>
            </w:pPr>
          </w:p>
          <w:p w14:paraId="28B21085" w14:textId="62F123A9" w:rsidP="00454A59" w:rsidR="00B81801" w:rsidRDefault="00B81801" w:rsidRPr="001669FD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type="pct" w:w="4106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2FBBBEF8" w14:textId="77777777" w:rsidP="00454A59" w:rsidR="00260436" w:rsidRDefault="005819FE">
            <w:pPr>
              <w:rPr>
                <w:szCs w:val="20"/>
              </w:rPr>
            </w:pPr>
            <w:r w:rsidRPr="001A34D0">
              <w:rPr>
                <w:szCs w:val="20"/>
              </w:rPr>
              <w:t xml:space="preserve">Et </w:t>
            </w:r>
            <w:r w:rsidRPr="001A34D0">
              <w:rPr>
                <w:i/>
                <w:iCs/>
                <w:szCs w:val="20"/>
              </w:rPr>
              <w:t>Fanggjerde</w:t>
            </w:r>
            <w:r w:rsidRPr="001A34D0">
              <w:rPr>
                <w:szCs w:val="20"/>
              </w:rPr>
              <w:t xml:space="preserve"> er en installasjon langs veg som fanger opp steinsprang eller mindre skred.</w:t>
            </w:r>
          </w:p>
          <w:p w14:paraId="3DF80477" w14:textId="77777777" w:rsidP="00454A59" w:rsidR="00B81801" w:rsidRDefault="00B81801">
            <w:pPr>
              <w:rPr>
                <w:szCs w:val="20"/>
              </w:rPr>
            </w:pPr>
          </w:p>
          <w:p w14:paraId="523090BD" w14:textId="43B67393" w:rsidP="00454A59" w:rsidR="00B81801" w:rsidRDefault="00B81801" w:rsidRPr="001A34D0">
            <w:pPr>
              <w:rPr>
                <w:szCs w:val="20"/>
              </w:rPr>
            </w:pPr>
            <w:r w:rsidRPr="001A34D0">
              <w:rPr>
                <w:szCs w:val="20"/>
              </w:rPr>
              <w:t xml:space="preserve">Et </w:t>
            </w:r>
            <w:r w:rsidRPr="001A34D0">
              <w:rPr>
                <w:i/>
                <w:iCs/>
                <w:szCs w:val="20"/>
              </w:rPr>
              <w:t>Fanggjerde</w:t>
            </w:r>
            <w:r>
              <w:rPr>
                <w:i/>
                <w:iCs/>
                <w:szCs w:val="20"/>
              </w:rPr>
              <w:t xml:space="preserve"> </w:t>
            </w:r>
            <w:r w:rsidRPr="00B81801">
              <w:rPr>
                <w:szCs w:val="20"/>
              </w:rPr>
              <w:t>monteres vanligvis 90 grader på terrenget</w:t>
            </w:r>
            <w:r>
              <w:rPr>
                <w:szCs w:val="20"/>
              </w:rPr>
              <w:t xml:space="preserve">. </w:t>
            </w:r>
            <w:r w:rsidR="001C49A2">
              <w:rPr>
                <w:szCs w:val="20"/>
              </w:rPr>
              <w:t xml:space="preserve">Dette er forskjellig fra </w:t>
            </w:r>
            <w:r w:rsidR="001C49A2" w:rsidRPr="001C49A2">
              <w:rPr>
                <w:i/>
                <w:iCs/>
                <w:szCs w:val="20"/>
              </w:rPr>
              <w:t>G</w:t>
            </w:r>
            <w:r w:rsidRPr="001C49A2">
              <w:rPr>
                <w:i/>
                <w:iCs/>
                <w:szCs w:val="20"/>
              </w:rPr>
              <w:t>jerde</w:t>
            </w:r>
            <w:r>
              <w:rPr>
                <w:szCs w:val="20"/>
              </w:rPr>
              <w:t xml:space="preserve"> som vanligvis står </w:t>
            </w:r>
            <w:r w:rsidR="001C49A2">
              <w:rPr>
                <w:szCs w:val="20"/>
              </w:rPr>
              <w:t>vertika</w:t>
            </w:r>
            <w:r w:rsidR="00413C5B">
              <w:rPr>
                <w:szCs w:val="20"/>
              </w:rPr>
              <w:t>lt</w:t>
            </w:r>
            <w:r>
              <w:rPr>
                <w:szCs w:val="20"/>
              </w:rPr>
              <w:t>.</w:t>
            </w:r>
          </w:p>
        </w:tc>
        <w:tc>
          <w:tcPr>
            <w:tcW w:type="pct" w:w="489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4C8B92F3" w14:textId="57A55907" w:rsidP="004468A3" w:rsidR="00B81801" w:rsidRDefault="00323EE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_Ref128055266 \w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</w:t>
            </w:r>
            <w:r>
              <w:rPr>
                <w:color w:val="0000CC"/>
                <w:szCs w:val="20"/>
              </w:rPr>
              <w:t>4</w:t>
            </w:r>
            <w:r>
              <w:rPr>
                <w:color w:val="0000CC"/>
                <w:szCs w:val="20"/>
              </w:rPr>
              <w:fldChar w:fldCharType="end"/>
            </w:r>
          </w:p>
          <w:p w14:paraId="039F6C96" w14:textId="77777777" w:rsidP="004468A3" w:rsidR="00B81801" w:rsidRDefault="00B81801">
            <w:pPr>
              <w:rPr>
                <w:color w:val="0000CC"/>
                <w:szCs w:val="20"/>
              </w:rPr>
            </w:pPr>
          </w:p>
          <w:p w14:paraId="27C31A7A" w14:textId="77777777" w:rsidP="004468A3" w:rsidR="00323EEA" w:rsidRDefault="00323EEA">
            <w:pPr>
              <w:rPr>
                <w:color w:val="0000CC"/>
                <w:szCs w:val="20"/>
              </w:rPr>
            </w:pPr>
          </w:p>
          <w:p w14:paraId="2C2D7502" w14:textId="0FA484A0" w:rsidP="004468A3" w:rsidR="00A325DC" w:rsidRDefault="00323EEA" w:rsidRPr="001669F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_Ref128055373 \w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</w:t>
            </w:r>
            <w:r>
              <w:rPr>
                <w:color w:val="0000CC"/>
                <w:szCs w:val="20"/>
              </w:rPr>
              <w:t>.</w:t>
            </w:r>
            <w:r>
              <w:rPr>
                <w:color w:val="0000CC"/>
                <w:szCs w:val="20"/>
              </w:rPr>
              <w:t>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14:paraId="44097634" w14:textId="77777777" w:rsidR="004D2BA9" w:rsidRPr="009E56C1" w:rsidTr="57D0A91E">
        <w:trPr>
          <w:cantSplit/>
        </w:trPr>
        <w:tc>
          <w:tcPr>
            <w:tcW w:type="pct" w:w="210"/>
            <w:tcBorders>
              <w:lef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78320C9A" w14:textId="77777777" w:rsidP="00454A59" w:rsidR="004D2BA9" w:rsidRDefault="004D2BA9" w:rsidRPr="009E56C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type="pct" w:w="195"/>
            <w:tcBorders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331A5C25" w14:textId="77777777" w:rsidP="00454A59" w:rsidR="004D2BA9" w:rsidRDefault="004D2BA9" w:rsidRPr="009E56C1">
            <w:pPr>
              <w:rPr>
                <w:b/>
                <w:bCs/>
                <w:sz w:val="22"/>
              </w:rPr>
            </w:pPr>
          </w:p>
        </w:tc>
        <w:tc>
          <w:tcPr>
            <w:tcW w:type="pct" w:w="4106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154DB602" w14:textId="4AD6995D" w:rsidP="00454A59" w:rsidR="004D2BA9" w:rsidRDefault="004D2BA9" w:rsidRPr="009E56C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type="pct" w:w="489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614C37E7" w14:textId="77777777" w:rsidP="00454A59" w:rsidR="004D2BA9" w:rsidRDefault="004D2BA9" w:rsidRPr="009E56C1">
            <w:pPr>
              <w:rPr>
                <w:b/>
                <w:bCs/>
                <w:color w:val="0000CC"/>
                <w:sz w:val="22"/>
              </w:rPr>
            </w:pPr>
          </w:p>
        </w:tc>
      </w:tr>
      <w:tr w14:paraId="0EA3700C" w14:textId="77777777" w:rsidR="00C1477E" w:rsidRPr="001669FD" w:rsidTr="57D0A91E">
        <w:trPr>
          <w:cantSplit/>
        </w:trPr>
        <w:tc>
          <w:tcPr>
            <w:tcW w:type="pct" w:w="210"/>
            <w:tcBorders>
              <w:left w:color="D9D9D9" w:space="0" w:sz="4" w:themeColor="background1" w:themeShade="D9" w:val="single"/>
            </w:tcBorders>
          </w:tcPr>
          <w:p w14:paraId="3A088833" w14:textId="77777777" w:rsidP="00C1477E" w:rsidR="00C1477E" w:rsidRDefault="00C1477E" w:rsidRPr="001669FD">
            <w:pPr>
              <w:rPr>
                <w:szCs w:val="20"/>
              </w:rPr>
            </w:pPr>
          </w:p>
        </w:tc>
        <w:tc>
          <w:tcPr>
            <w:tcW w:type="pct" w:w="195"/>
            <w:tcBorders>
              <w:right w:color="D9D9D9" w:space="0" w:sz="4" w:themeColor="background1" w:themeShade="D9" w:val="single"/>
            </w:tcBorders>
          </w:tcPr>
          <w:p w14:paraId="745DE829" w14:textId="77777777" w:rsidP="00C1477E" w:rsidR="00C1477E" w:rsidRDefault="00C1477E" w:rsidRPr="001669FD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type="pct" w:w="4106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14F36BF8" w14:textId="38DE8EBD" w:rsidP="00C1477E" w:rsidR="00C1477E" w:rsidRDefault="00C1477E" w:rsidRPr="001A34D0">
            <w:pPr>
              <w:rPr>
                <w:szCs w:val="20"/>
              </w:rPr>
            </w:pPr>
            <w:r w:rsidRPr="001A34D0">
              <w:rPr>
                <w:szCs w:val="20"/>
              </w:rPr>
              <w:t xml:space="preserve">Alle fanggjerder </w:t>
            </w:r>
            <w:r w:rsidR="00BD1F10">
              <w:rPr>
                <w:szCs w:val="20"/>
              </w:rPr>
              <w:t>knyttet til</w:t>
            </w:r>
            <w:r w:rsidR="00E3492C">
              <w:rPr>
                <w:szCs w:val="20"/>
              </w:rPr>
              <w:t xml:space="preserve"> veger med </w:t>
            </w:r>
            <w:proofErr w:type="spellStart"/>
            <w:r w:rsidR="00E3492C">
              <w:rPr>
                <w:szCs w:val="20"/>
              </w:rPr>
              <w:t>vegkategori</w:t>
            </w:r>
            <w:proofErr w:type="spellEnd"/>
            <w:r w:rsidR="00E3492C">
              <w:rPr>
                <w:szCs w:val="20"/>
              </w:rPr>
              <w:t xml:space="preserve"> = europaveg, riksveg eller fylkesveg skal</w:t>
            </w:r>
            <w:r w:rsidRPr="001A34D0">
              <w:rPr>
                <w:szCs w:val="20"/>
              </w:rPr>
              <w:t xml:space="preserve"> registreres i NVDB.</w:t>
            </w:r>
          </w:p>
          <w:p w14:paraId="51A072B7" w14:textId="241D5931" w:rsidP="00C1477E" w:rsidR="00C1477E" w:rsidRDefault="00C1477E" w:rsidRPr="001A34D0">
            <w:pPr>
              <w:rPr>
                <w:szCs w:val="20"/>
              </w:rPr>
            </w:pPr>
          </w:p>
        </w:tc>
        <w:tc>
          <w:tcPr>
            <w:tcW w:type="pct" w:w="489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135DC035" w14:textId="77777777" w:rsidP="00C1477E" w:rsidR="00C1477E" w:rsidRDefault="00C1477E" w:rsidRPr="001669FD">
            <w:pPr>
              <w:rPr>
                <w:color w:val="0000CC"/>
                <w:szCs w:val="20"/>
              </w:rPr>
            </w:pPr>
          </w:p>
        </w:tc>
      </w:tr>
      <w:tr w14:paraId="5D8D60ED" w14:textId="77777777" w:rsidR="00C1477E" w:rsidRPr="001669FD" w:rsidTr="57D0A91E">
        <w:trPr>
          <w:cantSplit/>
        </w:trPr>
        <w:tc>
          <w:tcPr>
            <w:tcW w:type="pct" w:w="210"/>
            <w:tcBorders>
              <w:left w:color="D9D9D9" w:space="0" w:sz="4" w:themeColor="background1" w:themeShade="D9" w:val="single"/>
            </w:tcBorders>
          </w:tcPr>
          <w:p w14:paraId="2C9F86A4" w14:textId="77777777" w:rsidP="00C1477E" w:rsidR="00C1477E" w:rsidRDefault="00C1477E" w:rsidRPr="001669FD">
            <w:pPr>
              <w:rPr>
                <w:szCs w:val="20"/>
              </w:rPr>
            </w:pPr>
          </w:p>
        </w:tc>
        <w:tc>
          <w:tcPr>
            <w:tcW w:type="pct" w:w="195"/>
            <w:tcBorders>
              <w:right w:color="D9D9D9" w:space="0" w:sz="4" w:themeColor="background1" w:themeShade="D9" w:val="single"/>
            </w:tcBorders>
          </w:tcPr>
          <w:p w14:paraId="7EFCFF77" w14:textId="46595E3B" w:rsidP="00C1477E" w:rsidR="00C1477E" w:rsidRDefault="00C1477E" w:rsidRPr="001669FD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type="pct" w:w="4106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4AE179C8" w14:textId="7849CAFC" w:rsidP="00C1477E" w:rsidR="00C1477E" w:rsidRDefault="00C1477E" w:rsidRPr="001A34D0">
            <w:pPr>
              <w:rPr>
                <w:szCs w:val="20"/>
              </w:rPr>
            </w:pPr>
            <w:r w:rsidRPr="001A34D0">
              <w:rPr>
                <w:szCs w:val="20"/>
              </w:rPr>
              <w:t xml:space="preserve">Kategori-3 data knyttet til </w:t>
            </w:r>
            <w:r w:rsidRPr="001A34D0">
              <w:rPr>
                <w:i/>
                <w:iCs/>
                <w:szCs w:val="20"/>
              </w:rPr>
              <w:t xml:space="preserve">Fanggjerde </w:t>
            </w:r>
            <w:r w:rsidRPr="001A34D0">
              <w:rPr>
                <w:szCs w:val="20"/>
              </w:rPr>
              <w:t>registreres ut fra vegeiers egne behov.</w:t>
            </w:r>
          </w:p>
        </w:tc>
        <w:tc>
          <w:tcPr>
            <w:tcW w:type="pct" w:w="489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4709C9BE" w14:textId="77777777" w:rsidP="00C1477E" w:rsidR="00C1477E" w:rsidRDefault="00C1477E" w:rsidRPr="001669FD">
            <w:pPr>
              <w:rPr>
                <w:color w:val="0000CC"/>
                <w:szCs w:val="20"/>
              </w:rPr>
            </w:pPr>
          </w:p>
        </w:tc>
      </w:tr>
      <w:tr w14:paraId="53483848" w14:textId="77777777" w:rsidR="00C1477E" w:rsidRPr="009E56C1" w:rsidTr="57D0A91E">
        <w:trPr>
          <w:cantSplit/>
        </w:trPr>
        <w:tc>
          <w:tcPr>
            <w:tcW w:type="pct" w:w="210"/>
            <w:tcBorders>
              <w:lef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13CC5B50" w14:textId="77777777" w:rsidP="00C1477E" w:rsidR="00C1477E" w:rsidRDefault="00C1477E" w:rsidRPr="009E56C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type="pct" w:w="195"/>
            <w:tcBorders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21D7BF2A" w14:textId="77777777" w:rsidP="00C1477E" w:rsidR="00C1477E" w:rsidRDefault="00C1477E" w:rsidRPr="009E56C1">
            <w:pPr>
              <w:rPr>
                <w:b/>
                <w:bCs/>
                <w:sz w:val="22"/>
              </w:rPr>
            </w:pPr>
          </w:p>
        </w:tc>
        <w:tc>
          <w:tcPr>
            <w:tcW w:type="pct" w:w="4106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6CCD8373" w14:textId="46E98922" w:rsidP="00C1477E" w:rsidR="00C1477E" w:rsidRDefault="00C1477E" w:rsidRPr="009E56C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 ved registrering</w:t>
            </w:r>
          </w:p>
        </w:tc>
        <w:tc>
          <w:tcPr>
            <w:tcW w:type="pct" w:w="489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2338C0C6" w14:textId="77777777" w:rsidP="00C1477E" w:rsidR="00C1477E" w:rsidRDefault="00C1477E" w:rsidRPr="009E56C1">
            <w:pPr>
              <w:rPr>
                <w:b/>
                <w:bCs/>
                <w:color w:val="0000CC"/>
                <w:sz w:val="22"/>
              </w:rPr>
            </w:pPr>
          </w:p>
        </w:tc>
      </w:tr>
      <w:tr w14:paraId="24E01B69" w14:textId="77777777" w:rsidR="00C1477E" w:rsidRPr="001669FD" w:rsidTr="57D0A91E">
        <w:trPr>
          <w:cantSplit/>
        </w:trPr>
        <w:tc>
          <w:tcPr>
            <w:tcW w:type="pct" w:w="210"/>
            <w:tcBorders>
              <w:left w:color="D9D9D9" w:space="0" w:sz="4" w:themeColor="background1" w:themeShade="D9" w:val="single"/>
            </w:tcBorders>
          </w:tcPr>
          <w:p w14:paraId="14A3FF85" w14:textId="77777777" w:rsidP="00C1477E" w:rsidR="00C1477E" w:rsidRDefault="00C1477E" w:rsidRPr="001669FD">
            <w:pPr>
              <w:rPr>
                <w:szCs w:val="20"/>
              </w:rPr>
            </w:pPr>
          </w:p>
        </w:tc>
        <w:tc>
          <w:tcPr>
            <w:tcW w:type="pct" w:w="195"/>
            <w:tcBorders>
              <w:right w:color="D9D9D9" w:space="0" w:sz="4" w:themeColor="background1" w:themeShade="D9" w:val="single"/>
            </w:tcBorders>
          </w:tcPr>
          <w:p w14:paraId="740A90CC" w14:textId="49D9E5FF" w:rsidP="00C1477E" w:rsidR="00C1477E" w:rsidRDefault="00D92E54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  <w:p w14:paraId="0F48FC3C" w14:textId="77777777" w:rsidP="00C1477E" w:rsidR="00D92E54" w:rsidRDefault="00D92E54">
            <w:pPr>
              <w:rPr>
                <w:szCs w:val="20"/>
              </w:rPr>
            </w:pPr>
          </w:p>
          <w:p w14:paraId="4A20E7E4" w14:textId="77777777" w:rsidP="00C1477E" w:rsidR="00D92E54" w:rsidRDefault="00D92E54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  <w:p w14:paraId="4F7DAA69" w14:textId="77777777" w:rsidP="00C1477E" w:rsidR="00611725" w:rsidRDefault="00611725">
            <w:pPr>
              <w:rPr>
                <w:szCs w:val="20"/>
              </w:rPr>
            </w:pPr>
          </w:p>
          <w:p w14:paraId="39522B0C" w14:textId="77777777" w:rsidP="00C1477E" w:rsidR="00611725" w:rsidRDefault="00611725">
            <w:pPr>
              <w:rPr>
                <w:szCs w:val="20"/>
              </w:rPr>
            </w:pPr>
          </w:p>
          <w:p w14:paraId="728E513A" w14:textId="204A395D" w:rsidP="00C1477E" w:rsidR="00611725" w:rsidRDefault="00611725" w:rsidRPr="001669FD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type="pct" w:w="4106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2AAA5666" w14:textId="77777777" w:rsidP="00C1477E" w:rsidR="00C1477E" w:rsidRDefault="00C1477E">
            <w:pPr>
              <w:rPr>
                <w:szCs w:val="20"/>
              </w:rPr>
            </w:pPr>
            <w:r w:rsidRPr="001A34D0">
              <w:rPr>
                <w:szCs w:val="20"/>
              </w:rPr>
              <w:t xml:space="preserve">Et </w:t>
            </w:r>
            <w:r w:rsidR="00D92E54">
              <w:rPr>
                <w:szCs w:val="20"/>
              </w:rPr>
              <w:t xml:space="preserve">homogent </w:t>
            </w:r>
            <w:r w:rsidR="001A34D0">
              <w:rPr>
                <w:i/>
                <w:iCs/>
                <w:szCs w:val="20"/>
              </w:rPr>
              <w:t>Fanggjerde</w:t>
            </w:r>
            <w:r w:rsidRPr="001A34D0">
              <w:rPr>
                <w:szCs w:val="20"/>
              </w:rPr>
              <w:t xml:space="preserve"> skal registreres som ett </w:t>
            </w:r>
            <w:proofErr w:type="spellStart"/>
            <w:r w:rsidRPr="001A34D0">
              <w:rPr>
                <w:szCs w:val="20"/>
              </w:rPr>
              <w:t>vegobjekt</w:t>
            </w:r>
            <w:proofErr w:type="spellEnd"/>
            <w:r w:rsidRPr="001A34D0">
              <w:rPr>
                <w:szCs w:val="20"/>
              </w:rPr>
              <w:t xml:space="preserve"> med en NVDBID.</w:t>
            </w:r>
          </w:p>
          <w:p w14:paraId="08EC0E31" w14:textId="77777777" w:rsidP="00C1477E" w:rsidR="00D92E54" w:rsidRDefault="00D92E54">
            <w:pPr>
              <w:rPr>
                <w:szCs w:val="20"/>
              </w:rPr>
            </w:pPr>
          </w:p>
          <w:p w14:paraId="765DFC74" w14:textId="77777777" w:rsidP="00C1477E" w:rsidR="00611725" w:rsidRDefault="00D92E54">
            <w:pPr>
              <w:rPr>
                <w:szCs w:val="20"/>
              </w:rPr>
            </w:pPr>
            <w:r>
              <w:rPr>
                <w:szCs w:val="20"/>
              </w:rPr>
              <w:t xml:space="preserve">Har en gjerdestrekning ulik styrke </w:t>
            </w:r>
            <w:r w:rsidR="00A77C26">
              <w:rPr>
                <w:szCs w:val="20"/>
              </w:rPr>
              <w:t xml:space="preserve">eller høyde </w:t>
            </w:r>
            <w:r>
              <w:rPr>
                <w:szCs w:val="20"/>
              </w:rPr>
              <w:t>skal de</w:t>
            </w:r>
            <w:r w:rsidR="00416D7F">
              <w:rPr>
                <w:szCs w:val="20"/>
              </w:rPr>
              <w:t>t</w:t>
            </w:r>
            <w:r>
              <w:rPr>
                <w:szCs w:val="20"/>
              </w:rPr>
              <w:t xml:space="preserve"> registreres </w:t>
            </w:r>
            <w:r w:rsidR="00416D7F">
              <w:rPr>
                <w:szCs w:val="20"/>
              </w:rPr>
              <w:t>flere</w:t>
            </w:r>
            <w:r>
              <w:rPr>
                <w:szCs w:val="20"/>
              </w:rPr>
              <w:t xml:space="preserve"> objekter.</w:t>
            </w:r>
            <w:r w:rsidR="00611725">
              <w:rPr>
                <w:szCs w:val="20"/>
              </w:rPr>
              <w:t xml:space="preserve"> </w:t>
            </w:r>
          </w:p>
          <w:p w14:paraId="4E80B7F9" w14:textId="77777777" w:rsidP="00C1477E" w:rsidR="00611725" w:rsidRDefault="00611725">
            <w:pPr>
              <w:rPr>
                <w:szCs w:val="20"/>
              </w:rPr>
            </w:pPr>
          </w:p>
          <w:p w14:paraId="13802D3A" w14:textId="6A0215B2" w:rsidP="00C1477E" w:rsidR="00D92E54" w:rsidRDefault="00611725" w:rsidRPr="001A34D0">
            <w:pPr>
              <w:rPr>
                <w:szCs w:val="20"/>
              </w:rPr>
            </w:pPr>
            <w:r>
              <w:rPr>
                <w:szCs w:val="20"/>
              </w:rPr>
              <w:t>Ved spesielle tilfeller der høyden varierer over hele strekningen registreres gjerdet som ett objekt og høyde angis med gjennomsnittsverdi.</w:t>
            </w:r>
          </w:p>
        </w:tc>
        <w:tc>
          <w:tcPr>
            <w:tcW w:type="pct" w:w="489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15D32E32" w14:textId="77777777" w:rsidP="00C1477E" w:rsidR="00C1477E" w:rsidRDefault="00C1477E">
            <w:pPr>
              <w:rPr>
                <w:color w:val="0000CC"/>
                <w:szCs w:val="20"/>
              </w:rPr>
            </w:pPr>
          </w:p>
          <w:p w14:paraId="4F696608" w14:textId="77777777" w:rsidP="00C1477E" w:rsidR="00611725" w:rsidRDefault="00611725">
            <w:pPr>
              <w:rPr>
                <w:color w:val="0000CC"/>
                <w:szCs w:val="20"/>
              </w:rPr>
            </w:pPr>
          </w:p>
          <w:p w14:paraId="4BFDA1D2" w14:textId="77777777" w:rsidP="00C1477E" w:rsidR="00611725" w:rsidRDefault="00611725">
            <w:pPr>
              <w:rPr>
                <w:color w:val="0000CC"/>
                <w:szCs w:val="20"/>
              </w:rPr>
            </w:pPr>
          </w:p>
          <w:p w14:paraId="19887D72" w14:textId="77777777" w:rsidP="00C1477E" w:rsidR="00611725" w:rsidRDefault="00611725">
            <w:pPr>
              <w:rPr>
                <w:color w:val="0000CC"/>
                <w:szCs w:val="20"/>
              </w:rPr>
            </w:pPr>
          </w:p>
          <w:p w14:paraId="3753CCAF" w14:textId="57EB6C90" w:rsidP="00C1477E" w:rsidR="00611725" w:rsidRDefault="00611725" w:rsidRPr="001669FD">
            <w:pPr>
              <w:rPr>
                <w:color w:val="0000CC"/>
                <w:szCs w:val="20"/>
              </w:rPr>
            </w:pPr>
          </w:p>
        </w:tc>
      </w:tr>
      <w:tr w14:paraId="451DEA1E" w14:textId="77777777" w:rsidR="00C1477E" w:rsidRPr="009E56C1" w:rsidTr="57D0A91E">
        <w:trPr>
          <w:cantSplit/>
        </w:trPr>
        <w:tc>
          <w:tcPr>
            <w:tcW w:type="pct" w:w="210"/>
            <w:tcBorders>
              <w:lef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448849B6" w14:textId="77777777" w:rsidP="00C1477E" w:rsidR="00C1477E" w:rsidRDefault="00C1477E" w:rsidRPr="009E56C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type="pct" w:w="195"/>
            <w:tcBorders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3B80984B" w14:textId="77777777" w:rsidP="00C1477E" w:rsidR="00C1477E" w:rsidRDefault="00C1477E" w:rsidRPr="009E56C1">
            <w:pPr>
              <w:rPr>
                <w:b/>
                <w:bCs/>
                <w:sz w:val="22"/>
              </w:rPr>
            </w:pPr>
          </w:p>
        </w:tc>
        <w:tc>
          <w:tcPr>
            <w:tcW w:type="pct" w:w="4106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4F5F5288" w14:textId="2290BB8B" w:rsidP="00C1477E" w:rsidR="00C1477E" w:rsidRDefault="00C1477E" w:rsidRPr="009E56C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type="pct" w:w="489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16EE0AB8" w14:textId="77777777" w:rsidP="00C1477E" w:rsidR="00C1477E" w:rsidRDefault="00C1477E" w:rsidRPr="009E56C1">
            <w:pPr>
              <w:rPr>
                <w:b/>
                <w:bCs/>
                <w:color w:val="0000CC"/>
                <w:sz w:val="22"/>
              </w:rPr>
            </w:pPr>
          </w:p>
        </w:tc>
      </w:tr>
      <w:tr w14:paraId="4D0D5BF6" w14:textId="77777777" w:rsidR="00C1477E" w:rsidRPr="001669FD" w:rsidTr="57D0A91E">
        <w:trPr>
          <w:cantSplit/>
        </w:trPr>
        <w:tc>
          <w:tcPr>
            <w:tcW w:type="pct" w:w="210"/>
            <w:tcBorders>
              <w:left w:color="D9D9D9" w:space="0" w:sz="4" w:themeColor="background1" w:themeShade="D9" w:val="single"/>
            </w:tcBorders>
          </w:tcPr>
          <w:p w14:paraId="27AB605C" w14:textId="77777777" w:rsidP="00C1477E" w:rsidR="00C1477E" w:rsidRDefault="00C1477E" w:rsidRPr="001669FD">
            <w:pPr>
              <w:rPr>
                <w:szCs w:val="20"/>
              </w:rPr>
            </w:pPr>
          </w:p>
        </w:tc>
        <w:tc>
          <w:tcPr>
            <w:tcW w:type="pct" w:w="195"/>
            <w:tcBorders>
              <w:right w:color="D9D9D9" w:space="0" w:sz="4" w:themeColor="background1" w:themeShade="D9" w:val="single"/>
            </w:tcBorders>
          </w:tcPr>
          <w:p w14:paraId="0A055C19" w14:textId="4C023FB5" w:rsidP="00C1477E" w:rsidR="00C1477E" w:rsidRDefault="00C1477E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  <w:p w14:paraId="7C67D142" w14:textId="77777777" w:rsidP="00C1477E" w:rsidR="00C1477E" w:rsidRDefault="00C1477E">
            <w:pPr>
              <w:rPr>
                <w:szCs w:val="20"/>
              </w:rPr>
            </w:pPr>
          </w:p>
          <w:p w14:paraId="64CCAAD2" w14:textId="77777777" w:rsidP="00C1477E" w:rsidR="00C1477E" w:rsidRDefault="00C1477E">
            <w:pPr>
              <w:rPr>
                <w:szCs w:val="20"/>
              </w:rPr>
            </w:pPr>
          </w:p>
          <w:p w14:paraId="5099933B" w14:textId="77777777" w:rsidP="00C1477E" w:rsidR="001A34D0" w:rsidRDefault="001A34D0">
            <w:pPr>
              <w:rPr>
                <w:szCs w:val="20"/>
              </w:rPr>
            </w:pPr>
          </w:p>
          <w:p w14:paraId="38F1A3D4" w14:textId="2926CD2A" w:rsidP="00C1477E" w:rsidR="00C1477E" w:rsidRDefault="00C1477E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  <w:p w14:paraId="7F7740CB" w14:textId="77777777" w:rsidP="00C1477E" w:rsidR="001A34D0" w:rsidRDefault="001A34D0">
            <w:pPr>
              <w:rPr>
                <w:szCs w:val="20"/>
              </w:rPr>
            </w:pPr>
          </w:p>
          <w:p w14:paraId="749C6CA1" w14:textId="1CFDBA90" w:rsidP="00C1477E" w:rsidR="001A34D0" w:rsidRDefault="001A34D0" w:rsidRPr="001669FD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type="pct" w:w="4106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515A35F8" w14:textId="5DD289BD" w:rsidP="001A34D0" w:rsidR="001A34D0" w:rsidRDefault="001A34D0">
            <w:pPr>
              <w:rPr>
                <w:szCs w:val="20"/>
              </w:rPr>
            </w:pPr>
            <w:r w:rsidRPr="001A34D0">
              <w:rPr>
                <w:szCs w:val="20"/>
              </w:rPr>
              <w:t xml:space="preserve">Et </w:t>
            </w:r>
            <w:r w:rsidRPr="001A34D0">
              <w:rPr>
                <w:i/>
                <w:iCs/>
                <w:szCs w:val="20"/>
              </w:rPr>
              <w:t>Fanggjerde</w:t>
            </w:r>
            <w:r w:rsidRPr="001A34D0">
              <w:rPr>
                <w:szCs w:val="20"/>
              </w:rPr>
              <w:t xml:space="preserve"> skal ha egengeometri, linje </w:t>
            </w:r>
            <w:r>
              <w:rPr>
                <w:szCs w:val="20"/>
              </w:rPr>
              <w:t>som måles på bakken mellom oppsatte stolper / fester. Grunnen til at geometrien skal representere foten er at fanggjerde oftest monteres ca</w:t>
            </w:r>
            <w:r w:rsidR="00A77C26">
              <w:rPr>
                <w:szCs w:val="20"/>
              </w:rPr>
              <w:t>.</w:t>
            </w:r>
            <w:r>
              <w:rPr>
                <w:szCs w:val="20"/>
              </w:rPr>
              <w:t xml:space="preserve"> 90 grader på underlaget.</w:t>
            </w:r>
          </w:p>
          <w:p w14:paraId="55150E88" w14:textId="23DB6088" w:rsidP="001A34D0" w:rsidR="001A34D0" w:rsidRDefault="001A34D0">
            <w:pPr>
              <w:rPr>
                <w:szCs w:val="20"/>
              </w:rPr>
            </w:pPr>
          </w:p>
          <w:p w14:paraId="3213152D" w14:textId="0B7E2461" w:rsidP="001A34D0" w:rsidR="001A34D0" w:rsidRDefault="001A34D0" w:rsidRPr="001A34D0">
            <w:pPr>
              <w:rPr>
                <w:szCs w:val="20"/>
              </w:rPr>
            </w:pPr>
            <w:r>
              <w:rPr>
                <w:szCs w:val="20"/>
              </w:rPr>
              <w:t xml:space="preserve">Objektet skal kodes med </w:t>
            </w:r>
            <w:proofErr w:type="spellStart"/>
            <w:r>
              <w:rPr>
                <w:szCs w:val="20"/>
              </w:rPr>
              <w:t>til</w:t>
            </w:r>
            <w:r w:rsidR="005C17DA">
              <w:rPr>
                <w:szCs w:val="20"/>
              </w:rPr>
              <w:t>l</w:t>
            </w:r>
            <w:r>
              <w:rPr>
                <w:szCs w:val="20"/>
              </w:rPr>
              <w:t>eggskode</w:t>
            </w:r>
            <w:proofErr w:type="spellEnd"/>
            <w:r w:rsidR="006078C6">
              <w:rPr>
                <w:szCs w:val="20"/>
              </w:rPr>
              <w:t xml:space="preserve"> for</w:t>
            </w:r>
            <w:r w:rsidR="00323EEA">
              <w:rPr>
                <w:szCs w:val="20"/>
              </w:rPr>
              <w:t xml:space="preserve"> høydereferanse</w:t>
            </w:r>
            <w:r>
              <w:rPr>
                <w:szCs w:val="20"/>
              </w:rPr>
              <w:t xml:space="preserve"> </w:t>
            </w:r>
            <w:r w:rsidR="006078C6">
              <w:rPr>
                <w:szCs w:val="20"/>
              </w:rPr>
              <w:t xml:space="preserve">fot </w:t>
            </w:r>
            <w:proofErr w:type="gramStart"/>
            <w:r w:rsidR="006078C6">
              <w:rPr>
                <w:szCs w:val="20"/>
              </w:rPr>
              <w:t>(..</w:t>
            </w:r>
            <w:proofErr w:type="spellStart"/>
            <w:proofErr w:type="gramEnd"/>
            <w:r w:rsidR="006078C6">
              <w:rPr>
                <w:szCs w:val="20"/>
              </w:rPr>
              <w:t>Href</w:t>
            </w:r>
            <w:proofErr w:type="spellEnd"/>
            <w:r w:rsidR="006078C6">
              <w:rPr>
                <w:szCs w:val="20"/>
              </w:rPr>
              <w:t xml:space="preserve"> </w:t>
            </w:r>
            <w:r w:rsidR="000E70F1">
              <w:rPr>
                <w:szCs w:val="20"/>
              </w:rPr>
              <w:t>fot</w:t>
            </w:r>
            <w:r w:rsidR="006078C6">
              <w:rPr>
                <w:szCs w:val="20"/>
              </w:rPr>
              <w:t>).</w:t>
            </w:r>
          </w:p>
          <w:p w14:paraId="0CD54A7B" w14:textId="77777777" w:rsidP="001A34D0" w:rsidR="001A34D0" w:rsidRDefault="001A34D0" w:rsidRPr="001A34D0">
            <w:pPr>
              <w:rPr>
                <w:szCs w:val="20"/>
              </w:rPr>
            </w:pPr>
          </w:p>
          <w:p w14:paraId="30005A12" w14:textId="747D6E2D" w:rsidP="001A34D0" w:rsidR="00C1477E" w:rsidRDefault="001A34D0" w:rsidRPr="001669FD">
            <w:pPr>
              <w:rPr>
                <w:szCs w:val="20"/>
              </w:rPr>
            </w:pPr>
            <w:r w:rsidRPr="001A34D0">
              <w:rPr>
                <w:szCs w:val="20"/>
              </w:rPr>
              <w:t xml:space="preserve">Det er tilstrekkelig å måle </w:t>
            </w:r>
            <w:r w:rsidR="00323EEA">
              <w:rPr>
                <w:szCs w:val="20"/>
              </w:rPr>
              <w:t xml:space="preserve">ett knekkpunkt </w:t>
            </w:r>
            <w:r w:rsidRPr="001A34D0">
              <w:rPr>
                <w:szCs w:val="20"/>
              </w:rPr>
              <w:t>ved hver stolpe selv om det er «heng» i gjerdet.</w:t>
            </w:r>
          </w:p>
        </w:tc>
        <w:tc>
          <w:tcPr>
            <w:tcW w:type="pct" w:w="489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31C45C50" w14:textId="3D3CF20F" w:rsidP="00C1477E" w:rsidR="00A325DC" w:rsidRDefault="00323EE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_Ref128052820 \w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  <w:p w14:paraId="4DBEBB61" w14:textId="77777777" w:rsidP="00C1477E" w:rsidR="00A325DC" w:rsidRDefault="00A325DC">
            <w:pPr>
              <w:rPr>
                <w:color w:val="0000CC"/>
                <w:szCs w:val="20"/>
              </w:rPr>
            </w:pPr>
          </w:p>
          <w:p w14:paraId="6681640B" w14:textId="77777777" w:rsidP="00C1477E" w:rsidR="00A325DC" w:rsidRDefault="00A325DC">
            <w:pPr>
              <w:rPr>
                <w:color w:val="0000CC"/>
                <w:szCs w:val="20"/>
              </w:rPr>
            </w:pPr>
          </w:p>
          <w:p w14:paraId="0133828F" w14:textId="77777777" w:rsidP="00C1477E" w:rsidR="00323EEA" w:rsidRDefault="00323EEA">
            <w:pPr>
              <w:rPr>
                <w:color w:val="0000CC"/>
                <w:szCs w:val="20"/>
              </w:rPr>
            </w:pPr>
          </w:p>
          <w:p w14:paraId="53FA86AC" w14:textId="379A9179" w:rsidP="00C1477E" w:rsidR="00A325DC" w:rsidRDefault="00323EEA" w:rsidRPr="001669F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_Ref128052820 \w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14:paraId="7E683A72" w14:textId="77777777" w:rsidR="00C1477E" w:rsidRPr="009E56C1" w:rsidTr="57D0A91E">
        <w:trPr>
          <w:cantSplit/>
        </w:trPr>
        <w:tc>
          <w:tcPr>
            <w:tcW w:type="pct" w:w="210"/>
            <w:tcBorders>
              <w:lef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67C53FF2" w14:textId="77777777" w:rsidP="00C1477E" w:rsidR="00C1477E" w:rsidRDefault="00C1477E" w:rsidRPr="009E56C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type="pct" w:w="195"/>
            <w:tcBorders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15330DB8" w14:textId="77777777" w:rsidP="00C1477E" w:rsidR="00C1477E" w:rsidRDefault="00C1477E" w:rsidRPr="009E56C1">
            <w:pPr>
              <w:rPr>
                <w:b/>
                <w:bCs/>
                <w:sz w:val="22"/>
              </w:rPr>
            </w:pPr>
          </w:p>
        </w:tc>
        <w:tc>
          <w:tcPr>
            <w:tcW w:type="pct" w:w="4106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62A20769" w14:textId="39CB8635" w:rsidP="00C1477E" w:rsidR="00C1477E" w:rsidRDefault="00C1477E" w:rsidRPr="009E56C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type="pct" w:w="489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7D03307E" w14:textId="77777777" w:rsidP="00C1477E" w:rsidR="00C1477E" w:rsidRDefault="00C1477E" w:rsidRPr="009E56C1">
            <w:pPr>
              <w:rPr>
                <w:b/>
                <w:bCs/>
                <w:color w:val="0000CC"/>
                <w:sz w:val="22"/>
              </w:rPr>
            </w:pPr>
          </w:p>
        </w:tc>
      </w:tr>
      <w:tr w14:paraId="5CD4F24A" w14:textId="77777777" w:rsidR="00C1477E" w:rsidRPr="001669FD" w:rsidTr="57D0A91E">
        <w:trPr>
          <w:cantSplit/>
        </w:trPr>
        <w:tc>
          <w:tcPr>
            <w:tcW w:type="pct" w:w="210"/>
            <w:tcBorders>
              <w:left w:color="D9D9D9" w:space="0" w:sz="4" w:themeColor="background1" w:themeShade="D9" w:val="single"/>
            </w:tcBorders>
          </w:tcPr>
          <w:p w14:paraId="7F971E2C" w14:textId="77777777" w:rsidP="00C1477E" w:rsidR="00C1477E" w:rsidRDefault="00C1477E" w:rsidRPr="001669FD">
            <w:pPr>
              <w:rPr>
                <w:szCs w:val="20"/>
              </w:rPr>
            </w:pPr>
          </w:p>
        </w:tc>
        <w:tc>
          <w:tcPr>
            <w:tcW w:type="pct" w:w="195"/>
            <w:tcBorders>
              <w:right w:color="D9D9D9" w:space="0" w:sz="4" w:themeColor="background1" w:themeShade="D9" w:val="single"/>
            </w:tcBorders>
          </w:tcPr>
          <w:p w14:paraId="636D7A70" w14:textId="2CEDAFD8" w:rsidP="00C1477E" w:rsidR="00C1477E" w:rsidRDefault="00C1477E" w:rsidRPr="001669FD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</w:tc>
        <w:tc>
          <w:tcPr>
            <w:tcW w:type="pct" w:w="4106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79FF0FA6" w14:textId="4EC8A6A4" w:rsidP="00C1477E" w:rsidR="00C1477E" w:rsidRDefault="00C1477E" w:rsidRPr="00CF6A7A">
            <w:pPr>
              <w:rPr>
                <w:szCs w:val="20"/>
              </w:rPr>
            </w:pPr>
            <w:r w:rsidRPr="00CF6A7A">
              <w:rPr>
                <w:szCs w:val="20"/>
              </w:rPr>
              <w:t xml:space="preserve">Det framkommer av oversikten i kapittel </w:t>
            </w:r>
            <w:r w:rsidRPr="00CF6A7A">
              <w:rPr>
                <w:color w:val="0000CC"/>
                <w:szCs w:val="20"/>
              </w:rPr>
              <w:fldChar w:fldCharType="begin"/>
            </w:r>
            <w:r w:rsidRPr="00CF6A7A">
              <w:rPr>
                <w:color w:val="0000CC"/>
                <w:szCs w:val="20"/>
              </w:rPr>
              <w:instrText xml:space="preserve"> REF _Ref47612010 \r \h  \* MERGEFORMAT </w:instrText>
            </w:r>
            <w:r w:rsidRPr="00CF6A7A">
              <w:rPr>
                <w:color w:val="0000CC"/>
                <w:szCs w:val="20"/>
              </w:rPr>
            </w:r>
            <w:r w:rsidRPr="00CF6A7A">
              <w:rPr>
                <w:color w:val="0000CC"/>
                <w:szCs w:val="20"/>
              </w:rPr>
              <w:fldChar w:fldCharType="separate"/>
            </w:r>
            <w:r w:rsidRPr="00CF6A7A">
              <w:rPr>
                <w:color w:val="0000CC"/>
                <w:szCs w:val="20"/>
              </w:rPr>
              <w:t>6.1</w:t>
            </w:r>
            <w:r w:rsidRPr="00CF6A7A">
              <w:rPr>
                <w:color w:val="0000CC"/>
                <w:szCs w:val="20"/>
              </w:rPr>
              <w:fldChar w:fldCharType="end"/>
            </w:r>
            <w:r w:rsidRPr="00CF6A7A">
              <w:rPr>
                <w:szCs w:val="20"/>
              </w:rPr>
              <w:t xml:space="preserve"> hvilke egenskapstyper som kan angis for denne </w:t>
            </w:r>
            <w:proofErr w:type="spellStart"/>
            <w:r w:rsidRPr="00CF6A7A">
              <w:rPr>
                <w:szCs w:val="20"/>
              </w:rPr>
              <w:t>vegobjekttypen</w:t>
            </w:r>
            <w:proofErr w:type="spellEnd"/>
            <w:r w:rsidRPr="00CF6A7A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CF6A7A">
              <w:rPr>
                <w:szCs w:val="20"/>
              </w:rPr>
              <w:t>påkrevd</w:t>
            </w:r>
            <w:proofErr w:type="gramEnd"/>
            <w:r w:rsidRPr="00CF6A7A">
              <w:rPr>
                <w:szCs w:val="20"/>
              </w:rPr>
              <w:t xml:space="preserve"> (1), påkrevd (2), betinget (3) og </w:t>
            </w:r>
            <w:proofErr w:type="spellStart"/>
            <w:r w:rsidRPr="00CF6A7A">
              <w:rPr>
                <w:szCs w:val="20"/>
              </w:rPr>
              <w:t>opsjonell</w:t>
            </w:r>
            <w:proofErr w:type="spellEnd"/>
            <w:r w:rsidRPr="00CF6A7A">
              <w:rPr>
                <w:szCs w:val="20"/>
              </w:rPr>
              <w:t xml:space="preserve"> (4). I kapittel </w:t>
            </w:r>
            <w:r w:rsidRPr="00CF6A7A">
              <w:rPr>
                <w:color w:val="0000CC"/>
                <w:szCs w:val="20"/>
              </w:rPr>
              <w:fldChar w:fldCharType="begin"/>
            </w:r>
            <w:r w:rsidRPr="00CF6A7A">
              <w:rPr>
                <w:color w:val="0000CC"/>
                <w:szCs w:val="20"/>
              </w:rPr>
              <w:instrText xml:space="preserve"> REF _Ref47622719 \r \h  \* MERGEFORMAT </w:instrText>
            </w:r>
            <w:r w:rsidRPr="00CF6A7A">
              <w:rPr>
                <w:color w:val="0000CC"/>
                <w:szCs w:val="20"/>
              </w:rPr>
            </w:r>
            <w:r w:rsidRPr="00CF6A7A">
              <w:rPr>
                <w:color w:val="0000CC"/>
                <w:szCs w:val="20"/>
              </w:rPr>
              <w:fldChar w:fldCharType="separate"/>
            </w:r>
            <w:r w:rsidRPr="00CF6A7A">
              <w:rPr>
                <w:color w:val="0000CC"/>
                <w:szCs w:val="20"/>
              </w:rPr>
              <w:t>7.3</w:t>
            </w:r>
            <w:r w:rsidRPr="00CF6A7A">
              <w:rPr>
                <w:color w:val="0000CC"/>
                <w:szCs w:val="20"/>
              </w:rPr>
              <w:fldChar w:fldCharType="end"/>
            </w:r>
            <w:r w:rsidRPr="00CF6A7A">
              <w:rPr>
                <w:color w:val="0000CC"/>
                <w:szCs w:val="20"/>
              </w:rPr>
              <w:t xml:space="preserve"> </w:t>
            </w:r>
            <w:r w:rsidRPr="00CF6A7A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type="pct" w:w="489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490841E6" w14:textId="77777777" w:rsidP="00C1477E" w:rsidR="00C1477E" w:rsidRDefault="00C1477E" w:rsidRPr="001669FD">
            <w:pPr>
              <w:rPr>
                <w:color w:val="0000CC"/>
                <w:szCs w:val="20"/>
              </w:rPr>
            </w:pPr>
          </w:p>
        </w:tc>
      </w:tr>
      <w:tr w14:paraId="184CB859" w14:textId="77777777" w:rsidR="00C1477E" w:rsidRPr="001669FD" w:rsidTr="57D0A91E">
        <w:trPr>
          <w:cantSplit/>
        </w:trPr>
        <w:tc>
          <w:tcPr>
            <w:tcW w:type="pct" w:w="210"/>
            <w:tcBorders>
              <w:left w:color="D9D9D9" w:space="0" w:sz="4" w:themeColor="background1" w:themeShade="D9" w:val="single"/>
            </w:tcBorders>
          </w:tcPr>
          <w:p w14:paraId="705FE3A3" w14:textId="77777777" w:rsidP="00C1477E" w:rsidR="00C1477E" w:rsidRDefault="00C1477E" w:rsidRPr="001669FD">
            <w:pPr>
              <w:rPr>
                <w:szCs w:val="20"/>
              </w:rPr>
            </w:pPr>
          </w:p>
        </w:tc>
        <w:tc>
          <w:tcPr>
            <w:tcW w:type="pct" w:w="195"/>
            <w:tcBorders>
              <w:right w:color="D9D9D9" w:space="0" w:sz="4" w:themeColor="background1" w:themeShade="D9" w:val="single"/>
            </w:tcBorders>
          </w:tcPr>
          <w:p w14:paraId="20460D77" w14:textId="77777777" w:rsidP="00C1477E" w:rsidR="00C1477E" w:rsidRDefault="00C1477E">
            <w:pPr>
              <w:rPr>
                <w:szCs w:val="20"/>
              </w:rPr>
            </w:pPr>
          </w:p>
          <w:p w14:paraId="6DF10549" w14:textId="0DC193DD" w:rsidP="00C1477E" w:rsidR="00CF6A7A" w:rsidRDefault="00CF6A7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  <w:p w14:paraId="4E6F0CE4" w14:textId="77777777" w:rsidP="00C1477E" w:rsidR="00CF6A7A" w:rsidRDefault="00CF6A7A">
            <w:pPr>
              <w:rPr>
                <w:szCs w:val="20"/>
              </w:rPr>
            </w:pPr>
          </w:p>
          <w:p w14:paraId="491EF5B8" w14:textId="77777777" w:rsidP="00C1477E" w:rsidR="00CF6A7A" w:rsidRDefault="00CF6A7A">
            <w:pPr>
              <w:rPr>
                <w:szCs w:val="20"/>
              </w:rPr>
            </w:pPr>
          </w:p>
          <w:p w14:paraId="29ACCD7E" w14:textId="4E8293FC" w:rsidP="00C1477E" w:rsidR="00CF6A7A" w:rsidRDefault="005541A9" w:rsidRPr="001669FD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type="pct" w:w="4106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51E60191" w14:textId="77777777" w:rsidP="00C1477E" w:rsidR="00C1477E" w:rsidRDefault="00C1477E" w:rsidRPr="00CF6A7A">
            <w:pPr>
              <w:rPr>
                <w:szCs w:val="20"/>
              </w:rPr>
            </w:pPr>
          </w:p>
          <w:p w14:paraId="7638D241" w14:textId="1ECB8AEF" w:rsidP="00CF6A7A" w:rsidR="00CF6A7A" w:rsidRDefault="00CF6A7A" w:rsidRPr="00CF6A7A">
            <w:pPr>
              <w:rPr>
                <w:szCs w:val="20"/>
              </w:rPr>
            </w:pPr>
            <w:r w:rsidRPr="00CF6A7A">
              <w:rPr>
                <w:szCs w:val="20"/>
              </w:rPr>
              <w:t>Egenskapstype</w:t>
            </w:r>
            <w:r w:rsidR="005541A9">
              <w:rPr>
                <w:szCs w:val="20"/>
              </w:rPr>
              <w:t>n</w:t>
            </w:r>
            <w:r w:rsidRPr="00CF6A7A">
              <w:rPr>
                <w:szCs w:val="20"/>
              </w:rPr>
              <w:t xml:space="preserve"> </w:t>
            </w:r>
            <w:r w:rsidR="005541A9" w:rsidRPr="005541A9">
              <w:rPr>
                <w:i/>
                <w:iCs/>
                <w:szCs w:val="20"/>
              </w:rPr>
              <w:t>Høyd</w:t>
            </w:r>
            <w:r w:rsidRPr="005541A9">
              <w:rPr>
                <w:i/>
                <w:iCs/>
                <w:szCs w:val="20"/>
              </w:rPr>
              <w:t>e</w:t>
            </w:r>
            <w:r w:rsidRPr="00CF6A7A">
              <w:rPr>
                <w:i/>
                <w:iCs/>
                <w:szCs w:val="20"/>
              </w:rPr>
              <w:t xml:space="preserve"> </w:t>
            </w:r>
            <w:r w:rsidR="005541A9">
              <w:rPr>
                <w:szCs w:val="20"/>
              </w:rPr>
              <w:t>er egen-høyde</w:t>
            </w:r>
            <w:r w:rsidRPr="00CF6A7A">
              <w:rPr>
                <w:szCs w:val="20"/>
              </w:rPr>
              <w:t>.</w:t>
            </w:r>
            <w:r w:rsidR="005D5DEC">
              <w:rPr>
                <w:szCs w:val="20"/>
              </w:rPr>
              <w:t xml:space="preserve"> Dette er ikke en målt høyde, men den høyden gjerdet kommer </w:t>
            </w:r>
            <w:r w:rsidR="00972065">
              <w:rPr>
                <w:szCs w:val="20"/>
              </w:rPr>
              <w:t>i</w:t>
            </w:r>
            <w:r w:rsidR="005D5DEC">
              <w:rPr>
                <w:szCs w:val="20"/>
              </w:rPr>
              <w:t xml:space="preserve"> fra leverandør.</w:t>
            </w:r>
          </w:p>
          <w:p w14:paraId="428BD80F" w14:textId="77777777" w:rsidP="00CF6A7A" w:rsidR="00CF6A7A" w:rsidRDefault="00CF6A7A" w:rsidRPr="00CF6A7A">
            <w:pPr>
              <w:rPr>
                <w:szCs w:val="20"/>
              </w:rPr>
            </w:pPr>
          </w:p>
          <w:p w14:paraId="65541631" w14:textId="78074105" w:rsidP="00C1477E" w:rsidR="00CF6A7A" w:rsidRDefault="00CF6A7A" w:rsidRPr="00416D7F">
            <w:pPr>
              <w:rPr>
                <w:szCs w:val="20"/>
              </w:rPr>
            </w:pPr>
            <w:r w:rsidRPr="00416D7F">
              <w:rPr>
                <w:i/>
                <w:iCs/>
                <w:szCs w:val="20"/>
              </w:rPr>
              <w:t>Helningsvinkel gjerde</w:t>
            </w:r>
            <w:r w:rsidRPr="00416D7F">
              <w:rPr>
                <w:szCs w:val="20"/>
              </w:rPr>
              <w:t xml:space="preserve"> </w:t>
            </w:r>
            <w:r w:rsidR="006E41F3" w:rsidRPr="00416D7F">
              <w:rPr>
                <w:szCs w:val="20"/>
              </w:rPr>
              <w:t xml:space="preserve">angir helningsgraden for </w:t>
            </w:r>
            <w:proofErr w:type="spellStart"/>
            <w:r w:rsidR="006E41F3" w:rsidRPr="00416D7F">
              <w:rPr>
                <w:szCs w:val="20"/>
              </w:rPr>
              <w:t>vegobjektet</w:t>
            </w:r>
            <w:proofErr w:type="spellEnd"/>
            <w:r w:rsidR="006E41F3" w:rsidRPr="00416D7F">
              <w:rPr>
                <w:szCs w:val="20"/>
              </w:rPr>
              <w:t xml:space="preserve"> der 90 grader er loddrett</w:t>
            </w:r>
            <w:r w:rsidR="005D5DEC">
              <w:rPr>
                <w:szCs w:val="20"/>
              </w:rPr>
              <w:t>,</w:t>
            </w:r>
            <w:r w:rsidR="006E41F3" w:rsidRPr="00416D7F">
              <w:rPr>
                <w:szCs w:val="20"/>
              </w:rPr>
              <w:t xml:space="preserve"> og 0 grader er vannrett.</w:t>
            </w:r>
          </w:p>
        </w:tc>
        <w:tc>
          <w:tcPr>
            <w:tcW w:type="pct" w:w="489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3A79BD60" w14:textId="77777777" w:rsidP="00C1477E" w:rsidR="00C1477E" w:rsidRDefault="00C1477E">
            <w:pPr>
              <w:rPr>
                <w:color w:val="0000CC"/>
                <w:szCs w:val="20"/>
              </w:rPr>
            </w:pPr>
          </w:p>
          <w:p w14:paraId="4B390FFC" w14:textId="6C7CFB8D" w:rsidP="00C1477E" w:rsidR="005541A9" w:rsidRDefault="00416D7F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t>4.2.1</w:t>
            </w:r>
          </w:p>
          <w:p w14:paraId="6033BD11" w14:textId="77777777" w:rsidP="00C1477E" w:rsidR="005541A9" w:rsidRDefault="005541A9">
            <w:pPr>
              <w:rPr>
                <w:color w:val="0000CC"/>
                <w:szCs w:val="20"/>
              </w:rPr>
            </w:pPr>
          </w:p>
          <w:p w14:paraId="79D1BD04" w14:textId="77777777" w:rsidP="00C1477E" w:rsidR="005541A9" w:rsidRDefault="005541A9">
            <w:pPr>
              <w:rPr>
                <w:color w:val="0000CC"/>
                <w:szCs w:val="20"/>
              </w:rPr>
            </w:pPr>
          </w:p>
          <w:p w14:paraId="7E40D588" w14:textId="2AD5144B" w:rsidP="00C1477E" w:rsidR="005541A9" w:rsidRDefault="00323EEA" w:rsidRPr="001669F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_Ref128052820 \w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14:paraId="6BE68FFB" w14:textId="77777777" w:rsidR="00C1477E" w:rsidRPr="001669FD" w:rsidTr="57D0A91E">
        <w:trPr>
          <w:cantSplit/>
        </w:trPr>
        <w:tc>
          <w:tcPr>
            <w:tcW w:type="pct" w:w="210"/>
            <w:tcBorders>
              <w:left w:color="D9D9D9" w:space="0" w:sz="4" w:themeColor="background1" w:themeShade="D9" w:val="single"/>
            </w:tcBorders>
          </w:tcPr>
          <w:p w14:paraId="5248DE36" w14:textId="77777777" w:rsidP="00C1477E" w:rsidR="00C1477E" w:rsidRDefault="00C1477E" w:rsidRPr="001669FD">
            <w:pPr>
              <w:rPr>
                <w:szCs w:val="20"/>
              </w:rPr>
            </w:pPr>
          </w:p>
        </w:tc>
        <w:tc>
          <w:tcPr>
            <w:tcW w:type="pct" w:w="195"/>
            <w:tcBorders>
              <w:right w:color="D9D9D9" w:space="0" w:sz="4" w:themeColor="background1" w:themeShade="D9" w:val="single"/>
            </w:tcBorders>
          </w:tcPr>
          <w:p w14:paraId="50819A14" w14:textId="101E9774" w:rsidP="00C1477E" w:rsidR="00C1477E" w:rsidRDefault="00C1477E" w:rsidRPr="001669FD">
            <w:pPr>
              <w:rPr>
                <w:szCs w:val="20"/>
              </w:rPr>
            </w:pPr>
          </w:p>
        </w:tc>
        <w:tc>
          <w:tcPr>
            <w:tcW w:type="pct" w:w="4106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1700D0A7" w14:textId="07D84D6A" w:rsidP="00C1477E" w:rsidR="00C1477E" w:rsidRDefault="00C1477E" w:rsidRPr="001669FD">
            <w:pPr>
              <w:rPr>
                <w:szCs w:val="20"/>
              </w:rPr>
            </w:pPr>
          </w:p>
        </w:tc>
        <w:tc>
          <w:tcPr>
            <w:tcW w:type="pct" w:w="489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155152EA" w14:textId="50C561E0" w:rsidP="00C1477E" w:rsidR="00C1477E" w:rsidRDefault="00C1477E" w:rsidRPr="001669FD">
            <w:pPr>
              <w:rPr>
                <w:color w:val="0000CC"/>
                <w:szCs w:val="20"/>
              </w:rPr>
            </w:pPr>
          </w:p>
        </w:tc>
      </w:tr>
      <w:tr w14:paraId="75D02F69" w14:textId="77777777" w:rsidR="00C1477E" w:rsidRPr="009E56C1" w:rsidTr="57D0A91E">
        <w:trPr>
          <w:cantSplit/>
        </w:trPr>
        <w:tc>
          <w:tcPr>
            <w:tcW w:type="pct" w:w="210"/>
            <w:tcBorders>
              <w:lef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0A686430" w14:textId="77777777" w:rsidP="00C1477E" w:rsidR="00C1477E" w:rsidRDefault="00C1477E" w:rsidRPr="009E56C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type="pct" w:w="195"/>
            <w:tcBorders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61D829DA" w14:textId="77777777" w:rsidP="00C1477E" w:rsidR="00C1477E" w:rsidRDefault="00C1477E" w:rsidRPr="009E56C1">
            <w:pPr>
              <w:rPr>
                <w:b/>
                <w:bCs/>
                <w:sz w:val="22"/>
              </w:rPr>
            </w:pPr>
          </w:p>
        </w:tc>
        <w:tc>
          <w:tcPr>
            <w:tcW w:type="pct" w:w="4106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3CCA74AD" w14:textId="5E63F6A2" w:rsidP="00C1477E" w:rsidR="00C1477E" w:rsidRDefault="00C1477E" w:rsidRPr="009E56C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type="pct" w:w="489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3DEADA94" w14:textId="77777777" w:rsidP="00C1477E" w:rsidR="00C1477E" w:rsidRDefault="00C1477E" w:rsidRPr="009E56C1">
            <w:pPr>
              <w:rPr>
                <w:b/>
                <w:bCs/>
                <w:color w:val="0000CC"/>
                <w:sz w:val="22"/>
              </w:rPr>
            </w:pPr>
          </w:p>
        </w:tc>
      </w:tr>
      <w:tr w14:paraId="6C13F25F" w14:textId="77777777" w:rsidR="00C1477E" w:rsidRPr="001669FD" w:rsidTr="006E41F3">
        <w:trPr>
          <w:cantSplit/>
          <w:trHeight w:val="705"/>
        </w:trPr>
        <w:tc>
          <w:tcPr>
            <w:tcW w:type="pct" w:w="210"/>
            <w:tcBorders>
              <w:left w:color="D9D9D9" w:space="0" w:sz="4" w:themeColor="background1" w:themeShade="D9" w:val="single"/>
            </w:tcBorders>
          </w:tcPr>
          <w:p w14:paraId="4EB7D291" w14:textId="77777777" w:rsidP="00C1477E" w:rsidR="00C1477E" w:rsidRDefault="00C1477E" w:rsidRPr="001669FD">
            <w:pPr>
              <w:rPr>
                <w:szCs w:val="20"/>
              </w:rPr>
            </w:pPr>
          </w:p>
        </w:tc>
        <w:tc>
          <w:tcPr>
            <w:tcW w:type="pct" w:w="195"/>
            <w:tcBorders>
              <w:right w:color="D9D9D9" w:space="0" w:sz="4" w:themeColor="background1" w:themeShade="D9" w:val="single"/>
            </w:tcBorders>
          </w:tcPr>
          <w:p w14:paraId="7D15F597" w14:textId="4B3D2F4C" w:rsidP="00C1477E" w:rsidR="00C1477E" w:rsidRDefault="006E41F3" w:rsidRPr="001669FD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</w:tc>
        <w:tc>
          <w:tcPr>
            <w:tcW w:type="pct" w:w="4106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4E7B97CB" w14:textId="054C4D4E" w:rsidP="006E41F3" w:rsidR="00C1477E" w:rsidRDefault="00C1477E" w:rsidRPr="001669FD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Pr="001669FD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Pr="001669FD">
              <w:rPr>
                <w:color w:val="0000CC"/>
                <w:szCs w:val="20"/>
              </w:rPr>
              <w:t>7.1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  <w:r>
              <w:rPr>
                <w:szCs w:val="20"/>
              </w:rPr>
              <w:t>.</w:t>
            </w:r>
          </w:p>
        </w:tc>
        <w:tc>
          <w:tcPr>
            <w:tcW w:type="pct" w:w="489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767B1CFC" w14:textId="77777777" w:rsidP="00C1477E" w:rsidR="00C1477E" w:rsidRDefault="00C1477E" w:rsidRPr="001669FD">
            <w:pPr>
              <w:rPr>
                <w:color w:val="0000CC"/>
                <w:szCs w:val="20"/>
              </w:rPr>
            </w:pPr>
          </w:p>
        </w:tc>
      </w:tr>
      <w:tr w14:paraId="64E44102" w14:textId="77777777" w:rsidR="00C1477E" w:rsidRPr="001669FD" w:rsidTr="57D0A91E">
        <w:trPr>
          <w:cantSplit/>
        </w:trPr>
        <w:tc>
          <w:tcPr>
            <w:tcW w:type="pct" w:w="210"/>
            <w:tcBorders>
              <w:left w:color="D9D9D9" w:space="0" w:sz="4" w:themeColor="background1" w:themeShade="D9" w:val="single"/>
            </w:tcBorders>
          </w:tcPr>
          <w:p w14:paraId="3036DFC1" w14:textId="77777777" w:rsidP="00C1477E" w:rsidR="00C1477E" w:rsidRDefault="00C1477E" w:rsidRPr="001669FD">
            <w:pPr>
              <w:rPr>
                <w:szCs w:val="20"/>
              </w:rPr>
            </w:pPr>
          </w:p>
        </w:tc>
        <w:tc>
          <w:tcPr>
            <w:tcW w:type="pct" w:w="195"/>
            <w:tcBorders>
              <w:right w:color="D9D9D9" w:space="0" w:sz="4" w:themeColor="background1" w:themeShade="D9" w:val="single"/>
            </w:tcBorders>
          </w:tcPr>
          <w:p w14:paraId="4432B47F" w14:textId="77777777" w:rsidP="00C1477E" w:rsidR="00C1477E" w:rsidRDefault="00C1477E" w:rsidRPr="001669FD">
            <w:pPr>
              <w:rPr>
                <w:szCs w:val="20"/>
              </w:rPr>
            </w:pPr>
          </w:p>
        </w:tc>
        <w:tc>
          <w:tcPr>
            <w:tcW w:type="pct" w:w="4106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68434D9E" w14:textId="09CECB94" w:rsidP="00C1477E" w:rsidR="00C1477E" w:rsidRDefault="00C1477E" w:rsidRPr="001669FD">
            <w:pPr>
              <w:rPr>
                <w:szCs w:val="20"/>
              </w:rPr>
            </w:pPr>
          </w:p>
        </w:tc>
        <w:tc>
          <w:tcPr>
            <w:tcW w:type="pct" w:w="489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79058C4C" w14:textId="77777777" w:rsidP="00C1477E" w:rsidR="00C1477E" w:rsidRDefault="00C1477E" w:rsidRPr="001669FD">
            <w:pPr>
              <w:rPr>
                <w:color w:val="0000CC"/>
                <w:szCs w:val="20"/>
              </w:rPr>
            </w:pPr>
          </w:p>
        </w:tc>
      </w:tr>
      <w:tr w14:paraId="3BE98D33" w14:textId="77777777" w:rsidR="00C1477E" w:rsidRPr="009E56C1" w:rsidTr="57D0A91E">
        <w:trPr>
          <w:cantSplit/>
        </w:trPr>
        <w:tc>
          <w:tcPr>
            <w:tcW w:type="pct" w:w="210"/>
            <w:tcBorders>
              <w:lef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6697F474" w14:textId="77777777" w:rsidP="00C1477E" w:rsidR="00C1477E" w:rsidRDefault="00C1477E" w:rsidRPr="009E56C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type="pct" w:w="195"/>
            <w:tcBorders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6E89E991" w14:textId="77777777" w:rsidP="00C1477E" w:rsidR="00C1477E" w:rsidRDefault="00C1477E" w:rsidRPr="009E56C1">
            <w:pPr>
              <w:rPr>
                <w:b/>
                <w:bCs/>
                <w:sz w:val="22"/>
              </w:rPr>
            </w:pPr>
          </w:p>
        </w:tc>
        <w:tc>
          <w:tcPr>
            <w:tcW w:type="pct" w:w="4106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3BD2614D" w14:textId="205690BB" w:rsidP="00C1477E" w:rsidR="00C1477E" w:rsidRDefault="00C1477E" w:rsidRPr="009E56C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 xml:space="preserve">Lignende </w:t>
            </w:r>
            <w:proofErr w:type="spellStart"/>
            <w:r w:rsidRPr="009E56C1">
              <w:rPr>
                <w:b/>
                <w:bCs/>
                <w:sz w:val="22"/>
              </w:rPr>
              <w:t>vegobjekttyper</w:t>
            </w:r>
            <w:proofErr w:type="spellEnd"/>
            <w:r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type="pct" w:w="489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10EBAA1B" w14:textId="77777777" w:rsidP="00C1477E" w:rsidR="00C1477E" w:rsidRDefault="00C1477E" w:rsidRPr="009E56C1">
            <w:pPr>
              <w:rPr>
                <w:b/>
                <w:bCs/>
                <w:color w:val="0000CC"/>
                <w:sz w:val="22"/>
              </w:rPr>
            </w:pPr>
          </w:p>
        </w:tc>
      </w:tr>
      <w:tr w14:paraId="2F9BCFDD" w14:textId="77777777" w:rsidR="00C1477E" w:rsidRPr="001669FD" w:rsidTr="57D0A91E">
        <w:trPr>
          <w:cantSplit/>
        </w:trPr>
        <w:tc>
          <w:tcPr>
            <w:tcW w:type="pct" w:w="210"/>
            <w:tcBorders>
              <w:left w:color="D9D9D9" w:space="0" w:sz="4" w:themeColor="background1" w:themeShade="D9" w:val="single"/>
            </w:tcBorders>
          </w:tcPr>
          <w:p w14:paraId="09DAAAA2" w14:textId="77777777" w:rsidP="00C1477E" w:rsidR="00C1477E" w:rsidRDefault="00C1477E" w:rsidRPr="001669FD">
            <w:pPr>
              <w:rPr>
                <w:szCs w:val="20"/>
              </w:rPr>
            </w:pPr>
          </w:p>
        </w:tc>
        <w:tc>
          <w:tcPr>
            <w:tcW w:type="pct" w:w="195"/>
            <w:tcBorders>
              <w:right w:color="D9D9D9" w:space="0" w:sz="4" w:themeColor="background1" w:themeShade="D9" w:val="single"/>
            </w:tcBorders>
          </w:tcPr>
          <w:p w14:paraId="24D0B8CF" w14:textId="3CDED3D7" w:rsidP="00C1477E" w:rsidR="00C1477E" w:rsidRDefault="00C1477E" w:rsidRPr="001669FD">
            <w:pPr>
              <w:rPr>
                <w:szCs w:val="20"/>
              </w:rPr>
            </w:pPr>
          </w:p>
        </w:tc>
        <w:tc>
          <w:tcPr>
            <w:tcW w:type="pct" w:w="4106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764E9A43" w14:textId="54956E99" w:rsidP="00C1477E" w:rsidR="00C1477E" w:rsidRDefault="006E41F3" w:rsidRPr="002834F0">
            <w:pPr>
              <w:rPr>
                <w:szCs w:val="20"/>
              </w:rPr>
            </w:pPr>
            <w:r w:rsidRPr="002834F0">
              <w:rPr>
                <w:i/>
                <w:iCs/>
                <w:szCs w:val="20"/>
              </w:rPr>
              <w:t>Støttekonstruksjon</w:t>
            </w:r>
            <w:r w:rsidR="001D4134" w:rsidRPr="002834F0">
              <w:rPr>
                <w:i/>
                <w:iCs/>
                <w:szCs w:val="20"/>
              </w:rPr>
              <w:t xml:space="preserve"> </w:t>
            </w:r>
            <w:r w:rsidR="001D4134" w:rsidRPr="002834F0">
              <w:rPr>
                <w:szCs w:val="20"/>
              </w:rPr>
              <w:t>(62)</w:t>
            </w:r>
            <w:r w:rsidRPr="002834F0">
              <w:rPr>
                <w:szCs w:val="20"/>
              </w:rPr>
              <w:t>,</w:t>
            </w:r>
            <w:r w:rsidRPr="002834F0">
              <w:rPr>
                <w:i/>
                <w:iCs/>
                <w:szCs w:val="20"/>
              </w:rPr>
              <w:t xml:space="preserve"> Støtteforbygning snø</w:t>
            </w:r>
            <w:r w:rsidR="001D4134" w:rsidRPr="002834F0">
              <w:rPr>
                <w:i/>
                <w:iCs/>
                <w:szCs w:val="20"/>
              </w:rPr>
              <w:t xml:space="preserve"> </w:t>
            </w:r>
            <w:r w:rsidR="001D4134" w:rsidRPr="002834F0">
              <w:rPr>
                <w:szCs w:val="20"/>
              </w:rPr>
              <w:t>(850)</w:t>
            </w:r>
            <w:r w:rsidRPr="002834F0">
              <w:rPr>
                <w:szCs w:val="20"/>
              </w:rPr>
              <w:t>,</w:t>
            </w:r>
            <w:r w:rsidRPr="002834F0">
              <w:rPr>
                <w:i/>
                <w:iCs/>
                <w:szCs w:val="20"/>
              </w:rPr>
              <w:t xml:space="preserve"> Bremsekjegler snøskred</w:t>
            </w:r>
            <w:r w:rsidRPr="002834F0">
              <w:rPr>
                <w:szCs w:val="20"/>
              </w:rPr>
              <w:t xml:space="preserve"> </w:t>
            </w:r>
            <w:r w:rsidR="001D4134" w:rsidRPr="002834F0">
              <w:rPr>
                <w:szCs w:val="20"/>
              </w:rPr>
              <w:t>(846)</w:t>
            </w:r>
            <w:r w:rsidR="001D4134" w:rsidRPr="002834F0">
              <w:rPr>
                <w:i/>
                <w:iCs/>
                <w:szCs w:val="20"/>
              </w:rPr>
              <w:t xml:space="preserve"> </w:t>
            </w:r>
            <w:r w:rsidRPr="002834F0">
              <w:rPr>
                <w:szCs w:val="20"/>
              </w:rPr>
              <w:t xml:space="preserve">og </w:t>
            </w:r>
            <w:r w:rsidRPr="002834F0">
              <w:rPr>
                <w:i/>
                <w:iCs/>
                <w:szCs w:val="20"/>
              </w:rPr>
              <w:t>Gjerde</w:t>
            </w:r>
            <w:r w:rsidR="001D4134" w:rsidRPr="002834F0">
              <w:rPr>
                <w:i/>
                <w:iCs/>
                <w:szCs w:val="20"/>
              </w:rPr>
              <w:t xml:space="preserve"> </w:t>
            </w:r>
            <w:r w:rsidR="001D4134" w:rsidRPr="002834F0">
              <w:rPr>
                <w:szCs w:val="20"/>
              </w:rPr>
              <w:t>(7)</w:t>
            </w:r>
            <w:r w:rsidRPr="002834F0">
              <w:rPr>
                <w:szCs w:val="20"/>
              </w:rPr>
              <w:t>.</w:t>
            </w:r>
          </w:p>
        </w:tc>
        <w:tc>
          <w:tcPr>
            <w:tcW w:type="pct" w:w="489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4080FDF7" w14:textId="77777777" w:rsidP="00C1477E" w:rsidR="00C1477E" w:rsidRDefault="00C1477E" w:rsidRPr="001669FD">
            <w:pPr>
              <w:rPr>
                <w:color w:val="0000CC"/>
                <w:szCs w:val="20"/>
              </w:rPr>
            </w:pPr>
          </w:p>
        </w:tc>
      </w:tr>
      <w:tr w14:paraId="095237FC" w14:textId="77777777" w:rsidR="00C1477E" w:rsidRPr="009E56C1" w:rsidTr="57D0A91E">
        <w:trPr>
          <w:cantSplit/>
        </w:trPr>
        <w:tc>
          <w:tcPr>
            <w:tcW w:type="pct" w:w="210"/>
            <w:tcBorders>
              <w:lef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03471FA9" w14:textId="77777777" w:rsidP="00C1477E" w:rsidR="00C1477E" w:rsidRDefault="00C1477E" w:rsidRPr="009E56C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type="pct" w:w="195"/>
            <w:tcBorders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5A9647EC" w14:textId="77777777" w:rsidP="00C1477E" w:rsidR="00C1477E" w:rsidRDefault="00C1477E" w:rsidRPr="009E56C1">
            <w:pPr>
              <w:rPr>
                <w:b/>
                <w:bCs/>
                <w:sz w:val="22"/>
              </w:rPr>
            </w:pPr>
          </w:p>
        </w:tc>
        <w:tc>
          <w:tcPr>
            <w:tcW w:type="pct" w:w="4106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5252050C" w14:textId="2D0DF8BA" w:rsidP="00C1477E" w:rsidR="00C1477E" w:rsidRDefault="00C1477E" w:rsidRPr="009E56C1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vegnettet i NVDB </w:t>
            </w:r>
          </w:p>
        </w:tc>
        <w:tc>
          <w:tcPr>
            <w:tcW w:type="pct" w:w="489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  <w:shd w:color="auto" w:fill="D9D9D9" w:themeFill="background1" w:themeFillShade="D9" w:val="clear"/>
          </w:tcPr>
          <w:p w14:paraId="2F9885D0" w14:textId="77777777" w:rsidP="00C1477E" w:rsidR="00C1477E" w:rsidRDefault="00C1477E" w:rsidRPr="009E56C1">
            <w:pPr>
              <w:rPr>
                <w:b/>
                <w:bCs/>
                <w:color w:val="0000CC"/>
                <w:sz w:val="22"/>
              </w:rPr>
            </w:pPr>
          </w:p>
        </w:tc>
      </w:tr>
      <w:tr w14:paraId="04DD7A59" w14:textId="77777777" w:rsidR="00C1477E" w:rsidRPr="001669FD" w:rsidTr="57D0A91E">
        <w:trPr>
          <w:cantSplit/>
        </w:trPr>
        <w:tc>
          <w:tcPr>
            <w:tcW w:type="pct" w:w="210"/>
            <w:tcBorders>
              <w:left w:color="D9D9D9" w:space="0" w:sz="4" w:themeColor="background1" w:themeShade="D9" w:val="single"/>
            </w:tcBorders>
          </w:tcPr>
          <w:p w14:paraId="323A7399" w14:textId="77777777" w:rsidP="00C1477E" w:rsidR="00C1477E" w:rsidRDefault="00C1477E" w:rsidRPr="001669FD">
            <w:pPr>
              <w:rPr>
                <w:szCs w:val="20"/>
              </w:rPr>
            </w:pPr>
          </w:p>
        </w:tc>
        <w:tc>
          <w:tcPr>
            <w:tcW w:type="pct" w:w="195"/>
            <w:tcBorders>
              <w:right w:color="D9D9D9" w:space="0" w:sz="4" w:themeColor="background1" w:themeShade="D9" w:val="single"/>
            </w:tcBorders>
          </w:tcPr>
          <w:p w14:paraId="07717F24" w14:textId="77777777" w:rsidP="00C1477E" w:rsidR="00C1477E" w:rsidRDefault="00C1477E" w:rsidRPr="001669FD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type="pct" w:w="4106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2827314A" w14:textId="2482CD5B" w:rsidP="00C1477E" w:rsidR="00C1477E" w:rsidRDefault="006E41F3" w:rsidRPr="001669FD">
            <w:pPr>
              <w:rPr>
                <w:szCs w:val="20"/>
              </w:rPr>
            </w:pPr>
            <w:r w:rsidRPr="006E41F3">
              <w:rPr>
                <w:i/>
                <w:iCs/>
                <w:szCs w:val="20"/>
              </w:rPr>
              <w:t>Fanggjerde</w:t>
            </w:r>
            <w:r w:rsidR="00C1477E" w:rsidRPr="001669FD">
              <w:rPr>
                <w:szCs w:val="20"/>
              </w:rPr>
              <w:t xml:space="preserve"> skal stedfestes </w:t>
            </w:r>
            <w:r w:rsidR="00416D7F">
              <w:rPr>
                <w:szCs w:val="20"/>
              </w:rPr>
              <w:t>på</w:t>
            </w:r>
            <w:r w:rsidR="00C1477E">
              <w:rPr>
                <w:szCs w:val="20"/>
              </w:rPr>
              <w:t xml:space="preserve"> veg</w:t>
            </w:r>
            <w:r w:rsidR="002834F0">
              <w:rPr>
                <w:szCs w:val="20"/>
              </w:rPr>
              <w:t>en</w:t>
            </w:r>
            <w:r w:rsidR="00C1477E">
              <w:rPr>
                <w:szCs w:val="20"/>
              </w:rPr>
              <w:t xml:space="preserve"> de</w:t>
            </w:r>
            <w:r w:rsidR="00416D7F">
              <w:rPr>
                <w:szCs w:val="20"/>
              </w:rPr>
              <w:t>t</w:t>
            </w:r>
            <w:r w:rsidR="00C1477E">
              <w:rPr>
                <w:szCs w:val="20"/>
              </w:rPr>
              <w:t xml:space="preserve"> sikrer</w:t>
            </w:r>
            <w:r w:rsidR="00416D7F">
              <w:rPr>
                <w:szCs w:val="20"/>
              </w:rPr>
              <w:t>, og sideposisjon angis</w:t>
            </w:r>
            <w:r w:rsidR="00C1477E">
              <w:rPr>
                <w:szCs w:val="20"/>
              </w:rPr>
              <w:t>.</w:t>
            </w:r>
          </w:p>
        </w:tc>
        <w:tc>
          <w:tcPr>
            <w:tcW w:type="pct" w:w="489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029AB9FB" w14:textId="6800D38E" w:rsidP="00323EEA" w:rsidR="006E41F3" w:rsidRDefault="00323EEA" w:rsidRPr="001669F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_Ref128055694 \w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</w:t>
            </w:r>
            <w:r>
              <w:rPr>
                <w:color w:val="0000CC"/>
                <w:szCs w:val="20"/>
              </w:rPr>
              <w:t>2</w:t>
            </w:r>
            <w:r>
              <w:rPr>
                <w:color w:val="0000CC"/>
                <w:szCs w:val="20"/>
              </w:rPr>
              <w:t>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14:paraId="55A31E96" w14:textId="77777777" w:rsidR="00C1477E" w:rsidRPr="001669FD" w:rsidTr="57D0A91E">
        <w:trPr>
          <w:cantSplit/>
        </w:trPr>
        <w:tc>
          <w:tcPr>
            <w:tcW w:type="pct" w:w="210"/>
            <w:tcBorders>
              <w:left w:color="D9D9D9" w:space="0" w:sz="4" w:themeColor="background1" w:themeShade="D9" w:val="single"/>
              <w:bottom w:color="D9D9D9" w:space="0" w:sz="4" w:themeColor="background1" w:themeShade="D9" w:val="single"/>
            </w:tcBorders>
          </w:tcPr>
          <w:p w14:paraId="466F9BB6" w14:textId="77777777" w:rsidP="00C1477E" w:rsidR="00C1477E" w:rsidRDefault="00C1477E" w:rsidRPr="001669FD">
            <w:pPr>
              <w:rPr>
                <w:szCs w:val="20"/>
              </w:rPr>
            </w:pPr>
          </w:p>
        </w:tc>
        <w:tc>
          <w:tcPr>
            <w:tcW w:type="pct" w:w="195"/>
            <w:tcBorders>
              <w:bottom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42B56F08" w14:textId="59803268" w:rsidP="00C1477E" w:rsidR="00C1477E" w:rsidRDefault="00C1477E" w:rsidRPr="001669FD">
            <w:pPr>
              <w:rPr>
                <w:szCs w:val="20"/>
              </w:rPr>
            </w:pPr>
          </w:p>
        </w:tc>
        <w:tc>
          <w:tcPr>
            <w:tcW w:type="pct" w:w="4106"/>
            <w:tcBorders>
              <w:left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45715E8C" w14:textId="0812EFA5" w:rsidP="00C1477E" w:rsidR="00C1477E" w:rsidRDefault="00C1477E" w:rsidRPr="001669FD">
            <w:pPr>
              <w:rPr>
                <w:szCs w:val="20"/>
              </w:rPr>
            </w:pPr>
          </w:p>
        </w:tc>
        <w:tc>
          <w:tcPr>
            <w:tcW w:type="pct" w:w="489"/>
            <w:tcBorders>
              <w:left w:color="D9D9D9" w:space="0" w:sz="4" w:themeColor="background1" w:themeShade="D9" w:val="single"/>
              <w:bottom w:color="D9D9D9" w:space="0" w:sz="4" w:themeColor="background1" w:themeShade="D9" w:val="single"/>
              <w:right w:color="D9D9D9" w:space="0" w:sz="4" w:themeColor="background1" w:themeShade="D9" w:val="single"/>
            </w:tcBorders>
          </w:tcPr>
          <w:p w14:paraId="2944F621" w14:textId="77777777" w:rsidP="00C1477E" w:rsidR="00C1477E" w:rsidRDefault="00C1477E" w:rsidRPr="001669FD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P="004D2BA9" w:rsidR="00A83F9E" w:rsidRDefault="00A83F9E">
      <w:pPr>
        <w:pStyle w:val="Listeavsnitt"/>
        <w:ind w:left="1440"/>
      </w:pPr>
      <w:bookmarkStart w:id="6" w:name="_Hlk47609094"/>
    </w:p>
    <w:bookmarkEnd w:id="6"/>
    <w:p w14:paraId="760FAE66" w14:textId="2A59B65F" w:rsidP="00A83F9E" w:rsidR="00A83F9E" w:rsidRDefault="00A83F9E">
      <w:pPr>
        <w:pStyle w:val="Overskrift2"/>
      </w:pPr>
      <w:r>
        <w:t xml:space="preserve">Eksempler </w:t>
      </w:r>
    </w:p>
    <w:p w14:paraId="4AEBD13D" w14:textId="68C3109A" w:rsidP="006E41F3" w:rsidR="006E41F3" w:rsidRDefault="00A96650" w:rsidRPr="008E3E3C">
      <w:pPr>
        <w:pStyle w:val="Overskrift3"/>
      </w:pPr>
      <w:bookmarkStart w:id="7" w:name="_Ref128052820"/>
      <w:r>
        <w:t>Registrering av geometri og egenskaper</w:t>
      </w:r>
      <w:r w:rsidR="006E41F3">
        <w:t xml:space="preserve"> </w:t>
      </w:r>
      <w:r>
        <w:t>på</w:t>
      </w:r>
      <w:r w:rsidR="006E41F3">
        <w:t xml:space="preserve"> </w:t>
      </w:r>
      <w:r w:rsidR="006E41F3" w:rsidRPr="00A96650">
        <w:rPr>
          <w:i/>
          <w:iCs/>
        </w:rPr>
        <w:t>Fanggjerde</w:t>
      </w:r>
      <w:bookmarkEnd w:id="7"/>
    </w:p>
    <w:tbl>
      <w:tblPr>
        <w:tblStyle w:val="Tabellrutenett"/>
        <w:tblW w:type="dxa" w:w="9638"/>
        <w:tblInd w:type="dxa" w:w="-5"/>
        <w:tblLook w:firstColumn="1" w:firstRow="1" w:lastColumn="0" w:lastRow="0" w:noHBand="0" w:noVBand="1" w:val="04A0"/>
      </w:tblPr>
      <w:tblGrid>
        <w:gridCol w:w="7014"/>
        <w:gridCol w:w="2624"/>
      </w:tblGrid>
      <w:tr w14:paraId="7AF04867" w14:textId="77777777" w:rsidR="006E41F3" w:rsidTr="001A7104">
        <w:trPr>
          <w:trHeight w:val="645"/>
        </w:trPr>
        <w:tc>
          <w:tcPr>
            <w:tcW w:type="dxa" w:w="9638"/>
            <w:gridSpan w:val="2"/>
          </w:tcPr>
          <w:p w14:paraId="73219470" w14:textId="6569BDC6" w:rsidP="001A7104" w:rsidR="006E41F3" w:rsidRDefault="006E41F3">
            <w:r>
              <w:t xml:space="preserve">Eksempelet viser </w:t>
            </w:r>
            <w:r>
              <w:rPr>
                <w:i/>
                <w:iCs/>
              </w:rPr>
              <w:t>Fanggjerde</w:t>
            </w:r>
            <w:r>
              <w:t xml:space="preserve"> og hvilken linje geometrien representerer. </w:t>
            </w:r>
            <w:r w:rsidR="004F43F7">
              <w:t xml:space="preserve">Rød linje viser hvilken geometri som skal benyttes både i grunnriss og høyde. I tillegg til geometri kodes det med Høydereferanse = </w:t>
            </w:r>
            <w:r w:rsidR="000E70F1">
              <w:t>fot</w:t>
            </w:r>
            <w:r w:rsidR="004F43F7">
              <w:t>.</w:t>
            </w:r>
            <w:r w:rsidRPr="005545E3">
              <w:rPr>
                <w:color w:val="FF0000"/>
              </w:rPr>
              <w:t xml:space="preserve"> </w:t>
            </w:r>
          </w:p>
          <w:p w14:paraId="6A4883AC" w14:textId="7D7507FE" w:rsidP="001A7104" w:rsidR="006E41F3" w:rsidRDefault="0099392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Cs w:val="18"/>
              </w:rPr>
              <w:t>Gul linje viser e</w:t>
            </w:r>
            <w:r w:rsidR="006E41F3">
              <w:rPr>
                <w:rFonts w:cstheme="minorHAnsi"/>
                <w:szCs w:val="18"/>
              </w:rPr>
              <w:t xml:space="preserve">genskapen </w:t>
            </w:r>
            <w:r w:rsidR="006E41F3" w:rsidRPr="00B133D0">
              <w:rPr>
                <w:rFonts w:cstheme="minorHAnsi"/>
                <w:i/>
                <w:iCs/>
                <w:szCs w:val="18"/>
              </w:rPr>
              <w:t>Høyde</w:t>
            </w:r>
            <w:r w:rsidR="006E41F3">
              <w:rPr>
                <w:rFonts w:cstheme="minorHAnsi"/>
                <w:szCs w:val="18"/>
              </w:rPr>
              <w:t xml:space="preserve"> og </w:t>
            </w:r>
            <w:r w:rsidR="004F43F7">
              <w:rPr>
                <w:rFonts w:cstheme="minorHAnsi"/>
                <w:szCs w:val="18"/>
              </w:rPr>
              <w:t xml:space="preserve">svart påtegning viser </w:t>
            </w:r>
            <w:r w:rsidR="006E41F3" w:rsidRPr="00B133D0">
              <w:rPr>
                <w:rFonts w:cstheme="minorHAnsi"/>
                <w:i/>
                <w:iCs/>
                <w:szCs w:val="18"/>
              </w:rPr>
              <w:t>Helningsvinkel gjerde</w:t>
            </w:r>
            <w:r w:rsidR="006E41F3">
              <w:rPr>
                <w:rFonts w:cstheme="minorHAnsi"/>
                <w:szCs w:val="18"/>
              </w:rPr>
              <w:t xml:space="preserve"> (</w:t>
            </w:r>
            <w:r w:rsidR="004F43F7">
              <w:rPr>
                <w:rFonts w:cstheme="minorHAnsi"/>
                <w:szCs w:val="18"/>
              </w:rPr>
              <w:t xml:space="preserve">vinkel mellom gjerde og </w:t>
            </w:r>
            <w:proofErr w:type="spellStart"/>
            <w:r w:rsidR="004F43F7">
              <w:rPr>
                <w:rFonts w:cstheme="minorHAnsi"/>
                <w:szCs w:val="18"/>
              </w:rPr>
              <w:t>horisontalen</w:t>
            </w:r>
            <w:proofErr w:type="spellEnd"/>
            <w:r w:rsidR="004F43F7">
              <w:rPr>
                <w:rFonts w:cstheme="minorHAnsi"/>
                <w:szCs w:val="18"/>
              </w:rPr>
              <w:t>)</w:t>
            </w:r>
          </w:p>
        </w:tc>
      </w:tr>
      <w:tr w14:paraId="7168B811" w14:textId="77777777" w:rsidR="006E41F3" w:rsidTr="001A7104">
        <w:trPr>
          <w:trHeight w:val="3148"/>
        </w:trPr>
        <w:tc>
          <w:tcPr>
            <w:tcW w:type="dxa" w:w="5953"/>
            <w:tcMar>
              <w:top w:type="dxa" w:w="57"/>
              <w:left w:type="dxa" w:w="57"/>
              <w:bottom w:type="dxa" w:w="57"/>
              <w:right w:type="dxa" w:w="57"/>
            </w:tcMar>
          </w:tcPr>
          <w:p w14:paraId="6F169F56" w14:textId="7B79FDE0" w:rsidP="001A7104" w:rsidR="006E41F3" w:rsidRDefault="00413C5B">
            <w:r w:rsidRPr="00413C5B">
              <w:rPr>
                <w:noProof/>
              </w:rPr>
              <w:lastRenderedPageBreak/>
              <w:drawing>
                <wp:inline distB="0" distL="0" distR="0" distT="0" wp14:anchorId="120D6D2B" wp14:editId="2821C897">
                  <wp:extent cx="4382112" cy="2819794"/>
                  <wp:effectExtent b="0" l="0" r="0" t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12" cy="281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685"/>
            <w:vMerge w:val="restart"/>
          </w:tcPr>
          <w:p w14:paraId="51EB9343" w14:textId="77777777" w:rsidP="001A7104" w:rsidR="006E41F3" w:rsidRDefault="006E41F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557D5644" w14:textId="77777777" w:rsidP="001A7104" w:rsidR="006E41F3" w:rsidRDefault="006E41F3" w:rsidRPr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4463623E" w14:textId="77777777" w:rsidP="001A7104" w:rsidR="006E41F3" w:rsidRDefault="006E41F3">
            <w:pPr>
              <w:rPr>
                <w:sz w:val="18"/>
                <w:szCs w:val="18"/>
              </w:rPr>
            </w:pPr>
            <w:r w:rsidRPr="424AE2F0">
              <w:rPr>
                <w:sz w:val="18"/>
                <w:szCs w:val="18"/>
              </w:rPr>
              <w:t xml:space="preserve">- </w:t>
            </w:r>
            <w:r>
              <w:rPr>
                <w:sz w:val="18"/>
                <w:szCs w:val="18"/>
              </w:rPr>
              <w:t xml:space="preserve">Høyde = </w:t>
            </w:r>
            <w:r w:rsidRPr="001563CA">
              <w:rPr>
                <w:b/>
                <w:bCs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 xml:space="preserve"> (m)</w:t>
            </w:r>
          </w:p>
          <w:p w14:paraId="33BCC1CF" w14:textId="50742D7C" w:rsidP="001A7104" w:rsidR="006E41F3" w:rsidRDefault="006E41F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Lengde = </w:t>
            </w:r>
            <w:r w:rsidR="004F43F7" w:rsidRPr="004F43F7">
              <w:rPr>
                <w:b/>
                <w:bCs/>
                <w:sz w:val="18"/>
                <w:szCs w:val="18"/>
              </w:rPr>
              <w:t>278</w:t>
            </w:r>
            <w:r>
              <w:rPr>
                <w:sz w:val="18"/>
                <w:szCs w:val="18"/>
              </w:rPr>
              <w:t xml:space="preserve"> (m)</w:t>
            </w:r>
          </w:p>
          <w:p w14:paraId="6B640181" w14:textId="22FC6589" w:rsidP="001A7104" w:rsidR="006E41F3" w:rsidRDefault="006E41F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Gjennomsnittlig avstand fra veg = </w:t>
            </w:r>
            <w:r w:rsidR="004F43F7">
              <w:rPr>
                <w:b/>
                <w:bCs/>
                <w:sz w:val="18"/>
                <w:szCs w:val="18"/>
              </w:rPr>
              <w:t>9</w:t>
            </w:r>
            <w:r w:rsidRPr="001563CA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(m)</w:t>
            </w:r>
          </w:p>
          <w:p w14:paraId="769AB3DC" w14:textId="44A516E6" w:rsidP="001A7104" w:rsidR="006E41F3" w:rsidRDefault="006E41F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Helningsvinkel gjerde = </w:t>
            </w:r>
            <w:r w:rsidRPr="001563CA">
              <w:rPr>
                <w:b/>
                <w:bCs/>
                <w:sz w:val="18"/>
                <w:szCs w:val="18"/>
              </w:rPr>
              <w:t>7</w:t>
            </w:r>
            <w:r w:rsidR="004F43F7">
              <w:rPr>
                <w:b/>
                <w:bCs/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 xml:space="preserve"> (grader)</w:t>
            </w:r>
          </w:p>
          <w:p w14:paraId="27F304D2" w14:textId="77777777" w:rsidP="001A7104" w:rsidR="006E41F3" w:rsidRDefault="006E41F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Adkomst = </w:t>
            </w:r>
            <w:r w:rsidRPr="00B133D0">
              <w:rPr>
                <w:b/>
                <w:bCs/>
                <w:sz w:val="18"/>
                <w:szCs w:val="18"/>
              </w:rPr>
              <w:t>Hjullaster</w:t>
            </w:r>
          </w:p>
          <w:p w14:paraId="310CB68B" w14:textId="77777777" w:rsidP="001A7104" w:rsidR="006E41F3" w:rsidRDefault="006E41F3" w:rsidRPr="00983C35">
            <w:pPr>
              <w:rPr>
                <w:b/>
                <w:bCs/>
                <w:sz w:val="18"/>
                <w:szCs w:val="18"/>
              </w:rPr>
            </w:pPr>
            <w:r w:rsidRPr="424AE2F0">
              <w:rPr>
                <w:sz w:val="18"/>
                <w:szCs w:val="18"/>
              </w:rPr>
              <w:t xml:space="preserve">- Etableringsår = </w:t>
            </w:r>
            <w:r w:rsidRPr="0021472B">
              <w:rPr>
                <w:b/>
                <w:bCs/>
                <w:sz w:val="18"/>
                <w:szCs w:val="18"/>
              </w:rPr>
              <w:t>20</w:t>
            </w:r>
            <w:r>
              <w:rPr>
                <w:b/>
                <w:bCs/>
                <w:sz w:val="18"/>
                <w:szCs w:val="18"/>
              </w:rPr>
              <w:t>14</w:t>
            </w:r>
          </w:p>
          <w:p w14:paraId="4FC3CC8F" w14:textId="77777777" w:rsidP="001A7104" w:rsidR="006E41F3" w:rsidRDefault="006E41F3"/>
          <w:p w14:paraId="258B7087" w14:textId="77777777" w:rsidP="001A7104" w:rsidR="006E41F3" w:rsidRDefault="006E41F3"/>
        </w:tc>
      </w:tr>
      <w:tr w14:paraId="1158F137" w14:textId="77777777" w:rsidR="006E41F3" w:rsidTr="001A7104">
        <w:tc>
          <w:tcPr>
            <w:tcW w:type="dxa" w:w="5953"/>
          </w:tcPr>
          <w:p w14:paraId="596A59E3" w14:textId="4E518EB6" w:rsidP="001A7104" w:rsidR="006E41F3" w:rsidRDefault="006E41F3">
            <w:pPr>
              <w:rPr>
                <w:i/>
              </w:rPr>
            </w:pPr>
            <w:r w:rsidRPr="424AE2F0">
              <w:rPr>
                <w:i/>
                <w:iCs/>
              </w:rPr>
              <w:t xml:space="preserve">Foto: </w:t>
            </w:r>
            <w:r w:rsidR="00416D7F">
              <w:rPr>
                <w:i/>
                <w:iCs/>
              </w:rPr>
              <w:t>Statens vegvesen</w:t>
            </w:r>
            <w:r w:rsidRPr="424AE2F0">
              <w:rPr>
                <w:i/>
                <w:iCs/>
              </w:rPr>
              <w:t>.</w:t>
            </w:r>
          </w:p>
        </w:tc>
        <w:tc>
          <w:tcPr>
            <w:tcW w:type="dxa" w:w="3685"/>
            <w:vMerge/>
          </w:tcPr>
          <w:p w14:paraId="60074117" w14:textId="77777777" w:rsidP="001A7104" w:rsidR="006E41F3" w:rsidRDefault="006E41F3"/>
        </w:tc>
      </w:tr>
    </w:tbl>
    <w:p w14:paraId="697E9FB7" w14:textId="77777777" w:rsidP="00A83F9E" w:rsidR="00A83F9E" w:rsidRDefault="00A83F9E"/>
    <w:p w14:paraId="505AD67F" w14:textId="534CF194" w:rsidP="006175DC" w:rsidR="006175DC" w:rsidRDefault="005545E3">
      <w:pPr>
        <w:pStyle w:val="Overskrift3"/>
      </w:pPr>
      <w:bookmarkStart w:id="8" w:name="_Ref128055694"/>
      <w:proofErr w:type="spellStart"/>
      <w:r>
        <w:t>Stedfesting</w:t>
      </w:r>
      <w:proofErr w:type="spellEnd"/>
      <w:r>
        <w:t xml:space="preserve"> av</w:t>
      </w:r>
      <w:r w:rsidRPr="00A96650">
        <w:rPr>
          <w:i/>
          <w:iCs/>
        </w:rPr>
        <w:t xml:space="preserve"> Fanggjerde</w:t>
      </w:r>
      <w:bookmarkEnd w:id="8"/>
      <w:r>
        <w:t xml:space="preserve"> </w:t>
      </w:r>
    </w:p>
    <w:tbl>
      <w:tblPr>
        <w:tblStyle w:val="Tabellrutenett"/>
        <w:tblW w:type="dxa" w:w="9638"/>
        <w:tblInd w:type="dxa" w:w="-5"/>
        <w:tblLook w:firstColumn="1" w:firstRow="1" w:lastColumn="0" w:lastRow="0" w:noHBand="0" w:noVBand="1" w:val="04A0"/>
      </w:tblPr>
      <w:tblGrid>
        <w:gridCol w:w="7330"/>
        <w:gridCol w:w="2308"/>
      </w:tblGrid>
      <w:tr w14:paraId="575A1CC6" w14:textId="77777777" w:rsidR="005545E3" w:rsidTr="001A7104">
        <w:trPr>
          <w:trHeight w:val="645"/>
        </w:trPr>
        <w:tc>
          <w:tcPr>
            <w:tcW w:type="dxa" w:w="9638"/>
            <w:gridSpan w:val="2"/>
          </w:tcPr>
          <w:p w14:paraId="2E1E3168" w14:textId="62CEFFF7" w:rsidP="001A7104" w:rsidR="005545E3" w:rsidRDefault="005545E3">
            <w:pPr>
              <w:rPr>
                <w:rFonts w:cstheme="minorHAnsi"/>
                <w:sz w:val="18"/>
                <w:szCs w:val="18"/>
              </w:rPr>
            </w:pPr>
            <w:bookmarkStart w:id="9" w:name="_Hlk89411810"/>
            <w:r>
              <w:t xml:space="preserve">Eksempelet viser </w:t>
            </w:r>
            <w:r>
              <w:rPr>
                <w:i/>
                <w:iCs/>
              </w:rPr>
              <w:t>Fanggjerde</w:t>
            </w:r>
            <w:r>
              <w:t xml:space="preserve"> med geometritype linje (grønn). </w:t>
            </w:r>
            <w:r w:rsidR="008A5B9C">
              <w:t>Dette</w:t>
            </w:r>
            <w:r>
              <w:t xml:space="preserve"> skal stedfestes til vegnettet som vist nedenfor (</w:t>
            </w:r>
            <w:r w:rsidR="00A77C26">
              <w:t>blå</w:t>
            </w:r>
            <w:r>
              <w:t xml:space="preserve"> linjer).</w:t>
            </w:r>
          </w:p>
        </w:tc>
      </w:tr>
      <w:tr w14:paraId="7C26D740" w14:textId="77777777" w:rsidR="00626B78" w:rsidTr="005D5DEC">
        <w:trPr>
          <w:trHeight w:val="3061"/>
        </w:trPr>
        <w:tc>
          <w:tcPr>
            <w:tcW w:type="dxa" w:w="6663"/>
            <w:tcMar>
              <w:top w:type="dxa" w:w="57"/>
              <w:left w:type="dxa" w:w="57"/>
              <w:bottom w:type="dxa" w:w="57"/>
              <w:right w:type="dxa" w:w="57"/>
            </w:tcMar>
          </w:tcPr>
          <w:p w14:paraId="370EC866" w14:textId="34E5858C" w:rsidP="001A7104" w:rsidR="005545E3" w:rsidRDefault="00626B78">
            <w:r>
              <w:rPr>
                <w:i/>
                <w:iCs/>
                <w:noProof/>
                <w:lang w:val="en-US"/>
              </w:rPr>
              <w:drawing>
                <wp:inline distB="0" distL="0" distR="0" distT="0" wp14:anchorId="64412DCA" wp14:editId="4A2961EC">
                  <wp:extent cx="4582283" cy="1253296"/>
                  <wp:effectExtent b="4445" l="0" r="0" t="0"/>
                  <wp:docPr id="164" name="Bild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4905" cy="1278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975"/>
            <w:vMerge w:val="restart"/>
          </w:tcPr>
          <w:p w14:paraId="4D2ABD2E" w14:textId="77777777" w:rsidP="001A7104" w:rsidR="005545E3" w:rsidRDefault="005545E3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</w:t>
            </w:r>
          </w:p>
          <w:p w14:paraId="7BA87C87" w14:textId="77777777" w:rsidP="001A7104" w:rsidR="005545E3" w:rsidRDefault="005545E3" w:rsidRPr="00A0202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  <w:p w14:paraId="09BE39B0" w14:textId="77777777" w:rsidP="001A7104" w:rsidR="005545E3" w:rsidRDefault="005545E3">
            <w:pPr>
              <w:rPr>
                <w:sz w:val="18"/>
                <w:szCs w:val="18"/>
              </w:rPr>
            </w:pPr>
            <w:r w:rsidRPr="424AE2F0">
              <w:rPr>
                <w:sz w:val="18"/>
                <w:szCs w:val="18"/>
              </w:rPr>
              <w:t xml:space="preserve">- </w:t>
            </w:r>
            <w:r>
              <w:rPr>
                <w:sz w:val="18"/>
                <w:szCs w:val="18"/>
              </w:rPr>
              <w:t xml:space="preserve">Høyde = </w:t>
            </w:r>
            <w:r w:rsidRPr="001563CA">
              <w:rPr>
                <w:b/>
                <w:bCs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 xml:space="preserve"> (m)</w:t>
            </w:r>
          </w:p>
          <w:p w14:paraId="61B7C51D" w14:textId="77777777" w:rsidP="001A7104" w:rsidR="005545E3" w:rsidRDefault="005545E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Lengde = </w:t>
            </w:r>
            <w:r w:rsidRPr="001563CA">
              <w:rPr>
                <w:b/>
                <w:bCs/>
                <w:sz w:val="18"/>
                <w:szCs w:val="18"/>
              </w:rPr>
              <w:t>278</w:t>
            </w:r>
            <w:r>
              <w:rPr>
                <w:sz w:val="18"/>
                <w:szCs w:val="18"/>
              </w:rPr>
              <w:t xml:space="preserve"> (m)</w:t>
            </w:r>
          </w:p>
          <w:p w14:paraId="6211E1DE" w14:textId="77777777" w:rsidP="001A7104" w:rsidR="005545E3" w:rsidRDefault="005545E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Gjennomsnittlig avstand fra veg = </w:t>
            </w:r>
            <w:r w:rsidRPr="001563CA">
              <w:rPr>
                <w:b/>
                <w:bCs/>
                <w:sz w:val="18"/>
                <w:szCs w:val="18"/>
              </w:rPr>
              <w:t xml:space="preserve">9 </w:t>
            </w:r>
            <w:r>
              <w:rPr>
                <w:sz w:val="18"/>
                <w:szCs w:val="18"/>
              </w:rPr>
              <w:t>(m)</w:t>
            </w:r>
          </w:p>
          <w:p w14:paraId="6312F6E9" w14:textId="77777777" w:rsidP="001A7104" w:rsidR="005545E3" w:rsidRDefault="005545E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Helningsvinkel gjerde = </w:t>
            </w:r>
            <w:r w:rsidRPr="001563CA">
              <w:rPr>
                <w:b/>
                <w:bCs/>
                <w:sz w:val="18"/>
                <w:szCs w:val="18"/>
              </w:rPr>
              <w:t>75</w:t>
            </w:r>
            <w:r>
              <w:rPr>
                <w:sz w:val="18"/>
                <w:szCs w:val="18"/>
              </w:rPr>
              <w:t xml:space="preserve"> (grader)</w:t>
            </w:r>
          </w:p>
          <w:p w14:paraId="69972CBF" w14:textId="77777777" w:rsidP="001A7104" w:rsidR="005545E3" w:rsidRDefault="005545E3" w:rsidRPr="00B133D0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Adkomst = </w:t>
            </w:r>
            <w:r w:rsidRPr="00B133D0">
              <w:rPr>
                <w:b/>
                <w:bCs/>
                <w:sz w:val="18"/>
                <w:szCs w:val="18"/>
              </w:rPr>
              <w:t>Hjullaster</w:t>
            </w:r>
          </w:p>
          <w:p w14:paraId="679C8F00" w14:textId="77777777" w:rsidP="001A7104" w:rsidR="005545E3" w:rsidRDefault="005545E3" w:rsidRPr="001563CA">
            <w:pPr>
              <w:rPr>
                <w:b/>
                <w:bCs/>
                <w:sz w:val="18"/>
                <w:szCs w:val="18"/>
              </w:rPr>
            </w:pPr>
            <w:r w:rsidRPr="424AE2F0">
              <w:rPr>
                <w:sz w:val="18"/>
                <w:szCs w:val="18"/>
              </w:rPr>
              <w:t xml:space="preserve">- Etableringsår = </w:t>
            </w:r>
            <w:r w:rsidRPr="0021472B">
              <w:rPr>
                <w:b/>
                <w:bCs/>
                <w:sz w:val="18"/>
                <w:szCs w:val="18"/>
              </w:rPr>
              <w:t>20</w:t>
            </w:r>
            <w:r>
              <w:rPr>
                <w:b/>
                <w:bCs/>
                <w:sz w:val="18"/>
                <w:szCs w:val="18"/>
              </w:rPr>
              <w:t>14</w:t>
            </w:r>
          </w:p>
        </w:tc>
      </w:tr>
      <w:tr w14:paraId="469E9FEE" w14:textId="77777777" w:rsidR="00626B78" w:rsidTr="005D5DEC">
        <w:trPr>
          <w:trHeight w:val="53"/>
        </w:trPr>
        <w:tc>
          <w:tcPr>
            <w:tcW w:type="dxa" w:w="6663"/>
          </w:tcPr>
          <w:p w14:paraId="791CB3CC" w14:textId="7E1BF403" w:rsidP="001A7104" w:rsidR="005545E3" w:rsidRDefault="005545E3">
            <w:pPr>
              <w:rPr>
                <w:i/>
                <w:iCs/>
                <w:szCs w:val="20"/>
              </w:rPr>
            </w:pPr>
            <w:r w:rsidRPr="424AE2F0">
              <w:rPr>
                <w:i/>
                <w:iCs/>
              </w:rPr>
              <w:t>Foto:</w:t>
            </w:r>
            <w:r w:rsidR="00626B78">
              <w:rPr>
                <w:i/>
                <w:iCs/>
              </w:rPr>
              <w:t xml:space="preserve"> Vegkart.</w:t>
            </w:r>
          </w:p>
        </w:tc>
        <w:tc>
          <w:tcPr>
            <w:tcW w:type="dxa" w:w="2975"/>
            <w:vMerge/>
          </w:tcPr>
          <w:p w14:paraId="5D2A9B8F" w14:textId="77777777" w:rsidP="001A7104" w:rsidR="005545E3" w:rsidRDefault="005545E3"/>
        </w:tc>
      </w:tr>
      <w:bookmarkEnd w:id="9"/>
    </w:tbl>
    <w:p w14:paraId="49DC93C8" w14:textId="77777777" w:rsidP="005545E3" w:rsidR="005545E3" w:rsidRDefault="005545E3" w:rsidRPr="005545E3"/>
    <w:p w14:paraId="45158458" w14:textId="051D21B5" w:rsidP="005545E3" w:rsidR="005545E3" w:rsidRDefault="00B0073F">
      <w:pPr>
        <w:pStyle w:val="Overskrift3"/>
      </w:pPr>
      <w:bookmarkStart w:id="10" w:name="_Ref128055373"/>
      <w:r>
        <w:t>Gjerdetyper</w:t>
      </w:r>
      <w:bookmarkEnd w:id="10"/>
    </w:p>
    <w:tbl>
      <w:tblPr>
        <w:tblStyle w:val="Tabellrutenett"/>
        <w:tblW w:type="dxa" w:w="9638"/>
        <w:tblInd w:type="dxa" w:w="-5"/>
        <w:tblLook w:firstColumn="1" w:firstRow="1" w:lastColumn="0" w:lastRow="0" w:noHBand="0" w:noVBand="1" w:val="04A0"/>
      </w:tblPr>
      <w:tblGrid>
        <w:gridCol w:w="7470"/>
        <w:gridCol w:w="2168"/>
      </w:tblGrid>
      <w:tr w14:paraId="5493E0AE" w14:textId="77777777" w:rsidR="005545E3" w:rsidTr="001A7104">
        <w:trPr>
          <w:trHeight w:val="645"/>
        </w:trPr>
        <w:tc>
          <w:tcPr>
            <w:tcW w:type="dxa" w:w="9638"/>
            <w:gridSpan w:val="2"/>
          </w:tcPr>
          <w:p w14:paraId="270060F2" w14:textId="3667E011" w:rsidP="001A7104" w:rsidR="005545E3" w:rsidRDefault="005545E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Pr="00B0073F">
              <w:t>forskjellen på</w:t>
            </w:r>
            <w:r>
              <w:rPr>
                <w:i/>
                <w:iCs/>
              </w:rPr>
              <w:t xml:space="preserve"> Fanggjerde </w:t>
            </w:r>
            <w:r w:rsidRPr="00B0073F">
              <w:t>og</w:t>
            </w:r>
            <w:r>
              <w:rPr>
                <w:i/>
                <w:iCs/>
              </w:rPr>
              <w:t xml:space="preserve"> Gjerde </w:t>
            </w:r>
            <w:r w:rsidRPr="00B0073F">
              <w:t>av typen</w:t>
            </w:r>
            <w:r>
              <w:rPr>
                <w:i/>
                <w:iCs/>
              </w:rPr>
              <w:t xml:space="preserve"> </w:t>
            </w:r>
            <w:r w:rsidR="00B0073F">
              <w:rPr>
                <w:i/>
                <w:iCs/>
              </w:rPr>
              <w:t>S</w:t>
            </w:r>
            <w:r>
              <w:rPr>
                <w:i/>
                <w:iCs/>
              </w:rPr>
              <w:t>ikringsgjerde</w:t>
            </w:r>
            <w:r w:rsidR="00B0073F">
              <w:rPr>
                <w:i/>
                <w:iCs/>
              </w:rPr>
              <w:t>.</w:t>
            </w:r>
          </w:p>
        </w:tc>
      </w:tr>
      <w:tr w14:paraId="5D18B518" w14:textId="77777777" w:rsidR="005545E3" w:rsidTr="001A7104">
        <w:trPr>
          <w:trHeight w:val="3958"/>
        </w:trPr>
        <w:tc>
          <w:tcPr>
            <w:tcW w:type="dxa" w:w="5638"/>
            <w:tcMar>
              <w:top w:type="dxa" w:w="57"/>
              <w:left w:type="dxa" w:w="57"/>
              <w:bottom w:type="dxa" w:w="57"/>
              <w:right w:type="dxa" w:w="57"/>
            </w:tcMar>
          </w:tcPr>
          <w:p w14:paraId="481F58F7" w14:textId="65CE458E" w:rsidP="001A7104" w:rsidR="005545E3" w:rsidRDefault="00C6096B">
            <w:r>
              <w:rPr>
                <w:noProof/>
              </w:rPr>
              <w:lastRenderedPageBreak/>
              <w:drawing>
                <wp:inline distB="0" distL="0" distR="0" distT="0" wp14:anchorId="3A70549F" wp14:editId="41F665A0">
                  <wp:extent cx="4671239" cy="2457450"/>
                  <wp:effectExtent b="0" l="0" r="0" t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038" cy="246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000"/>
            <w:vMerge w:val="restart"/>
          </w:tcPr>
          <w:p w14:paraId="75A4C8D4" w14:textId="31B1BAF8" w:rsidP="001A7104" w:rsidR="005545E3" w:rsidRDefault="005545E3" w:rsidRPr="00536755">
            <w:pPr>
              <w:rPr>
                <w:rFonts w:cstheme="minorHAnsi"/>
                <w:sz w:val="18"/>
                <w:szCs w:val="18"/>
                <w:lang w:val="nn-NO"/>
              </w:rPr>
            </w:pPr>
            <w:r w:rsidRPr="00536755">
              <w:rPr>
                <w:rFonts w:cstheme="minorHAnsi"/>
                <w:sz w:val="18"/>
                <w:szCs w:val="18"/>
                <w:lang w:val="nn-NO"/>
              </w:rPr>
              <w:t>Gjerde</w:t>
            </w:r>
            <w:r w:rsidR="00C6096B">
              <w:rPr>
                <w:rFonts w:cstheme="minorHAnsi"/>
                <w:sz w:val="18"/>
                <w:szCs w:val="18"/>
                <w:lang w:val="nn-NO"/>
              </w:rPr>
              <w:t>,</w:t>
            </w:r>
            <w:r w:rsidRPr="00536755">
              <w:rPr>
                <w:rFonts w:cstheme="minorHAnsi"/>
                <w:sz w:val="18"/>
                <w:szCs w:val="18"/>
                <w:lang w:val="nn-NO"/>
              </w:rPr>
              <w:t xml:space="preserve"> </w:t>
            </w:r>
            <w:r w:rsidR="00C6096B">
              <w:rPr>
                <w:rFonts w:cstheme="minorHAnsi"/>
                <w:sz w:val="18"/>
                <w:szCs w:val="18"/>
                <w:lang w:val="nn-NO"/>
              </w:rPr>
              <w:t xml:space="preserve">av typen sikringsgjerde, </w:t>
            </w:r>
            <w:r w:rsidRPr="00536755">
              <w:rPr>
                <w:rFonts w:cstheme="minorHAnsi"/>
                <w:sz w:val="18"/>
                <w:szCs w:val="18"/>
                <w:lang w:val="nn-NO"/>
              </w:rPr>
              <w:t xml:space="preserve">skal hindre </w:t>
            </w:r>
            <w:r>
              <w:rPr>
                <w:rFonts w:cstheme="minorHAnsi"/>
                <w:sz w:val="18"/>
                <w:szCs w:val="18"/>
                <w:lang w:val="nn-NO"/>
              </w:rPr>
              <w:t>at folk og dyr komme</w:t>
            </w:r>
            <w:r w:rsidR="00B0073F">
              <w:rPr>
                <w:rFonts w:cstheme="minorHAnsi"/>
                <w:sz w:val="18"/>
                <w:szCs w:val="18"/>
                <w:lang w:val="nn-NO"/>
              </w:rPr>
              <w:t>r</w:t>
            </w:r>
            <w:r>
              <w:rPr>
                <w:rFonts w:cstheme="minorHAnsi"/>
                <w:sz w:val="18"/>
                <w:szCs w:val="18"/>
                <w:lang w:val="nn-NO"/>
              </w:rPr>
              <w:t xml:space="preserve"> inn på vegen </w:t>
            </w:r>
            <w:r w:rsidR="00B0073F">
              <w:rPr>
                <w:rFonts w:cstheme="minorHAnsi"/>
                <w:sz w:val="18"/>
                <w:szCs w:val="18"/>
                <w:lang w:val="nn-NO"/>
              </w:rPr>
              <w:t>eller skader seg</w:t>
            </w:r>
            <w:r w:rsidR="00C6096B">
              <w:rPr>
                <w:rFonts w:cstheme="minorHAnsi"/>
                <w:sz w:val="18"/>
                <w:szCs w:val="18"/>
                <w:lang w:val="nn-NO"/>
              </w:rPr>
              <w:t>,</w:t>
            </w:r>
            <w:r w:rsidR="00B0073F">
              <w:rPr>
                <w:rFonts w:cstheme="minorHAnsi"/>
                <w:sz w:val="18"/>
                <w:szCs w:val="18"/>
                <w:lang w:val="nn-NO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nn-NO"/>
              </w:rPr>
              <w:t>mens Fanggjerde skal hindre at ras ol. falle</w:t>
            </w:r>
            <w:r w:rsidR="00C6096B">
              <w:rPr>
                <w:rFonts w:cstheme="minorHAnsi"/>
                <w:sz w:val="18"/>
                <w:szCs w:val="18"/>
                <w:lang w:val="nn-NO"/>
              </w:rPr>
              <w:t>r</w:t>
            </w:r>
            <w:r>
              <w:rPr>
                <w:rFonts w:cstheme="minorHAnsi"/>
                <w:sz w:val="18"/>
                <w:szCs w:val="18"/>
                <w:lang w:val="nn-NO"/>
              </w:rPr>
              <w:t xml:space="preserve"> inn i vegbanen.</w:t>
            </w:r>
          </w:p>
          <w:p w14:paraId="4DB969B2" w14:textId="77777777" w:rsidP="001A7104" w:rsidR="005545E3" w:rsidRDefault="005545E3" w:rsidRPr="00536755">
            <w:pPr>
              <w:rPr>
                <w:b/>
                <w:bCs/>
                <w:sz w:val="18"/>
                <w:szCs w:val="18"/>
                <w:lang w:val="nn-NO"/>
              </w:rPr>
            </w:pPr>
          </w:p>
        </w:tc>
      </w:tr>
      <w:tr w14:paraId="7B207712" w14:textId="77777777" w:rsidR="005545E3" w:rsidTr="001A7104">
        <w:tc>
          <w:tcPr>
            <w:tcW w:type="dxa" w:w="5638"/>
          </w:tcPr>
          <w:p w14:paraId="17E834FC" w14:textId="6915436F" w:rsidP="001A7104" w:rsidR="005545E3" w:rsidRDefault="005545E3">
            <w:pPr>
              <w:rPr>
                <w:i/>
                <w:iCs/>
                <w:szCs w:val="20"/>
              </w:rPr>
            </w:pPr>
            <w:r w:rsidRPr="424AE2F0">
              <w:rPr>
                <w:i/>
                <w:iCs/>
              </w:rPr>
              <w:t xml:space="preserve">Foto: </w:t>
            </w:r>
            <w:r w:rsidR="00CD32CC">
              <w:rPr>
                <w:i/>
                <w:iCs/>
              </w:rPr>
              <w:t>Statens vegvesen.</w:t>
            </w:r>
          </w:p>
        </w:tc>
        <w:tc>
          <w:tcPr>
            <w:tcW w:type="dxa" w:w="4000"/>
            <w:vMerge/>
          </w:tcPr>
          <w:p w14:paraId="4245642A" w14:textId="77777777" w:rsidP="001A7104" w:rsidR="005545E3" w:rsidRDefault="005545E3"/>
        </w:tc>
      </w:tr>
    </w:tbl>
    <w:p w14:paraId="6BADC6B5" w14:textId="022961D2" w:rsidP="005545E3" w:rsidR="005545E3" w:rsidRDefault="005545E3">
      <w:pPr>
        <w:pStyle w:val="Overskrift3"/>
      </w:pPr>
      <w:bookmarkStart w:id="11" w:name="_Ref128055266"/>
      <w:r>
        <w:t>Eksempel</w:t>
      </w:r>
      <w:r w:rsidR="00FD3763">
        <w:t xml:space="preserve"> på fanggjerde</w:t>
      </w:r>
      <w:r w:rsidR="00A65649">
        <w:t>r</w:t>
      </w:r>
      <w:r w:rsidR="00FD3763">
        <w:t xml:space="preserve"> sett fra luften</w:t>
      </w:r>
      <w:bookmarkEnd w:id="11"/>
    </w:p>
    <w:tbl>
      <w:tblPr>
        <w:tblStyle w:val="Tabellrutenett"/>
        <w:tblW w:type="auto" w:w="0"/>
        <w:tblLayout w:type="fixed"/>
        <w:tblLook w:firstColumn="1" w:firstRow="1" w:lastColumn="0" w:lastRow="0" w:noHBand="0" w:noVBand="1" w:val="04A0"/>
      </w:tblPr>
      <w:tblGrid>
        <w:gridCol w:w="5970"/>
        <w:gridCol w:w="3660"/>
      </w:tblGrid>
      <w:tr w14:paraId="4EDEDA9A" w14:textId="77777777" w:rsidR="005545E3" w:rsidTr="001A7104">
        <w:trPr>
          <w:trHeight w:val="630"/>
        </w:trPr>
        <w:tc>
          <w:tcPr>
            <w:tcW w:type="dxa" w:w="9630"/>
            <w:gridSpan w:val="2"/>
          </w:tcPr>
          <w:p w14:paraId="02248A6B" w14:textId="089A7595" w:rsidP="001A7104" w:rsidR="005545E3" w:rsidRDefault="005545E3" w:rsidRPr="00FD3763">
            <w:pPr>
              <w:spacing w:after="200"/>
              <w:rPr>
                <w:rFonts w:ascii="Lucida Sans Unicode" w:cs="Lucida Sans Unicode" w:eastAsia="Lucida Sans Unicode" w:hAnsi="Lucida Sans Unicode"/>
              </w:rPr>
            </w:pPr>
            <w:bookmarkStart w:id="12" w:name="_Hlk125716967"/>
            <w:r w:rsidRPr="00FD3763">
              <w:t>Eksempelet viser Fanggjerde</w:t>
            </w:r>
            <w:r w:rsidR="00A65649">
              <w:t>r</w:t>
            </w:r>
            <w:r w:rsidR="00FD3763" w:rsidRPr="00FD3763">
              <w:t xml:space="preserve"> satt opp for å hindre at steinsprang eller mindre skred skal komme inn på vegen under.</w:t>
            </w:r>
          </w:p>
        </w:tc>
      </w:tr>
      <w:bookmarkEnd w:id="12"/>
      <w:tr w14:paraId="37E41835" w14:textId="77777777" w:rsidR="005545E3" w:rsidTr="005D5DEC">
        <w:trPr>
          <w:trHeight w:val="4328"/>
        </w:trPr>
        <w:tc>
          <w:tcPr>
            <w:tcW w:type="dxa" w:w="5970"/>
            <w:tcMar>
              <w:top w:type="dxa" w:w="57"/>
              <w:left w:type="dxa" w:w="57"/>
              <w:bottom w:type="dxa" w:w="57"/>
              <w:right w:type="dxa" w:w="57"/>
            </w:tcMar>
          </w:tcPr>
          <w:p w14:paraId="56751479" w14:textId="77777777" w:rsidP="001A7104" w:rsidR="005545E3" w:rsidRDefault="005545E3">
            <w:pPr>
              <w:spacing w:after="200"/>
              <w:rPr>
                <w:rFonts w:ascii="Lucida Sans Unicode" w:cs="Lucida Sans Unicode" w:eastAsia="Lucida Sans Unicode" w:hAnsi="Lucida Sans Unicode"/>
                <w:szCs w:val="20"/>
              </w:rPr>
            </w:pPr>
            <w:r w:rsidRPr="00536755">
              <w:rPr>
                <w:rFonts w:ascii="Lucida Sans Unicode" w:cs="Lucida Sans Unicode" w:eastAsia="Lucida Sans Unicode" w:hAnsi="Lucida Sans Unicode"/>
                <w:noProof/>
                <w:szCs w:val="20"/>
              </w:rPr>
              <w:drawing>
                <wp:inline distB="0" distL="0" distR="0" distT="0" wp14:anchorId="2E0FA506" wp14:editId="293AAC86">
                  <wp:extent cx="3718560" cy="2528570"/>
                  <wp:effectExtent b="5080" l="0" r="0" t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0" cy="252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F3E38" w14:textId="77777777" w:rsidP="001A7104" w:rsidR="005545E3" w:rsidRDefault="005545E3">
            <w:pPr>
              <w:spacing w:after="200"/>
              <w:rPr>
                <w:rFonts w:ascii="Lucida Sans Unicode" w:cs="Lucida Sans Unicode" w:eastAsia="Lucida Sans Unicode" w:hAnsi="Lucida Sans Unicode"/>
                <w:szCs w:val="20"/>
              </w:rPr>
            </w:pPr>
          </w:p>
        </w:tc>
        <w:tc>
          <w:tcPr>
            <w:tcW w:type="dxa" w:w="3660"/>
            <w:vMerge w:val="restart"/>
          </w:tcPr>
          <w:p w14:paraId="4C22E97F" w14:textId="77777777" w:rsidP="001A7104" w:rsidR="005545E3" w:rsidRDefault="005545E3">
            <w:pPr>
              <w:spacing w:after="200"/>
              <w:rPr>
                <w:rFonts w:ascii="Lucida Sans Unicode" w:cs="Lucida Sans Unicode" w:eastAsia="Lucida Sans Unicode" w:hAnsi="Lucida Sans Unicode"/>
                <w:sz w:val="18"/>
                <w:szCs w:val="18"/>
              </w:rPr>
            </w:pPr>
            <w:r w:rsidRPr="0FA9305E">
              <w:rPr>
                <w:rFonts w:ascii="Lucida Sans Unicode" w:cs="Lucida Sans Unicode" w:eastAsia="Lucida Sans Unicode" w:hAnsi="Lucida Sans Unicode"/>
                <w:b/>
                <w:bCs/>
                <w:sz w:val="18"/>
                <w:szCs w:val="18"/>
              </w:rPr>
              <w:t>EGENSKAPSDATA:</w:t>
            </w:r>
          </w:p>
          <w:p w14:paraId="72649057" w14:textId="77777777" w:rsidP="001A7104" w:rsidR="005545E3" w:rsidRDefault="005545E3">
            <w:pPr>
              <w:rPr>
                <w:sz w:val="18"/>
                <w:szCs w:val="18"/>
              </w:rPr>
            </w:pPr>
            <w:r w:rsidRPr="424AE2F0">
              <w:rPr>
                <w:sz w:val="18"/>
                <w:szCs w:val="18"/>
              </w:rPr>
              <w:t xml:space="preserve">- </w:t>
            </w:r>
            <w:r>
              <w:rPr>
                <w:sz w:val="18"/>
                <w:szCs w:val="18"/>
              </w:rPr>
              <w:t xml:space="preserve">Høyde = </w:t>
            </w:r>
            <w:r>
              <w:rPr>
                <w:b/>
                <w:bCs/>
                <w:sz w:val="18"/>
                <w:szCs w:val="18"/>
              </w:rPr>
              <w:t>1.8</w:t>
            </w:r>
            <w:r>
              <w:rPr>
                <w:sz w:val="18"/>
                <w:szCs w:val="18"/>
              </w:rPr>
              <w:t xml:space="preserve"> (m)</w:t>
            </w:r>
          </w:p>
          <w:p w14:paraId="17024654" w14:textId="77777777" w:rsidP="001A7104" w:rsidR="005545E3" w:rsidRDefault="005545E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Lengde = </w:t>
            </w:r>
            <w:r>
              <w:rPr>
                <w:b/>
                <w:bCs/>
                <w:sz w:val="18"/>
                <w:szCs w:val="18"/>
              </w:rPr>
              <w:t>105</w:t>
            </w:r>
            <w:r>
              <w:rPr>
                <w:sz w:val="18"/>
                <w:szCs w:val="18"/>
              </w:rPr>
              <w:t xml:space="preserve"> (m)</w:t>
            </w:r>
          </w:p>
          <w:p w14:paraId="4D50CD92" w14:textId="77777777" w:rsidP="001A7104" w:rsidR="005545E3" w:rsidRDefault="005545E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Gjennomsnittlig avstand fra veg = </w:t>
            </w:r>
            <w:r>
              <w:rPr>
                <w:b/>
                <w:bCs/>
                <w:sz w:val="18"/>
                <w:szCs w:val="18"/>
              </w:rPr>
              <w:t>20</w:t>
            </w:r>
            <w:r w:rsidRPr="001563CA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(m)</w:t>
            </w:r>
          </w:p>
          <w:p w14:paraId="2FEB37B3" w14:textId="77777777" w:rsidP="001A7104" w:rsidR="005545E3" w:rsidRDefault="005545E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Helningsvinkel gjerde = </w:t>
            </w:r>
            <w:r w:rsidRPr="001563CA">
              <w:rPr>
                <w:b/>
                <w:bCs/>
                <w:sz w:val="18"/>
                <w:szCs w:val="18"/>
              </w:rPr>
              <w:t>7</w:t>
            </w:r>
            <w:r>
              <w:rPr>
                <w:b/>
                <w:bCs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 xml:space="preserve"> (grader)</w:t>
            </w:r>
          </w:p>
          <w:p w14:paraId="6DC4A9D0" w14:textId="77777777" w:rsidP="001A7104" w:rsidR="005545E3" w:rsidRDefault="005545E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Adkomst = </w:t>
            </w:r>
            <w:r>
              <w:rPr>
                <w:b/>
                <w:bCs/>
                <w:sz w:val="18"/>
                <w:szCs w:val="18"/>
              </w:rPr>
              <w:t>Kran</w:t>
            </w:r>
          </w:p>
          <w:p w14:paraId="2CB37DF6" w14:textId="77777777" w:rsidP="001A7104" w:rsidR="005545E3" w:rsidRDefault="005545E3" w:rsidRPr="00983C35">
            <w:pPr>
              <w:rPr>
                <w:b/>
                <w:bCs/>
                <w:sz w:val="18"/>
                <w:szCs w:val="18"/>
              </w:rPr>
            </w:pPr>
            <w:r w:rsidRPr="424AE2F0">
              <w:rPr>
                <w:sz w:val="18"/>
                <w:szCs w:val="18"/>
              </w:rPr>
              <w:t xml:space="preserve">- Etableringsår = </w:t>
            </w:r>
            <w:r w:rsidRPr="0021472B">
              <w:rPr>
                <w:b/>
                <w:bCs/>
                <w:sz w:val="18"/>
                <w:szCs w:val="18"/>
              </w:rPr>
              <w:t>20</w:t>
            </w:r>
            <w:r>
              <w:rPr>
                <w:b/>
                <w:bCs/>
                <w:sz w:val="18"/>
                <w:szCs w:val="18"/>
              </w:rPr>
              <w:t>07</w:t>
            </w:r>
          </w:p>
          <w:p w14:paraId="7CF40155" w14:textId="77777777" w:rsidP="001A7104" w:rsidR="005545E3" w:rsidRDefault="005545E3">
            <w:pPr>
              <w:spacing w:after="200"/>
              <w:rPr>
                <w:rFonts w:ascii="Lucida Sans Unicode" w:cs="Lucida Sans Unicode" w:eastAsia="Lucida Sans Unicode" w:hAnsi="Lucida Sans Unicode"/>
                <w:sz w:val="18"/>
                <w:szCs w:val="18"/>
              </w:rPr>
            </w:pPr>
          </w:p>
        </w:tc>
      </w:tr>
      <w:tr w14:paraId="276A24B9" w14:textId="77777777" w:rsidR="005545E3" w:rsidTr="001A7104">
        <w:trPr>
          <w:trHeight w:val="300"/>
        </w:trPr>
        <w:tc>
          <w:tcPr>
            <w:tcW w:type="dxa" w:w="5970"/>
          </w:tcPr>
          <w:p w14:paraId="44818CAF" w14:textId="61F66F0C" w:rsidP="001A7104" w:rsidR="005545E3" w:rsidRDefault="005545E3" w:rsidRPr="00D30CB6">
            <w:pPr>
              <w:spacing w:after="200"/>
              <w:rPr>
                <w:rFonts w:ascii="Lucida Sans Unicode" w:cs="Lucida Sans Unicode" w:eastAsia="Lucida Sans Unicode" w:hAnsi="Lucida Sans Unicode"/>
                <w:sz w:val="18"/>
                <w:szCs w:val="18"/>
              </w:rPr>
            </w:pPr>
            <w:r w:rsidRPr="424AE2F0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 xml:space="preserve">Statens vegvesen, </w:t>
            </w:r>
            <w:r w:rsidR="008A5B9C">
              <w:rPr>
                <w:i/>
                <w:iCs/>
              </w:rPr>
              <w:t xml:space="preserve">tidligere </w:t>
            </w:r>
            <w:r>
              <w:rPr>
                <w:i/>
                <w:iCs/>
              </w:rPr>
              <w:t xml:space="preserve">NVDB </w:t>
            </w:r>
            <w:proofErr w:type="spellStart"/>
            <w:proofErr w:type="gramStart"/>
            <w:r>
              <w:rPr>
                <w:i/>
                <w:iCs/>
              </w:rPr>
              <w:t>prod.spek</w:t>
            </w:r>
            <w:proofErr w:type="spellEnd"/>
            <w:proofErr w:type="gramEnd"/>
            <w:r w:rsidR="005D5DEC">
              <w:rPr>
                <w:i/>
                <w:iCs/>
              </w:rPr>
              <w:t>.</w:t>
            </w:r>
          </w:p>
        </w:tc>
        <w:tc>
          <w:tcPr>
            <w:tcW w:type="dxa" w:w="3660"/>
            <w:vMerge/>
          </w:tcPr>
          <w:p w14:paraId="38FEF0D6" w14:textId="77777777" w:rsidP="001A7104" w:rsidR="005545E3" w:rsidRDefault="005545E3">
            <w:pPr>
              <w:spacing w:after="200"/>
              <w:rPr>
                <w:rFonts w:ascii="Lucida Sans Unicode" w:cs="Lucida Sans Unicode" w:eastAsia="Lucida Sans Unicode" w:hAnsi="Lucida Sans Unicode"/>
                <w:sz w:val="18"/>
                <w:szCs w:val="18"/>
              </w:rPr>
            </w:pPr>
          </w:p>
        </w:tc>
      </w:tr>
    </w:tbl>
    <w:p w14:paraId="73282ECA" w14:textId="77777777" w:rsidP="005545E3" w:rsidR="005545E3" w:rsidRDefault="005545E3" w:rsidRPr="005545E3"/>
    <w:p w14:paraId="355BEA33" w14:textId="77777777" w:rsidP="0091319D" w:rsidR="0091319D" w:rsidRDefault="0091319D"/>
    <w:p w14:paraId="7354AB41" w14:textId="57FAB03E" w:rsidP="00A83F9E" w:rsidR="00A83F9E" w:rsidRDefault="00A83F9E">
      <w:pPr>
        <w:pStyle w:val="Overskrift1"/>
        <w:rPr>
          <w:lang w:eastAsia="nb-NO"/>
        </w:rPr>
      </w:pPr>
      <w:bookmarkStart w:id="13" w:name="_Toc97748752"/>
      <w:r w:rsidRPr="5B2C99DC">
        <w:rPr>
          <w:lang w:eastAsia="nb-NO"/>
        </w:rPr>
        <w:t>Relasjoner</w:t>
      </w:r>
      <w:bookmarkStart w:id="14" w:name="_Ref47612387"/>
      <w:bookmarkEnd w:id="13"/>
      <w:r w:rsidRPr="5B2C99DC">
        <w:rPr>
          <w:lang w:eastAsia="nb-NO"/>
        </w:rPr>
        <w:t xml:space="preserve"> </w:t>
      </w:r>
      <w:bookmarkEnd w:id="14"/>
    </w:p>
    <w:p w14:paraId="123AD63A" w14:textId="33EFD60C" w:rsidP="003E56EA" w:rsidR="003E56EA" w:rsidRDefault="00A83F9E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 xml:space="preserve">Fanggjerde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</w:t>
      </w:r>
      <w:r w:rsidR="0000732E">
        <w:lastRenderedPageBreak/>
        <w:t xml:space="preserve">sammenheng». </w:t>
      </w:r>
      <w:r w:rsidR="00EA59C4">
        <w:t xml:space="preserve">Det vises både relasjoner der </w:t>
      </w:r>
      <w:r w:rsidR="00EA59C4" w:rsidRPr="004B63C9">
        <w:t xml:space="preserve">Fanggjerde inngår</w:t>
      </w:r>
      <w:r w:rsidR="00EA59C4">
        <w:t xml:space="preserve"> som morobjekt og der </w:t>
      </w:r>
      <w:r w:rsidR="00EA59C4" w:rsidRPr="004B63C9">
        <w:t xml:space="preserve">Fanggjerde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P="003E56EA" w:rsidR="00A26DD5" w:rsidRDefault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P="003E56EA" w:rsidR="003E56EA" w:rsidRDefault="00A26DD5" w:rsidRPr="00A26DD5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P="00A83F9E" w:rsidR="00A83F9E" w:rsidRDefault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type="auto" w:w="0"/>
        <w:tblLook w:firstColumn="1" w:firstRow="1" w:lastColumn="0" w:lastRow="0" w:noHBand="0" w:noVBand="1" w:val="04A0"/>
      </w:tblPr>
      <w:tblGrid>
        <w:gridCol w:w="1184"/>
        <w:gridCol w:w="1405"/>
        <w:gridCol w:w="1520"/>
        <w:gridCol w:w="1640"/>
        <w:gridCol w:w="797"/>
        <w:gridCol w:w="1017"/>
        <w:gridCol w:w="1098"/>
        <w:gridCol w:w="1075"/>
      </w:tblGrid>
      <w:tr w14:paraId="3C582C68" w14:textId="77777777" w:rsidR="00C67824" w:rsidRPr="00371DE5" w:rsidTr="00CA1A9C">
        <w:tc>
          <w:tcPr>
            <w:tcW w:type="dxa" w:w="2900"/>
            <w:gridSpan w:val="2"/>
            <w:shd w:color="auto" w:fill="D9D9D9" w:themeFill="background1" w:themeFillShade="D9" w:val="clear"/>
          </w:tcPr>
          <w:p w14:paraId="7476AA62" w14:textId="2709C6E8" w:rsidP="00CA1A9C" w:rsidR="00C67824" w:rsidRDefault="00D46506" w:rsidRPr="00371DE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type="dxa" w:w="2057"/>
            <w:gridSpan w:val="2"/>
            <w:shd w:color="auto" w:fill="D9D9D9" w:themeFill="background1" w:themeFillShade="D9" w:val="clear"/>
          </w:tcPr>
          <w:p w14:paraId="0773733B" w14:textId="77777777" w:rsidP="00CA1A9C" w:rsidR="00C67824" w:rsidRDefault="00C67824" w:rsidRPr="00371DE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type="dxa" w:w="2409"/>
            <w:gridSpan w:val="2"/>
            <w:shd w:color="auto" w:fill="D9D9D9" w:themeFill="background1" w:themeFillShade="D9" w:val="clear"/>
          </w:tcPr>
          <w:p w14:paraId="73185B33" w14:textId="77777777" w:rsidP="00CA1A9C" w:rsidR="00C67824" w:rsidRDefault="00C67824" w:rsidRPr="00371DE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type="dxa" w:w="1846"/>
            <w:gridSpan w:val="2"/>
            <w:shd w:color="auto" w:fill="D9D9D9" w:themeFill="background1" w:themeFillShade="D9" w:val="clear"/>
          </w:tcPr>
          <w:p w14:paraId="086F9949" w14:textId="77777777" w:rsidP="00CA1A9C" w:rsidR="00C67824" w:rsidRDefault="00C67824" w:rsidRPr="00371DE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14:paraId="6646CB35" w14:textId="77777777" w:rsidR="00C67824" w:rsidRPr="00371DE5" w:rsidTr="00CA1A9C">
        <w:tc>
          <w:tcPr>
            <w:tcW w:type="dxa" w:w="608"/>
            <w:shd w:color="auto" w:fill="D9D9D9" w:themeFill="background1" w:themeFillShade="D9" w:val="clear"/>
          </w:tcPr>
          <w:p w14:paraId="1DAC760A" w14:textId="77777777" w:rsidP="00CA1A9C" w:rsidR="00C67824" w:rsidRDefault="00C67824" w:rsidRPr="00371DE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type="dxa" w:w="2292"/>
            <w:shd w:color="auto" w:fill="D9D9D9" w:themeFill="background1" w:themeFillShade="D9" w:val="clear"/>
          </w:tcPr>
          <w:p w14:paraId="7C391274" w14:textId="77777777" w:rsidP="00CA1A9C" w:rsidR="00C67824" w:rsidRDefault="00C67824" w:rsidRPr="00371DE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type="dxa" w:w="607"/>
            <w:shd w:color="auto" w:fill="D9D9D9" w:themeFill="background1" w:themeFillShade="D9" w:val="clear"/>
          </w:tcPr>
          <w:p w14:paraId="3485EE84" w14:textId="77777777" w:rsidP="00CA1A9C" w:rsidR="00C67824" w:rsidRDefault="00C67824" w:rsidRPr="00371DE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type="dxa" w:w="1450"/>
            <w:shd w:color="auto" w:fill="D9D9D9" w:themeFill="background1" w:themeFillShade="D9" w:val="clear"/>
          </w:tcPr>
          <w:p w14:paraId="111C19E5" w14:textId="77777777" w:rsidP="00CA1A9C" w:rsidR="00C67824" w:rsidRDefault="00C67824" w:rsidRPr="00371DE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type="dxa" w:w="469"/>
            <w:shd w:color="auto" w:fill="D9D9D9" w:themeFill="background1" w:themeFillShade="D9" w:val="clear"/>
          </w:tcPr>
          <w:p w14:paraId="7E1A14CB" w14:textId="77777777" w:rsidP="00CA1A9C" w:rsidR="00C67824" w:rsidRDefault="00C67824" w:rsidRPr="00371DE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type="dxa" w:w="1940"/>
            <w:shd w:color="auto" w:fill="D9D9D9" w:themeFill="background1" w:themeFillShade="D9" w:val="clear"/>
          </w:tcPr>
          <w:p w14:paraId="499CAF33" w14:textId="77777777" w:rsidP="00CA1A9C" w:rsidR="00C67824" w:rsidRDefault="00C67824" w:rsidRPr="00371DE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type="dxa" w:w="1134"/>
            <w:shd w:color="auto" w:fill="D9D9D9" w:themeFill="background1" w:themeFillShade="D9" w:val="clear"/>
          </w:tcPr>
          <w:p w14:paraId="1AFA1052" w14:textId="77777777" w:rsidP="00CA1A9C" w:rsidR="00C67824" w:rsidRDefault="00C67824" w:rsidRPr="00371DE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type="dxa" w:w="712"/>
            <w:shd w:color="auto" w:fill="D9D9D9" w:themeFill="background1" w:themeFillShade="D9" w:val="clear"/>
          </w:tcPr>
          <w:p w14:paraId="0650D6A2" w14:textId="77777777" w:rsidP="00CA1A9C" w:rsidR="00C67824" w:rsidRDefault="00C67824" w:rsidRPr="00371DE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14:paraId="47117D7F" w14:textId="77777777" w:rsidR="00C67824" w:rsidRPr="00371DE5" w:rsidTr="00CA1A9C">
        <w:tc>
          <w:tcPr>
            <w:tcW w:type="dxa" w:w="608"/>
            <w:shd w:color="auto" w:fill="F2F2F2" w:themeFill="background1" w:themeFillShade="F2" w:val="clear"/>
          </w:tcPr>
          <w:p w14:paraId="44EE9F99" w14:textId="77777777" w:rsidP="00CA1A9C" w:rsidR="00C67824" w:rsidRDefault="00C67824" w:rsidRPr="00371DE5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 xml:space="preserve"/>
            </w:r>
          </w:p>
        </w:tc>
        <w:tc>
          <w:tcPr>
            <w:tcW w:type="dxa" w:w="2292"/>
            <w:shd w:color="auto" w:fill="F2F2F2" w:themeFill="background1" w:themeFillShade="F2" w:val="clear"/>
          </w:tcPr>
          <w:p w14:paraId="116D8747" w14:textId="77777777" w:rsidP="00CA1A9C" w:rsidR="00C67824" w:rsidRDefault="00C67824" w:rsidRPr="00371DE5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 xml:space="preserve"/>
            </w:r>
          </w:p>
        </w:tc>
        <w:tc>
          <w:tcPr>
            <w:tcW w:type="dxa" w:w="607"/>
            <w:shd w:color="auto" w:fill="F2F2F2" w:themeFill="background1" w:themeFillShade="F2" w:val="clear"/>
          </w:tcPr>
          <w:p w14:paraId="31EB6857" w14:textId="77777777" w:rsidP="00CA1A9C" w:rsidR="00C67824" w:rsidRDefault="00C67824" w:rsidRPr="00371DE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 xml:space="preserve"/>
            </w:r>
          </w:p>
        </w:tc>
        <w:tc>
          <w:tcPr>
            <w:tcW w:type="dxa" w:w="1450"/>
            <w:shd w:color="auto" w:fill="F2F2F2" w:themeFill="background1" w:themeFillShade="F2" w:val="clear"/>
          </w:tcPr>
          <w:p w14:paraId="2F0E9844" w14:textId="77777777" w:rsidP="00CA1A9C" w:rsidR="00C67824" w:rsidRDefault="00C67824" w:rsidRPr="00371DE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 xml:space="preserve"/>
            </w:r>
          </w:p>
        </w:tc>
        <w:tc>
          <w:tcPr>
            <w:tcW w:type="dxa" w:w="469"/>
            <w:shd w:color="auto" w:fill="F2F2F2" w:themeFill="background1" w:themeFillShade="F2" w:val="clear"/>
          </w:tcPr>
          <w:p w14:paraId="5DF42731" w14:textId="77777777" w:rsidP="00CA1A9C" w:rsidR="00C67824" w:rsidRDefault="00C67824" w:rsidRPr="00371DE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 xml:space="preserve"/>
            </w:r>
          </w:p>
        </w:tc>
        <w:tc>
          <w:tcPr>
            <w:tcW w:type="dxa" w:w="1940"/>
            <w:shd w:color="auto" w:fill="F2F2F2" w:themeFill="background1" w:themeFillShade="F2" w:val="clear"/>
          </w:tcPr>
          <w:p w14:paraId="7A906F5E" w14:textId="77777777" w:rsidP="00CA1A9C" w:rsidR="00C67824" w:rsidRDefault="00C67824" w:rsidRPr="00371DE5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shd w:color="auto" w:fill="F2F2F2" w:themeFill="background1" w:themeFillShade="F2" w:val="clear"/>
          </w:tcPr>
          <w:p w14:paraId="120D70EC" w14:textId="77777777" w:rsidP="00CA1A9C" w:rsidR="00C67824" w:rsidRDefault="00C67824" w:rsidRPr="00371DE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 xml:space="preserve"/>
            </w:r>
          </w:p>
        </w:tc>
        <w:tc>
          <w:tcPr>
            <w:tcW w:type="dxa" w:w="712"/>
            <w:shd w:color="auto" w:fill="F2F2F2" w:themeFill="background1" w:themeFillShade="F2" w:val="clear"/>
          </w:tcPr>
          <w:p w14:paraId="28B1C64F" w14:textId="77777777" w:rsidP="00CA1A9C" w:rsidR="00C67824" w:rsidRDefault="00C67824" w:rsidRPr="00371DE5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 xml:space="preserve"/>
            </w:r>
          </w:p>
        </w:tc>
      </w:tr>
      <w:tr w14:paraId="10E71F25" w14:textId="77777777" w:rsidR="00C67824" w:rsidRPr="00371DE5" w:rsidTr="00CA1A9C">
        <w:tc>
          <w:tcPr>
            <w:tcW w:type="dxa" w:w="608"/>
            <w:shd w:color="auto" w:fill="F2F2F2" w:themeFill="background1" w:themeFillShade="F2" w:val="clear"/>
          </w:tcPr>
          <w:p w14:paraId="05083ED7" w14:textId="77777777" w:rsidP="00CA1A9C" w:rsidR="00C67824" w:rsidRDefault="00C67824" w:rsidRPr="00371DE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type="dxa" w:w="2292"/>
            <w:shd w:color="auto" w:fill="F2F2F2" w:themeFill="background1" w:themeFillShade="F2" w:val="clear"/>
          </w:tcPr>
          <w:p w14:paraId="285F7F72" w14:textId="77777777" w:rsidP="00CA1A9C" w:rsidR="00C67824" w:rsidRDefault="00C67824" w:rsidRPr="00371DE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type="dxa" w:w="607"/>
            <w:shd w:color="auto" w:fill="F2F2F2" w:themeFill="background1" w:themeFillShade="F2" w:val="clear"/>
          </w:tcPr>
          <w:p w14:paraId="72A8FADF" w14:textId="77777777" w:rsidP="00CA1A9C" w:rsidR="00C67824" w:rsidRDefault="00C67824" w:rsidRPr="00371DE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type="dxa" w:w="1450"/>
            <w:shd w:color="auto" w:fill="F2F2F2" w:themeFill="background1" w:themeFillShade="F2" w:val="clear"/>
          </w:tcPr>
          <w:p w14:paraId="57AD41A2" w14:textId="77777777" w:rsidP="00CA1A9C" w:rsidR="00C67824" w:rsidRDefault="00C67824" w:rsidRPr="00371DE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type="dxa" w:w="469"/>
            <w:shd w:color="auto" w:fill="F2F2F2" w:themeFill="background1" w:themeFillShade="F2" w:val="clear"/>
          </w:tcPr>
          <w:p w14:paraId="2CBBD12C" w14:textId="77777777" w:rsidP="00CA1A9C" w:rsidR="00C67824" w:rsidRDefault="00C67824" w:rsidRPr="00371DE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type="dxa" w:w="1940"/>
            <w:shd w:color="auto" w:fill="F2F2F2" w:themeFill="background1" w:themeFillShade="F2" w:val="clear"/>
          </w:tcPr>
          <w:p w14:paraId="3C545F59" w14:textId="77777777" w:rsidP="00CA1A9C" w:rsidR="00C67824" w:rsidRDefault="00C67824" w:rsidRPr="00371DE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type="dxa" w:w="1134"/>
            <w:shd w:color="auto" w:fill="F2F2F2" w:themeFill="background1" w:themeFillShade="F2" w:val="clear"/>
          </w:tcPr>
          <w:p w14:paraId="0BDAB56C" w14:textId="77777777" w:rsidP="00CA1A9C" w:rsidR="00C67824" w:rsidRDefault="00C67824" w:rsidRPr="00371DE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type="dxa" w:w="712"/>
            <w:shd w:color="auto" w:fill="F2F2F2" w:themeFill="background1" w:themeFillShade="F2" w:val="clear"/>
          </w:tcPr>
          <w:p w14:paraId="606EACC6" w14:textId="77777777" w:rsidP="00CA1A9C" w:rsidR="00C67824" w:rsidRDefault="00C67824" w:rsidRPr="00371DE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6C6BA871" w14:textId="47E37068" w:rsidP="00A83F9E" w:rsidR="00A83F9E" w:rsidRDefault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P="00A83F9E" w:rsidR="00A83F9E" w:rsidRDefault="00A83F9E">
      <w:pPr>
        <w:rPr>
          <w:b/>
          <w:lang w:eastAsia="nb-NO"/>
        </w:rPr>
      </w:pPr>
    </w:p>
    <w:p w14:paraId="584A5E04" w14:textId="1241D886" w:rsidP="00A83F9E" w:rsidR="00A83F9E" w:rsidRDefault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type="auto" w:w="0"/>
        <w:tblLook w:firstColumn="1" w:firstRow="1" w:lastColumn="0" w:lastRow="0" w:noHBand="0" w:noVBand="1" w:val="04A0"/>
      </w:tblPr>
      <w:tblGrid>
        <w:gridCol w:w="817"/>
        <w:gridCol w:w="1046"/>
        <w:gridCol w:w="1166"/>
        <w:gridCol w:w="1393"/>
        <w:gridCol w:w="1374"/>
        <w:gridCol w:w="1601"/>
        <w:gridCol w:w="1233"/>
        <w:gridCol w:w="1106"/>
      </w:tblGrid>
      <w:tr w14:paraId="751C51B5" w14:textId="77777777" w:rsidR="00C67824" w:rsidTr="00CA1A9C">
        <w:tc>
          <w:tcPr>
            <w:tcW w:type="dxa" w:w="2404"/>
            <w:gridSpan w:val="2"/>
            <w:shd w:color="auto" w:fill="D9D9D9" w:themeFill="background1" w:themeFillShade="D9" w:val="clear"/>
          </w:tcPr>
          <w:p w14:paraId="6E462B28" w14:textId="38F96F0C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type="dxa" w:w="2142"/>
            <w:gridSpan w:val="2"/>
            <w:shd w:color="auto" w:fill="D9D9D9" w:themeFill="background1" w:themeFillShade="D9" w:val="clear"/>
          </w:tcPr>
          <w:p w14:paraId="14F29605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type="dxa" w:w="3532"/>
            <w:gridSpan w:val="2"/>
            <w:shd w:color="auto" w:fill="D9D9D9" w:themeFill="background1" w:themeFillShade="D9" w:val="clear"/>
          </w:tcPr>
          <w:p w14:paraId="39720B5E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type="dxa" w:w="1658"/>
            <w:gridSpan w:val="2"/>
            <w:shd w:color="auto" w:fill="D9D9D9" w:themeFill="background1" w:themeFillShade="D9" w:val="clear"/>
          </w:tcPr>
          <w:p w14:paraId="672AEEE9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14:paraId="7664887D" w14:textId="77777777" w:rsidR="00C67824" w:rsidTr="00CA1A9C">
        <w:tc>
          <w:tcPr>
            <w:tcW w:type="dxa" w:w="677"/>
            <w:shd w:color="auto" w:fill="D9D9D9" w:themeFill="background1" w:themeFillShade="D9" w:val="clear"/>
          </w:tcPr>
          <w:p w14:paraId="5A7790A0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type="dxa" w:w="1727"/>
            <w:shd w:color="auto" w:fill="D9D9D9" w:themeFill="background1" w:themeFillShade="D9" w:val="clear"/>
          </w:tcPr>
          <w:p w14:paraId="37F43E57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type="dxa" w:w="927"/>
            <w:shd w:color="auto" w:fill="D9D9D9" w:themeFill="background1" w:themeFillShade="D9" w:val="clear"/>
          </w:tcPr>
          <w:p w14:paraId="30085EE2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type="dxa" w:w="1215"/>
            <w:shd w:color="auto" w:fill="D9D9D9" w:themeFill="background1" w:themeFillShade="D9" w:val="clear"/>
          </w:tcPr>
          <w:p w14:paraId="4C2CBE52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type="dxa" w:w="1234"/>
            <w:shd w:color="auto" w:fill="D9D9D9" w:themeFill="background1" w:themeFillShade="D9" w:val="clear"/>
          </w:tcPr>
          <w:p w14:paraId="6B8E2ECC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type="dxa" w:w="2298"/>
            <w:shd w:color="auto" w:fill="D9D9D9" w:themeFill="background1" w:themeFillShade="D9" w:val="clear"/>
          </w:tcPr>
          <w:p w14:paraId="48A62E3D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type="dxa" w:w="858"/>
            <w:shd w:color="auto" w:fill="D9D9D9" w:themeFill="background1" w:themeFillShade="D9" w:val="clear"/>
          </w:tcPr>
          <w:p w14:paraId="2A48A3D1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type="dxa" w:w="800"/>
            <w:shd w:color="auto" w:fill="D9D9D9" w:themeFill="background1" w:themeFillShade="D9" w:val="clear"/>
          </w:tcPr>
          <w:p w14:paraId="3FC1519B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14:paraId="316CA4DD" w14:textId="77777777" w:rsidR="00C67824" w:rsidTr="00CA1A9C">
        <w:tc>
          <w:tcPr>
            <w:tcW w:type="dxa" w:w="677"/>
            <w:shd w:color="auto" w:fill="F2F2F2" w:themeFill="background1" w:themeFillShade="F2" w:val="clear"/>
          </w:tcPr>
          <w:p w14:paraId="09D513CE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845</w:t>
            </w:r>
          </w:p>
        </w:tc>
        <w:tc>
          <w:tcPr>
            <w:tcW w:type="dxa" w:w="1727"/>
            <w:shd w:color="auto" w:fill="F2F2F2" w:themeFill="background1" w:themeFillShade="F2" w:val="clear"/>
          </w:tcPr>
          <w:p w14:paraId="4E658AFF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Fanggjerde</w:t>
            </w:r>
          </w:p>
        </w:tc>
        <w:tc>
          <w:tcPr>
            <w:tcW w:type="dxa" w:w="927"/>
            <w:shd w:color="auto" w:fill="F2F2F2" w:themeFill="background1" w:themeFillShade="F2" w:val="clear"/>
          </w:tcPr>
          <w:p w14:paraId="28922537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1</w:t>
            </w:r>
          </w:p>
        </w:tc>
        <w:tc>
          <w:tcPr>
            <w:tcW w:type="dxa" w:w="1215"/>
            <w:shd w:color="auto" w:fill="F2F2F2" w:themeFill="background1" w:themeFillShade="F2" w:val="clear"/>
          </w:tcPr>
          <w:p w14:paraId="09AA7AE3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Komp</w:t>
            </w:r>
          </w:p>
        </w:tc>
        <w:tc>
          <w:tcPr>
            <w:tcW w:type="dxa" w:w="1234"/>
            <w:shd w:color="auto" w:fill="F2F2F2" w:themeFill="background1" w:themeFillShade="F2" w:val="clear"/>
          </w:tcPr>
          <w:p w14:paraId="6C390A03" w14:textId="77777777" w:rsidP="00CA1A9C" w:rsidR="00C67824" w:rsidRDefault="00C67824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446</w:t>
            </w:r>
          </w:p>
        </w:tc>
        <w:tc>
          <w:tcPr>
            <w:tcW w:type="dxa" w:w="2298"/>
            <w:shd w:color="auto" w:fill="F2F2F2" w:themeFill="background1" w:themeFillShade="F2" w:val="clear"/>
          </w:tcPr>
          <w:p w14:paraId="63421417" w14:textId="77777777" w:rsidP="00CA1A9C" w:rsidR="00C67824" w:rsidRDefault="00C67824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Dokumentasjon</w:t>
            </w:r>
          </w:p>
        </w:tc>
        <w:tc>
          <w:tcPr>
            <w:tcW w:type="dxa" w:w="858"/>
            <w:shd w:color="auto" w:fill="F2F2F2" w:themeFill="background1" w:themeFillShade="F2" w:val="clear"/>
          </w:tcPr>
          <w:p w14:paraId="7909B20F" w14:textId="77777777" w:rsidP="00CA1A9C" w:rsidR="00C67824" w:rsidRDefault="00C67824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 xml:space="preserve"/>
            </w:r>
          </w:p>
        </w:tc>
        <w:tc>
          <w:tcPr>
            <w:tcW w:type="dxa" w:w="800"/>
            <w:shd w:color="auto" w:fill="F2F2F2" w:themeFill="background1" w:themeFillShade="F2" w:val="clear"/>
          </w:tcPr>
          <w:p w14:paraId="0400E562" w14:textId="77777777" w:rsidP="00CA1A9C" w:rsidR="00C67824" w:rsidRDefault="00C67824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1977</w:t>
            </w:r>
          </w:p>
        </w:tc>
      </w:tr>
      <w:tr w14:paraId="316CA4DD" w14:textId="77777777" w:rsidR="00C67824" w:rsidTr="00CA1A9C">
        <w:tc>
          <w:tcPr>
            <w:tcW w:type="dxa" w:w="677"/>
            <w:shd w:color="auto" w:fill="F2F2F2" w:themeFill="background1" w:themeFillShade="F2" w:val="clear"/>
          </w:tcPr>
          <w:p w14:paraId="09D513CE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845</w:t>
            </w:r>
          </w:p>
        </w:tc>
        <w:tc>
          <w:tcPr>
            <w:tcW w:type="dxa" w:w="1727"/>
            <w:shd w:color="auto" w:fill="F2F2F2" w:themeFill="background1" w:themeFillShade="F2" w:val="clear"/>
          </w:tcPr>
          <w:p w14:paraId="4E658AFF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Fanggjerde</w:t>
            </w:r>
          </w:p>
        </w:tc>
        <w:tc>
          <w:tcPr>
            <w:tcW w:type="dxa" w:w="927"/>
            <w:shd w:color="auto" w:fill="F2F2F2" w:themeFill="background1" w:themeFillShade="F2" w:val="clear"/>
          </w:tcPr>
          <w:p w14:paraId="28922537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1</w:t>
            </w:r>
          </w:p>
        </w:tc>
        <w:tc>
          <w:tcPr>
            <w:tcW w:type="dxa" w:w="1215"/>
            <w:shd w:color="auto" w:fill="F2F2F2" w:themeFill="background1" w:themeFillShade="F2" w:val="clear"/>
          </w:tcPr>
          <w:p w14:paraId="09AA7AE3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Komp</w:t>
            </w:r>
          </w:p>
        </w:tc>
        <w:tc>
          <w:tcPr>
            <w:tcW w:type="dxa" w:w="1234"/>
            <w:shd w:color="auto" w:fill="F2F2F2" w:themeFill="background1" w:themeFillShade="F2" w:val="clear"/>
          </w:tcPr>
          <w:p w14:paraId="6C390A03" w14:textId="77777777" w:rsidP="00CA1A9C" w:rsidR="00C67824" w:rsidRDefault="00C67824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297</w:t>
            </w:r>
          </w:p>
        </w:tc>
        <w:tc>
          <w:tcPr>
            <w:tcW w:type="dxa" w:w="2298"/>
            <w:shd w:color="auto" w:fill="F2F2F2" w:themeFill="background1" w:themeFillShade="F2" w:val="clear"/>
          </w:tcPr>
          <w:p w14:paraId="63421417" w14:textId="77777777" w:rsidP="00CA1A9C" w:rsidR="00C67824" w:rsidRDefault="00C67824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Kommentar</w:t>
            </w:r>
          </w:p>
        </w:tc>
        <w:tc>
          <w:tcPr>
            <w:tcW w:type="dxa" w:w="858"/>
            <w:shd w:color="auto" w:fill="F2F2F2" w:themeFill="background1" w:themeFillShade="F2" w:val="clear"/>
          </w:tcPr>
          <w:p w14:paraId="7909B20F" w14:textId="77777777" w:rsidP="00CA1A9C" w:rsidR="00C67824" w:rsidRDefault="00C67824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 xml:space="preserve"/>
            </w:r>
          </w:p>
        </w:tc>
        <w:tc>
          <w:tcPr>
            <w:tcW w:type="dxa" w:w="800"/>
            <w:shd w:color="auto" w:fill="F2F2F2" w:themeFill="background1" w:themeFillShade="F2" w:val="clear"/>
          </w:tcPr>
          <w:p w14:paraId="0400E562" w14:textId="77777777" w:rsidP="00CA1A9C" w:rsidR="00C67824" w:rsidRDefault="00C67824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1978</w:t>
            </w:r>
          </w:p>
        </w:tc>
      </w:tr>
      <w:tr w14:paraId="316CA4DD" w14:textId="77777777" w:rsidR="00C67824" w:rsidTr="00CA1A9C">
        <w:tc>
          <w:tcPr>
            <w:tcW w:type="dxa" w:w="677"/>
            <w:shd w:color="auto" w:fill="F2F2F2" w:themeFill="background1" w:themeFillShade="F2" w:val="clear"/>
          </w:tcPr>
          <w:p w14:paraId="09D513CE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845</w:t>
            </w:r>
          </w:p>
        </w:tc>
        <w:tc>
          <w:tcPr>
            <w:tcW w:type="dxa" w:w="1727"/>
            <w:shd w:color="auto" w:fill="F2F2F2" w:themeFill="background1" w:themeFillShade="F2" w:val="clear"/>
          </w:tcPr>
          <w:p w14:paraId="4E658AFF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Fanggjerde</w:t>
            </w:r>
          </w:p>
        </w:tc>
        <w:tc>
          <w:tcPr>
            <w:tcW w:type="dxa" w:w="927"/>
            <w:shd w:color="auto" w:fill="F2F2F2" w:themeFill="background1" w:themeFillShade="F2" w:val="clear"/>
          </w:tcPr>
          <w:p w14:paraId="28922537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1</w:t>
            </w:r>
          </w:p>
        </w:tc>
        <w:tc>
          <w:tcPr>
            <w:tcW w:type="dxa" w:w="1215"/>
            <w:shd w:color="auto" w:fill="F2F2F2" w:themeFill="background1" w:themeFillShade="F2" w:val="clear"/>
          </w:tcPr>
          <w:p w14:paraId="09AA7AE3" w14:textId="77777777" w:rsidP="00CA1A9C" w:rsidR="00C67824" w:rsidRDefault="00C67824">
            <w:pPr>
              <w:rPr>
                <w:lang w:eastAsia="nb-NO"/>
              </w:rPr>
            </w:pPr>
            <w:r>
              <w:rPr>
                <w:lang w:eastAsia="nb-NO"/>
              </w:rPr>
              <w:t xml:space="preserve">Komp</w:t>
            </w:r>
          </w:p>
        </w:tc>
        <w:tc>
          <w:tcPr>
            <w:tcW w:type="dxa" w:w="1234"/>
            <w:shd w:color="auto" w:fill="F2F2F2" w:themeFill="background1" w:themeFillShade="F2" w:val="clear"/>
          </w:tcPr>
          <w:p w14:paraId="6C390A03" w14:textId="77777777" w:rsidP="00CA1A9C" w:rsidR="00C67824" w:rsidRDefault="00C67824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294</w:t>
            </w:r>
          </w:p>
        </w:tc>
        <w:tc>
          <w:tcPr>
            <w:tcW w:type="dxa" w:w="2298"/>
            <w:shd w:color="auto" w:fill="F2F2F2" w:themeFill="background1" w:themeFillShade="F2" w:val="clear"/>
          </w:tcPr>
          <w:p w14:paraId="63421417" w14:textId="77777777" w:rsidP="00CA1A9C" w:rsidR="00C67824" w:rsidRDefault="00C67824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Tilstand/skade, strekning</w:t>
            </w:r>
          </w:p>
        </w:tc>
        <w:tc>
          <w:tcPr>
            <w:tcW w:type="dxa" w:w="858"/>
            <w:shd w:color="auto" w:fill="F2F2F2" w:themeFill="background1" w:themeFillShade="F2" w:val="clear"/>
          </w:tcPr>
          <w:p w14:paraId="7909B20F" w14:textId="77777777" w:rsidP="00CA1A9C" w:rsidR="00C67824" w:rsidRDefault="00C67824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 xml:space="preserve"/>
            </w:r>
          </w:p>
        </w:tc>
        <w:tc>
          <w:tcPr>
            <w:tcW w:type="dxa" w:w="800"/>
            <w:shd w:color="auto" w:fill="F2F2F2" w:themeFill="background1" w:themeFillShade="F2" w:val="clear"/>
          </w:tcPr>
          <w:p w14:paraId="0400E562" w14:textId="77777777" w:rsidP="00CA1A9C" w:rsidR="00C67824" w:rsidRDefault="00C67824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 xml:space="preserve">1998</w:t>
            </w:r>
          </w:p>
        </w:tc>
      </w:tr>
    </w:tbl>
    <w:p w14:paraId="32DFE916" w14:textId="4DD5D14F" w:rsidP="00A83F9E" w:rsidR="00A83F9E" w:rsidRDefault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294165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5" w:name="_Toc97748753"/>
      <w:r w:rsidRPr="5B2C99DC">
        <w:rPr>
          <w:rFonts w:eastAsia="Times New Roman"/>
          <w:lang w:eastAsia="nb-NO"/>
        </w:rPr>
        <w:t>Egenskapstyper</w:t>
      </w:r>
      <w:bookmarkEnd w:id="15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6" w:name="_Ref47612010"/>
      <w:r w:rsidRPr="0FA9305E">
        <w:rPr>
          <w:rFonts w:eastAsia="Times New Roman"/>
          <w:lang w:eastAsia="nb-NO"/>
        </w:rPr>
        <w:t>Standard egenskapstyper</w:t>
      </w:r>
      <w:bookmarkEnd w:id="16"/>
    </w:p>
    <w:p w14:paraId="1B4FB1CE" w14:textId="6F31BD24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cs="Times New Roman" w:eastAsia="Times New Roman" w:hAnsi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cs="Times New Roman" w:eastAsia="Times New Roman" w:hAnsi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cs="Times New Roman" w:eastAsia="Times New Roman" w:hAnsi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cs="Times New Roman" w:eastAsia="Times New Roman" w:hAnsi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cs="Times New Roman" w:eastAsia="Times New Roman" w:hAnsi="Times New Roman"/>
          <w:color w:val="000000"/>
          <w:sz w:val="24"/>
          <w:szCs w:val="24"/>
          <w:lang w:eastAsia="nb-NO"/>
        </w:rPr>
        <w:fldChar w:fldCharType="separate"/>
      </w:r>
      <w:r w:rsidR="00C67824" w:rsidRPr="004B63C9">
        <w:t xml:space="preserve">Tabell </w:t>
      </w:r>
      <w:r w:rsidR="00C67824" w:rsidRPr="004B63C9">
        <w:rPr>
          <w:noProof/>
        </w:rPr>
        <w:t>6</w:t>
      </w:r>
      <w:r w:rsidR="00C67824" w:rsidRPr="004B63C9">
        <w:noBreakHyphen/>
      </w:r>
      <w:r w:rsidR="00C67824" w:rsidRPr="004B63C9">
        <w:rPr>
          <w:noProof/>
        </w:rPr>
        <w:t>1</w:t>
      </w:r>
      <w:r w:rsidR="000679BD" w:rsidRPr="004B63C9">
        <w:rPr>
          <w:rFonts w:ascii="Times New Roman" w:cs="Times New Roman" w:eastAsia="Times New Roman" w:hAnsi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 xml:space="preserve">Fanggjerde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23D916F2" w:rsidR="003A2AA7" w:rsidRDefault="00337A07">
      <w:pPr>
        <w:pStyle w:val="Bildetekst"/>
        <w:keepNext/>
      </w:pPr>
      <w:bookmarkStart w:id="17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17"/>
      <w:r>
        <w:tab/>
        <w:t>Oversikt over egenskapstyper med tilhørende tillatte verdier</w:t>
      </w:r>
    </w:p>
    <w:tbl>
      <w:tblPr>
        <w:tblW w:type="auto" w:w="0"/>
        <w:tblCellSpacing w:type="dxa" w:w="0"/>
        <w:tblBorders>
          <w:top w:color="D3D3D3" w:space="0" w:sz="6" w:val="single"/>
          <w:left w:color="D3D3D3" w:space="0" w:sz="6" w:val="single"/>
          <w:bottom w:color="D3D3D3" w:space="0" w:sz="6" w:val="single"/>
          <w:right w:color="D3D3D3" w:space="0" w:sz="6" w:val="single"/>
        </w:tblBorders>
        <w:shd w:color="auto" w:fill="FFFFFF" w:val="clear"/>
        <w:tblLayout w:type="fixed"/>
        <w:tblCellMar>
          <w:top w:type="dxa" w:w="60"/>
          <w:left w:type="dxa" w:w="60"/>
          <w:bottom w:type="dxa" w:w="60"/>
          <w:right w:type="dxa" w:w="60"/>
        </w:tblCellMar>
        <w:tblLook w:firstColumn="1" w:firstRow="1" w:lastColumn="0" w:lastRow="0" w:noHBand="0" w:noVBand="1" w:val="04A0"/>
      </w:tblPr>
      <w:tblGrid>
        <w:gridCol w:w="2268"/>
        <w:gridCol w:w="1134"/>
        <w:gridCol w:w="1134"/>
        <w:gridCol w:w="4245"/>
        <w:gridCol w:w="858"/>
      </w:tblGrid>
      <w:tr w14:paraId="3EB4A288" w14:textId="77777777" w:rsidR="003A2AA7" w:rsidRPr="00371DE5" w:rsidTr="00327774">
        <w:trPr>
          <w:trHeight w:val="600"/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DCDCDC" w:val="clear"/>
            <w:vAlign w:val="center"/>
            <w:hideMark/>
          </w:tcPr>
          <w:p w14:paraId="4C0521A0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Default="00337A07" w:rsidRPr="00371DE5">
            <w:pPr>
              <w:spacing w:after="100" w:afterAutospacing="1" w:before="100" w:beforeAutospacing="1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DCDCDC" w:val="clear"/>
            <w:vAlign w:val="center"/>
            <w:hideMark/>
          </w:tcPr>
          <w:p w14:paraId="0770A3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DCDCDC" w:val="clear"/>
            <w:vAlign w:val="center"/>
            <w:hideMark/>
          </w:tcPr>
          <w:p w14:paraId="0740C448" w14:textId="5D1329F2" w:rsidR="003A2AA7" w:rsidRDefault="00581FDC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DCDCDC" w:val="clear"/>
            <w:vAlign w:val="center"/>
            <w:hideMark/>
          </w:tcPr>
          <w:p w14:paraId="5AB6AB43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DCDCDC" w:val="clear"/>
            <w:vAlign w:val="center"/>
            <w:hideMark/>
          </w:tcPr>
          <w:p w14:paraId="2CD51085" w14:textId="77777777" w:rsidR="003A2AA7" w:rsidRDefault="00337A07" w:rsidRPr="00371DE5">
            <w:pPr>
              <w:spacing w:after="0"/>
              <w:rPr>
                <w:rFonts w:cstheme="minorHAnsi" w:eastAsia="Times New Roman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Default="003A2AA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Lengde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Tall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3: Betinget, se 'merknad registrering'</w:t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Angir total lengde av vegobjektet.
Merknad registrering: Kan beregnes av egengeometri (linje/kurve). Skal angis manuelt om manglende/mangelfull egengeometri.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9597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Høyde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Tall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2: Påkrevd</w:t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Angir egen-høyde av vegobjektet uavhengig av hvilken vinkel det står i.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9598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Styrke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Tall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2: Påkrevd</w:t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Energimengden fanggjerdet er konstruert for å motstå.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9599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Gjennomsnittlig avstand fra veg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Tall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2: Påkrevd</w:t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Gjennomsnittlig avstand fra vegkant til vegobjektet.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9600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Helningsvinkel gjerde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Tall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2: Påkrevd</w:t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Helningsgrad for vegobjektet.
Merknad registrering: 90 grader er loddrett, 0 grader er vannrett.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9601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Adkomst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FlerverdiAttributt, Tekst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2: Påkrevd</w:t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Beskriver hvordan man får adkomst til vegobjektet for vedlikehold.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9602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Bil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Adkomst er mulig med bil.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19822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Hjullaster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Adkomst er mulig med hjullaster.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13816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Gravemaskin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Adkomst for gravemaskin.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13817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Til fots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Adkomst til fots.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13818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Kran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Adkomst for kran.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13819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Tau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Adkomst med tau.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13820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Helikopter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Adkomst for helikopter.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13821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Etableringsår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Tall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2: Påkrevd</w:t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Angir hvilket år vegobjektet ble etablert på stedet.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9606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Produsent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FlerverdiAttributt, Tekst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2: Påkrevd</w:t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Angir navn på produsent/fabrikant av vegobjektet.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9642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Avaroc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13863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El Montagne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13864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Geobrügg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13865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Isofer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13866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Trumer Schutzbauten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13868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Maccaferri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13867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Tilleggsinformasjon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Tekst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4: Opsjonell</w:t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Supplerende informasjon om vegobjektet som ikke framkommer direkte av andre egenskapstyper.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9876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Prosjektreferanse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Tekst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3: Betinget, se 'merknad registrering'</w:t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Referanse til prosjekt. Det benyttes samme prosjektreferanse som på tilhørende Veganlegg (VT30). Benyttes for lettere å kunne skille nye data fra eksisterende data i NVDB.
Merknad registrering: Skal angis for nye vegobjekter som overføres fra et utbyggings- eller vedlikeholdsprosjekt.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11161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ProsjektInternObjekt_ID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Tekst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3: Betinget, se 'merknad registrering'</w:t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Objektmerking. Unik innenfor tilhørende vegprosjekt.
Merknad registrering: Skal angis for vegobjekt tilhørende Nye Veier AS så fremt slik ID er etablert.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12420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Eier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FlerverdiAttributt, Tekst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3: Betinget, se 'merknad registrering'</w:t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Angir hvem som er eier av vegobjektet.
Merknad registrering: Påkrevd når eier avviker fra vegeier. Det skal angis eier på alle vegobjekt tilhørende Nye Veier AS.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9643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Stat, Statens vegvesen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13869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Stat, Nye Veier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18654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Fylkeskommune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13870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Kommune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13871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Privat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13872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Uavklart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Verdi benyttes inntil det er avklart hvem som er eier (ingen verdi tolkes som at vegeier er eier).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17621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Vedlikeholdsansvarlig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FlerverdiAttributt, Tekst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>3: Betinget, se 'merknad registrering'</w:t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Angir hvem som er ansvarlig for vedlikehold av vegobjektet.
Merknad registrering: Skal angis om vedlikeholdsansvarlig avviker fra eier av vegobjektet. Skal angis for alle vegobjekter tilhørende Nye Veier AS.</w:t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9644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Statens vegvesen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13873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Nye Veier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18672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Fylkeskommune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19987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OPS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18801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Kommune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13874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Privat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13875</w:t>
            </w:r>
          </w:p>
        </w:tc>
      </w:tr>
      <w:tr w14:paraId="78493C3D" w14:textId="77777777" w:rsidR="003A2AA7" w:rsidRPr="00371DE5" w:rsidTr="00327774">
        <w:trPr>
          <w:tblCellSpacing w:type="dxa" w:w="0"/>
        </w:trPr>
        <w:tc>
          <w:tcPr>
            <w:tcW w:type="dxa" w:w="226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32CBFF98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lastRenderedPageBreak/>
              <w:t xml:space="preserve">• Uavklart</w:t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571928EF" w14:textId="77777777" w:rsidR="003A2AA7" w:rsidRDefault="00337A07" w:rsidRPr="00371DE5">
            <w:pPr>
              <w:spacing w:after="0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1134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7B4433EF" w14:textId="77777777" w:rsidR="003A2AA7" w:rsidRDefault="00337A07" w:rsidRPr="00371DE5">
            <w:pPr>
              <w:spacing w:after="0"/>
              <w:jc w:val="center"/>
              <w:rPr>
                <w:rFonts w:cstheme="minorHAnsi" w:eastAsia="Times New Roman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szCs w:val="20"/>
                <w:lang w:eastAsia="nb-NO"/>
              </w:rPr>
              <w:t xml:space="preserve"/>
            </w:r>
          </w:p>
        </w:tc>
        <w:tc>
          <w:tcPr>
            <w:tcW w:type="dxa" w:w="4245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0289533C" w14:textId="77777777" w:rsidR="003A2AA7" w:rsidRDefault="00337A07" w:rsidRPr="00371DE5">
            <w:pPr>
              <w:spacing w:after="0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dxa" w:w="858"/>
            <w:tcBorders>
              <w:top w:color="D3D3D3" w:space="0" w:sz="6" w:val="single"/>
              <w:left w:color="D3D3D3" w:space="0" w:sz="6" w:val="single"/>
              <w:bottom w:color="D3D3D3" w:space="0" w:sz="6" w:val="single"/>
              <w:right w:color="D3D3D3" w:space="0" w:sz="6" w:val="single"/>
            </w:tcBorders>
            <w:shd w:color="auto" w:fill="F2F2F2" w:themeFill="background1" w:themeFillShade="F2" w:val="clear"/>
            <w:vAlign w:val="center"/>
            <w:hideMark/>
          </w:tcPr>
          <w:p w14:paraId="694ADE90" w14:textId="77777777" w:rsidP="00327774" w:rsidR="003A2AA7" w:rsidRDefault="00337A07" w:rsidRPr="00371DE5">
            <w:pPr>
              <w:spacing w:after="0"/>
              <w:jc w:val="right"/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371DE5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17775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cs="Times New Roman" w:eastAsia="Times New Roman" w:hAnsi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8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8"/>
    </w:p>
    <w:p w14:paraId="4E7DA9BA" w14:textId="4A3F842E" w:rsidR="00585E01" w:rsidRDefault="00337A07" w:rsidRPr="002D4521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Default="00585E01" w:rsidRPr="002D4521">
      <w:pPr>
        <w:spacing w:after="0"/>
        <w:rPr>
          <w:rFonts w:eastAsiaTheme="minorEastAsia"/>
          <w:szCs w:val="20"/>
          <w:lang w:eastAsia="nb-NO"/>
        </w:rPr>
      </w:pPr>
    </w:p>
    <w:p w14:paraId="3DF01A14" w14:textId="033901D3" w:rsidR="003A2AA7" w:rsidRDefault="000679BD" w:rsidRPr="002D4521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Fanggjerde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C67824" w:rsidRPr="002D4521">
        <w:rPr>
          <w:szCs w:val="20"/>
        </w:rPr>
        <w:t xml:space="preserve">Tabell </w:t>
      </w:r>
      <w:r w:rsidR="00C67824" w:rsidRPr="002D4521">
        <w:rPr>
          <w:noProof/>
          <w:szCs w:val="20"/>
        </w:rPr>
        <w:t>6</w:t>
      </w:r>
      <w:r w:rsidR="00C67824" w:rsidRPr="002D4521">
        <w:rPr>
          <w:szCs w:val="20"/>
        </w:rPr>
        <w:noBreakHyphen/>
      </w:r>
      <w:r w:rsidR="00C67824" w:rsidRPr="002D4521">
        <w:rPr>
          <w:noProof/>
          <w:szCs w:val="20"/>
        </w:rPr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cs="Times New Roman" w:eastAsia="Times New Roman" w:hAnsi="Times New Roman"/>
          <w:sz w:val="24"/>
          <w:szCs w:val="24"/>
          <w:lang w:eastAsia="nb-NO"/>
        </w:rPr>
      </w:pPr>
    </w:p>
    <w:p w14:paraId="3F2552BF" w14:textId="351815B9" w:rsidR="003A2AA7" w:rsidRDefault="00337A07">
      <w:pPr>
        <w:pStyle w:val="Bildetekst"/>
        <w:keepNext/>
      </w:pPr>
      <w:bookmarkStart w:id="19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bookmarkEnd w:id="19"/>
      <w:r>
        <w:tab/>
        <w:t>Geometriegenskapstyper</w:t>
      </w:r>
    </w:p>
    <w:tbl>
      <w:tblPr>
        <w:tblStyle w:val="Tabellrutenett"/>
        <w:tblW w:type="pct" w:w="5000"/>
        <w:tblLook w:firstColumn="1" w:firstRow="1" w:lastColumn="0" w:lastRow="0" w:noHBand="0" w:noVBand="1" w:val="04A0"/>
      </w:tblPr>
      <w:tblGrid>
        <w:gridCol w:w="1737"/>
        <w:gridCol w:w="2644"/>
        <w:gridCol w:w="2644"/>
        <w:gridCol w:w="2711"/>
      </w:tblGrid>
      <w:tr w14:paraId="7252808D" w14:textId="77777777" w:rsidR="00C67824" w:rsidRPr="00AC5B9A" w:rsidTr="6B39E0F7">
        <w:trPr>
          <w:cantSplit/>
        </w:trPr>
        <w:tc>
          <w:tcPr>
            <w:tcW w:type="pct" w:w="856"/>
            <w:shd w:color="auto" w:fill="D9D9D9" w:themeFill="background1" w:themeFillShade="D9" w:val="clear"/>
          </w:tcPr>
          <w:p w14:paraId="4EA1C85C" w14:textId="77777777" w:rsidP="00CA1A9C" w:rsidR="00C67824" w:rsidRDefault="00C67824" w:rsidRPr="00AC5B9A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20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type="pct" w:w="1316"/>
            <w:shd w:color="auto" w:fill="D9D9D9" w:themeFill="background1" w:themeFillShade="D9" w:val="clear"/>
          </w:tcPr>
          <w:p w14:paraId="2F904711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Geometri, linje</w:t>
            </w:r>
          </w:p>
        </w:tc>
        <w:tc>
          <w:tcPr>
            <w:tcW w:type="pct" w:w="1316"/>
            <w:shd w:color="auto" w:fill="D9D9D9" w:themeFill="background1" w:themeFillShade="D9" w:val="clear"/>
          </w:tcPr>
          <w:p w14:paraId="4D032241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pct" w:w="1512"/>
            <w:shd w:color="auto" w:fill="D9D9D9" w:themeFill="background1" w:themeFillShade="D9" w:val="clear"/>
          </w:tcPr>
          <w:p w14:paraId="0C45F19B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</w:tr>
      <w:tr w14:paraId="0D8FAD17" w14:textId="77777777" w:rsidR="00C67824" w:rsidRPr="00AC5B9A" w:rsidTr="6B39E0F7">
        <w:trPr>
          <w:cantSplit/>
        </w:trPr>
        <w:tc>
          <w:tcPr>
            <w:tcW w:type="pct" w:w="856"/>
            <w:shd w:color="auto" w:fill="D9D9D9" w:themeFill="background1" w:themeFillShade="D9" w:val="clear"/>
          </w:tcPr>
          <w:p w14:paraId="621A98BB" w14:textId="77777777" w:rsidP="00CA1A9C" w:rsidR="00C67824" w:rsidRDefault="00C67824" w:rsidRPr="00AC5B9A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type="pct" w:w="1316"/>
            <w:shd w:color="auto" w:fill="F2F2F2" w:themeFill="background1" w:themeFillShade="F2" w:val="clear"/>
          </w:tcPr>
          <w:p w14:paraId="31623359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9604</w:t>
            </w:r>
          </w:p>
        </w:tc>
        <w:tc>
          <w:tcPr>
            <w:tcW w:type="pct" w:w="1316"/>
            <w:shd w:color="auto" w:fill="F2F2F2" w:themeFill="background1" w:themeFillShade="F2" w:val="clear"/>
          </w:tcPr>
          <w:p w14:paraId="1F58A903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pct" w:w="1512"/>
            <w:shd w:color="auto" w:fill="F2F2F2" w:themeFill="background1" w:themeFillShade="F2" w:val="clear"/>
          </w:tcPr>
          <w:p w14:paraId="27589D1A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</w:tr>
      <w:tr w14:paraId="042B1D8D" w14:textId="77777777" w:rsidR="00C67824" w:rsidRPr="00AC5B9A" w:rsidTr="6B39E0F7">
        <w:trPr>
          <w:cantSplit/>
        </w:trPr>
        <w:tc>
          <w:tcPr>
            <w:tcW w:type="pct" w:w="856"/>
            <w:shd w:color="auto" w:fill="D9D9D9" w:themeFill="background1" w:themeFillShade="D9" w:val="clear"/>
          </w:tcPr>
          <w:p w14:paraId="5BEFF923" w14:textId="77777777" w:rsidP="00CA1A9C" w:rsidR="00C67824" w:rsidRDefault="00C67824" w:rsidRPr="00AC5B9A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type="pct" w:w="1316"/>
            <w:shd w:color="auto" w:fill="F2F2F2" w:themeFill="background1" w:themeFillShade="F2" w:val="clear"/>
          </w:tcPr>
          <w:p w14:paraId="20358CE2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 xml:space="preserve">GeomLinje eller Kurve</w:t>
            </w:r>
          </w:p>
        </w:tc>
        <w:tc>
          <w:tcPr>
            <w:tcW w:type="pct" w:w="1316"/>
            <w:shd w:color="auto" w:fill="F2F2F2" w:themeFill="background1" w:themeFillShade="F2" w:val="clear"/>
          </w:tcPr>
          <w:p w14:paraId="416A736C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 xml:space="preserve"/>
            </w:r>
          </w:p>
        </w:tc>
        <w:tc>
          <w:tcPr>
            <w:tcW w:type="pct" w:w="1512"/>
            <w:shd w:color="auto" w:fill="F2F2F2" w:themeFill="background1" w:themeFillShade="F2" w:val="clear"/>
          </w:tcPr>
          <w:p w14:paraId="2BDACE5A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 xml:space="preserve"/>
            </w:r>
          </w:p>
        </w:tc>
      </w:tr>
      <w:tr w14:paraId="3773419D" w14:textId="77777777" w:rsidR="00C67824" w:rsidRPr="00AC5B9A" w:rsidTr="6B39E0F7">
        <w:trPr>
          <w:cantSplit/>
        </w:trPr>
        <w:tc>
          <w:tcPr>
            <w:tcW w:type="pct" w:w="856"/>
            <w:shd w:color="auto" w:fill="D9D9D9" w:themeFill="background1" w:themeFillShade="D9" w:val="clear"/>
          </w:tcPr>
          <w:p w14:paraId="22072E12" w14:textId="77777777" w:rsidP="00CA1A9C" w:rsidR="00C67824" w:rsidRDefault="00C67824" w:rsidRPr="00AC5B9A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type="pct" w:w="1316"/>
            <w:shd w:color="auto" w:fill="F2F2F2" w:themeFill="background1" w:themeFillShade="F2" w:val="clear"/>
          </w:tcPr>
          <w:p w14:paraId="087F1FB1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Gir linje/kurve som geometrisk representerer objektet.</w:t>
              <w:br/>
              <w:t xml:space="preserve"/>
              <w:br/>
              <w:t xml:space="preserve"/>
              <w:br/>
              <w:t xml:space="preserve">Merknad registrering:</w:t>
              <w:br/>
              <w:t xml:space="preserve">Høydereferanse FOT skal benyttes så sant det er mulig.</w:t>
            </w:r>
          </w:p>
        </w:tc>
        <w:tc>
          <w:tcPr>
            <w:tcW w:type="pct" w:w="1316"/>
            <w:shd w:color="auto" w:fill="F2F2F2" w:themeFill="background1" w:themeFillShade="F2" w:val="clear"/>
          </w:tcPr>
          <w:p w14:paraId="0FEF70CB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pct" w:w="1512"/>
            <w:shd w:color="auto" w:fill="F2F2F2" w:themeFill="background1" w:themeFillShade="F2" w:val="clear"/>
          </w:tcPr>
          <w:p w14:paraId="6FC6C4A8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</w:tr>
      <w:tr w14:paraId="6FC6E144" w14:textId="77777777" w:rsidR="00311997" w:rsidRPr="00AC5B9A" w:rsidTr="6B39E0F7">
        <w:trPr>
          <w:cantSplit/>
        </w:trPr>
        <w:tc>
          <w:tcPr>
            <w:tcW w:type="pct" w:w="856"/>
            <w:shd w:color="auto" w:fill="D9D9D9" w:themeFill="background1" w:themeFillShade="D9" w:val="clear"/>
          </w:tcPr>
          <w:p w14:paraId="28157857" w14:textId="45BB01C0" w:rsidP="00CA1A9C" w:rsidR="00311997" w:rsidRDefault="00311997" w:rsidRPr="00AC5B9A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type="pct" w:w="1316"/>
            <w:shd w:color="auto" w:fill="F2F2F2" w:themeFill="background1" w:themeFillShade="F2" w:val="clear"/>
          </w:tcPr>
          <w:p w14:paraId="5AB656A7" w14:textId="173BB2FD" w:rsidP="6B39E0F7" w:rsidR="00311997" w:rsidRDefault="00311997" w:rsidRPr="00AC5B9A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 xml:space="preserve">2: Påkrevd</w:t>
            </w:r>
          </w:p>
        </w:tc>
        <w:tc>
          <w:tcPr>
            <w:tcW w:type="pct" w:w="1316"/>
            <w:shd w:color="auto" w:fill="F2F2F2" w:themeFill="background1" w:themeFillShade="F2" w:val="clear"/>
          </w:tcPr>
          <w:p w14:paraId="20273596" w14:textId="7A66988D" w:rsidP="6B39E0F7" w:rsidR="00311997" w:rsidRDefault="00311997" w:rsidRPr="00AC5B9A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 xml:space="preserve"/>
            </w:r>
          </w:p>
        </w:tc>
        <w:tc>
          <w:tcPr>
            <w:tcW w:type="pct" w:w="1512"/>
            <w:shd w:color="auto" w:fill="F2F2F2" w:themeFill="background1" w:themeFillShade="F2" w:val="clear"/>
          </w:tcPr>
          <w:p w14:paraId="1B3F8B12" w14:textId="1128A033" w:rsidP="6B39E0F7" w:rsidR="00311997" w:rsidRDefault="00311997" w:rsidRPr="00AC5B9A">
            <w:pPr>
              <w:rPr>
                <w:rFonts w:eastAsia="Times New Roman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 xml:space="preserve"/>
            </w:r>
          </w:p>
        </w:tc>
      </w:tr>
      <w:tr w14:paraId="6F6E7646" w14:textId="77777777" w:rsidR="00C67824" w:rsidRPr="00AC5B9A" w:rsidTr="6B39E0F7">
        <w:trPr>
          <w:cantSplit/>
        </w:trPr>
        <w:tc>
          <w:tcPr>
            <w:tcW w:type="pct" w:w="856"/>
            <w:shd w:color="auto" w:fill="D9D9D9" w:themeFill="background1" w:themeFillShade="D9" w:val="clear"/>
          </w:tcPr>
          <w:p w14:paraId="5BA9031E" w14:textId="77777777" w:rsidP="00CA1A9C" w:rsidR="00C67824" w:rsidRDefault="00C67824" w:rsidRPr="00AC5B9A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type="pct" w:w="1316"/>
            <w:shd w:color="auto" w:fill="F2F2F2" w:themeFill="background1" w:themeFillShade="F2" w:val="clear"/>
          </w:tcPr>
          <w:p w14:paraId="7DE982FE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Senter gjerde på terrengnivå.</w:t>
            </w:r>
          </w:p>
        </w:tc>
        <w:tc>
          <w:tcPr>
            <w:tcW w:type="pct" w:w="1316"/>
            <w:shd w:color="auto" w:fill="F2F2F2" w:themeFill="background1" w:themeFillShade="F2" w:val="clear"/>
          </w:tcPr>
          <w:p w14:paraId="02533619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pct" w:w="1512"/>
            <w:shd w:color="auto" w:fill="F2F2F2" w:themeFill="background1" w:themeFillShade="F2" w:val="clear"/>
          </w:tcPr>
          <w:p w14:paraId="4D4F1F3E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</w:tr>
      <w:tr w14:paraId="2156B029" w14:textId="77777777" w:rsidR="00C67824" w:rsidRPr="00AC5B9A" w:rsidTr="6B39E0F7">
        <w:trPr>
          <w:cantSplit/>
        </w:trPr>
        <w:tc>
          <w:tcPr>
            <w:tcW w:type="pct" w:w="856"/>
            <w:shd w:color="auto" w:fill="D9D9D9" w:themeFill="background1" w:themeFillShade="D9" w:val="clear"/>
          </w:tcPr>
          <w:p w14:paraId="7BBC49B9" w14:textId="77777777" w:rsidP="00CA1A9C" w:rsidR="00C67824" w:rsidRDefault="00C67824" w:rsidRPr="00AC5B9A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type="pct" w:w="1316"/>
            <w:shd w:color="auto" w:fill="F2F2F2" w:themeFill="background1" w:themeFillShade="F2" w:val="clear"/>
          </w:tcPr>
          <w:p w14:paraId="01652670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FOT: Terreng/topp fundament.TOP: Topp fanggjerde.</w:t>
            </w:r>
          </w:p>
        </w:tc>
        <w:tc>
          <w:tcPr>
            <w:tcW w:type="pct" w:w="1316"/>
            <w:shd w:color="auto" w:fill="F2F2F2" w:themeFill="background1" w:themeFillShade="F2" w:val="clear"/>
          </w:tcPr>
          <w:p w14:paraId="20803D47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pct" w:w="1512"/>
            <w:shd w:color="auto" w:fill="F2F2F2" w:themeFill="background1" w:themeFillShade="F2" w:val="clear"/>
          </w:tcPr>
          <w:p w14:paraId="72BB952C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</w:tr>
      <w:tr w14:paraId="6F136B6B" w14:textId="77777777" w:rsidR="00C67824" w:rsidRPr="00AC5B9A" w:rsidTr="6B39E0F7">
        <w:trPr>
          <w:cantSplit/>
        </w:trPr>
        <w:tc>
          <w:tcPr>
            <w:tcW w:type="pct" w:w="856"/>
            <w:shd w:color="auto" w:fill="D9D9D9" w:themeFill="background1" w:themeFillShade="D9" w:val="clear"/>
          </w:tcPr>
          <w:p w14:paraId="15B0D7CF" w14:textId="77777777" w:rsidP="00CA1A9C" w:rsidR="00C67824" w:rsidRDefault="00C67824" w:rsidRPr="00AC5B9A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type="pct" w:w="1316"/>
            <w:shd w:color="auto" w:fill="F2F2F2" w:themeFill="background1" w:themeFillShade="F2" w:val="clear"/>
          </w:tcPr>
          <w:p w14:paraId="3C53DB8B" w14:textId="77777777" w:rsidP="00CA1A9C" w:rsidR="00C67824" w:rsidRDefault="00C67824" w:rsidRPr="00AC5B9A">
            <w:pPr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AC5B9A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>Ja</w:t>
            </w:r>
          </w:p>
        </w:tc>
        <w:tc>
          <w:tcPr>
            <w:tcW w:type="pct" w:w="1316"/>
            <w:shd w:color="auto" w:fill="F2F2F2" w:themeFill="background1" w:themeFillShade="F2" w:val="clear"/>
          </w:tcPr>
          <w:p w14:paraId="781A37F0" w14:textId="77777777" w:rsidP="00CA1A9C" w:rsidR="00C67824" w:rsidRDefault="00C67824" w:rsidRPr="00AC5B9A">
            <w:pPr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AC5B9A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  <w:tc>
          <w:tcPr>
            <w:tcW w:type="pct" w:w="1512"/>
            <w:shd w:color="auto" w:fill="F2F2F2" w:themeFill="background1" w:themeFillShade="F2" w:val="clear"/>
          </w:tcPr>
          <w:p w14:paraId="20E0E73A" w14:textId="77777777" w:rsidP="00CA1A9C" w:rsidR="00C67824" w:rsidRDefault="00C67824" w:rsidRPr="00AC5B9A">
            <w:pPr>
              <w:rPr>
                <w:rFonts w:cstheme="minorHAnsi" w:eastAsia="Times New Roman"/>
                <w:color w:val="000000"/>
                <w:szCs w:val="20"/>
                <w:lang w:eastAsia="nb-NO"/>
              </w:rPr>
            </w:pPr>
            <w:r w:rsidRPr="00AC5B9A">
              <w:rPr>
                <w:rFonts w:cstheme="minorHAnsi" w:eastAsia="Times New Roman"/>
                <w:color w:val="000000"/>
                <w:szCs w:val="20"/>
                <w:lang w:eastAsia="nb-NO"/>
              </w:rPr>
              <w:t xml:space="preserve"/>
            </w:r>
          </w:p>
        </w:tc>
      </w:tr>
      <w:tr w14:paraId="007C8C1F" w14:textId="77777777" w:rsidR="00C67824" w:rsidRPr="00AC5B9A" w:rsidTr="6B39E0F7">
        <w:trPr>
          <w:cantSplit/>
        </w:trPr>
        <w:tc>
          <w:tcPr>
            <w:tcW w:type="pct" w:w="856"/>
            <w:shd w:color="auto" w:fill="D9D9D9" w:themeFill="background1" w:themeFillShade="D9" w:val="clear"/>
          </w:tcPr>
          <w:p w14:paraId="570CCF6C" w14:textId="77777777" w:rsidP="00CA1A9C" w:rsidR="00C67824" w:rsidRDefault="00C67824" w:rsidRPr="00AC5B9A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P="00CA1A9C" w:rsidR="00C67824" w:rsidRDefault="00C67824" w:rsidRPr="00AC5B9A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type="pct" w:w="1316"/>
            <w:shd w:color="auto" w:fill="F2F2F2" w:themeFill="background1" w:themeFillShade="F2" w:val="clear"/>
          </w:tcPr>
          <w:p w14:paraId="03017482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 xml:space="preserve">50 cm</w:t>
            </w:r>
          </w:p>
        </w:tc>
        <w:tc>
          <w:tcPr>
            <w:tcW w:type="pct" w:w="1316"/>
            <w:shd w:color="auto" w:fill="F2F2F2" w:themeFill="background1" w:themeFillShade="F2" w:val="clear"/>
          </w:tcPr>
          <w:p w14:paraId="69DF5D0A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 xml:space="preserve"/>
            </w:r>
          </w:p>
        </w:tc>
        <w:tc>
          <w:tcPr>
            <w:tcW w:type="pct" w:w="1512"/>
            <w:shd w:color="auto" w:fill="F2F2F2" w:themeFill="background1" w:themeFillShade="F2" w:val="clear"/>
          </w:tcPr>
          <w:p w14:paraId="39014338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 xml:space="preserve"/>
            </w:r>
          </w:p>
        </w:tc>
      </w:tr>
      <w:tr w14:paraId="326BE62C" w14:textId="77777777" w:rsidR="00C67824" w:rsidRPr="00AC5B9A" w:rsidTr="6B39E0F7">
        <w:trPr>
          <w:cantSplit/>
        </w:trPr>
        <w:tc>
          <w:tcPr>
            <w:tcW w:type="pct" w:w="856"/>
            <w:shd w:color="auto" w:fill="D9D9D9" w:themeFill="background1" w:themeFillShade="D9" w:val="clear"/>
          </w:tcPr>
          <w:p w14:paraId="45182D65" w14:textId="77777777" w:rsidP="00CA1A9C" w:rsidR="00C67824" w:rsidRDefault="00C67824" w:rsidRPr="00AC5B9A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P="00CA1A9C" w:rsidR="00C67824" w:rsidRDefault="00C67824" w:rsidRPr="00AC5B9A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type="pct" w:w="1316"/>
            <w:shd w:color="auto" w:fill="F2F2F2" w:themeFill="background1" w:themeFillShade="F2" w:val="clear"/>
          </w:tcPr>
          <w:p w14:paraId="47D40072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 xml:space="preserve">50 cm</w:t>
            </w:r>
          </w:p>
        </w:tc>
        <w:tc>
          <w:tcPr>
            <w:tcW w:type="pct" w:w="1316"/>
            <w:shd w:color="auto" w:fill="F2F2F2" w:themeFill="background1" w:themeFillShade="F2" w:val="clear"/>
          </w:tcPr>
          <w:p w14:paraId="2B2203A3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 xml:space="preserve"/>
            </w:r>
          </w:p>
        </w:tc>
        <w:tc>
          <w:tcPr>
            <w:tcW w:type="pct" w:w="1512"/>
            <w:shd w:color="auto" w:fill="F2F2F2" w:themeFill="background1" w:themeFillShade="F2" w:val="clear"/>
          </w:tcPr>
          <w:p w14:paraId="52F23F1C" w14:textId="77777777" w:rsidP="00CA1A9C" w:rsidR="00C67824" w:rsidRDefault="00C67824" w:rsidRPr="00AC5B9A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 xml:space="preserve"/>
            </w:r>
          </w:p>
        </w:tc>
      </w:tr>
      <w:bookmarkEnd w:id="20"/>
    </w:tbl>
    <w:p w14:paraId="7A205CE3" w14:textId="77777777" w:rsidR="003A2AA7" w:rsidRDefault="003A2AA7">
      <w:pPr>
        <w:rPr>
          <w:lang w:eastAsia="nb-NO"/>
        </w:rPr>
      </w:pPr>
    </w:p>
    <w:p w14:paraId="27408CD9" w14:textId="5026FC4C" w:rsidR="003A2AA7" w:rsidRDefault="00337A07">
      <w:pPr>
        <w:pStyle w:val="Overskrift1"/>
      </w:pPr>
      <w:bookmarkStart w:id="21" w:name="_Ref47622660"/>
      <w:bookmarkStart w:id="22" w:name="_Toc97748754"/>
      <w:r>
        <w:t>UML-modell</w:t>
      </w:r>
      <w:bookmarkEnd w:id="21"/>
      <w:bookmarkEnd w:id="22"/>
    </w:p>
    <w:p w14:paraId="2218BBBF" w14:textId="3CCC79E0" w:rsidR="003A2AA7" w:rsidRDefault="00337A07">
      <w:pPr>
        <w:pStyle w:val="Overskrift2"/>
      </w:pPr>
      <w:bookmarkStart w:id="23" w:name="_Ref47622764"/>
      <w:r>
        <w:t xml:space="preserve">Relasjoner </w:t>
      </w:r>
      <w:r w:rsidR="006034F1">
        <w:t>(</w:t>
      </w:r>
      <w:r>
        <w:t>mor-datter</w:t>
      </w:r>
      <w:bookmarkEnd w:id="23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B="0" distL="0" distR="0" distT="0" wp14:anchorId="199AE7B9" wp14:editId="61EA1870">
            <wp:extent cx="3600000" cy="3600000"/>
            <wp:effectExtent b="0" l="0" r="0" t="0"/>
            <wp:docPr descr=""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javadocx_673ee25d-c8b5-4f36-b6f8-b11b4ed7a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B="0" distL="0" distR="0" distT="0" wp14:anchorId="4AF43022" wp14:editId="38E782C6">
            <wp:extent cx="4320000" cy="2520000"/>
            <wp:effectExtent b="0" l="0" r="0" t="0"/>
            <wp:docPr descr=""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javadocx_c3012d69-36e8-4adc-ae67-1f229b24d6b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4" w:name="_Ref47622719"/>
      <w:r>
        <w:t>Tillatte verdier</w:t>
      </w:r>
      <w:bookmarkEnd w:id="24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B="0" distL="0" distR="0" distT="0" wp14:anchorId="1181AC4F" wp14:editId="2FB32DB7">
            <wp:extent cx="3960000" cy="2160000"/>
            <wp:effectExtent b="0" l="0" r="0" t="0"/>
            <wp:docPr descr=""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javadocx_6127a0f7-6d87-452c-b643-4e8fecd19d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xmlns:w="http://schemas.openxmlformats.org/wordprocessingml/2006/main" w:rsidR="003A2AA7" w:rsidSect="00B327A8">
      <w:headerReference xmlns:r="http://schemas.openxmlformats.org/officeDocument/2006/relationships" r:id="rId17" w:type="even"/>
      <w:headerReference xmlns:r="http://schemas.openxmlformats.org/officeDocument/2006/relationships" r:id="rId18" w:type="default"/>
      <w:footerReference xmlns:r="http://schemas.openxmlformats.org/officeDocument/2006/relationships" r:id="rId19" w:type="even"/>
      <w:footerReference xmlns:r="http://schemas.openxmlformats.org/officeDocument/2006/relationships" r:id="rId20" w:type="default"/>
      <w:headerReference xmlns:r="http://schemas.openxmlformats.org/officeDocument/2006/relationships" r:id="rId21" w:type="first"/>
      <w:footerReference xmlns:r="http://schemas.openxmlformats.org/officeDocument/2006/relationships" r:id="rId22" w:type="first"/>
      <w:pgSz w:h="16838" w:w="11906"/>
      <w:pgMar w:bottom="1440" w:footer="708" w:gutter="0" w:header="708" w:left="1080" w:right="1080" w:top="1440"/>
      <w:pgBorders w:offsetFrom="page">
        <w:bottom w:color="auto" w:space="24" w:sz="4" w:val="single"/>
      </w:pgBorders>
      <w:cols w:space="708"/>
      <w:titlePg/>
      <w:docGrid w:linePitch="36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10="urn:schemas-microsoft-com:office:word" xmlns:wne="http://schemas.microsoft.com/office/word/2006/wordml" xmlns:wp="http://schemas.openxmlformats.org/drawingml/2006/wordprocessingDrawing"/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endnote w:id="-1" w:type="separator">
    <w:p w14:paraId="290F0FDB" w14:textId="77777777" w:rsidR="000411A3" w:rsidRDefault="000411A3">
      <w:pPr>
        <w:spacing w:after="0"/>
      </w:pPr>
      <w:r>
        <w:separator/>
      </w:r>
    </w:p>
  </w:endnote>
  <w:endnote w:id="0" w:type="continuationSeparator">
    <w:p w14:paraId="4BE178E9" w14:textId="77777777" w:rsidR="000411A3" w:rsidRDefault="000411A3">
      <w:pPr>
        <w:spacing w:after="0"/>
      </w:pPr>
      <w:r>
        <w:continuationSeparator/>
      </w:r>
    </w:p>
  </w:endnote>
  <w:endnote w:id="1" w:type="continuationNotice">
    <w:p w14:paraId="24A0EDAD" w14:textId="77777777" w:rsidR="000411A3" w:rsidRDefault="000411A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6AABB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footnote w:id="-1" w:type="separator">
    <w:p w14:paraId="1F19C03B" w14:textId="77777777" w:rsidR="000411A3" w:rsidRDefault="000411A3">
      <w:pPr>
        <w:spacing w:after="0"/>
      </w:pPr>
      <w:r>
        <w:separator/>
      </w:r>
    </w:p>
  </w:footnote>
  <w:footnote w:id="0" w:type="continuationSeparator">
    <w:p w14:paraId="55539D56" w14:textId="77777777" w:rsidR="000411A3" w:rsidRDefault="000411A3">
      <w:pPr>
        <w:spacing w:after="0"/>
      </w:pPr>
      <w:r>
        <w:continuationSeparator/>
      </w:r>
    </w:p>
  </w:footnote>
  <w:footnote w:id="1" w:type="continuationNotice">
    <w:p w14:paraId="25739DDC" w14:textId="77777777" w:rsidR="000411A3" w:rsidRDefault="000411A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205A6" w14:textId="77777777" w:rsidR="00CF48E5" w:rsidRDefault="00CF48E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45249" w14:textId="77777777" w:rsidR="00CF48E5" w:rsidRDefault="00CF48E5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abstractNum w:abstractNumId="6575524">
    <w:multiLevelType w:val="hybridMultilevel"/>
    <w:lvl w:ilvl="0" w:tplc="961523">
      <w:start w:val="1"/>
      <w:numFmt w:val="decimal"/>
      <w:lvlText w:val="%1."/>
      <w:lvlJc w:val="left"/>
      <w:pPr>
        <w:ind w:hanging="360" w:left="720"/>
      </w:pPr>
    </w:lvl>
    <w:lvl w:ilvl="1" w:tentative="1" w:tplc="961523">
      <w:start w:val="1"/>
      <w:numFmt w:val="lowerLetter"/>
      <w:lvlText w:val="%2."/>
      <w:lvlJc w:val="left"/>
      <w:pPr>
        <w:ind w:hanging="360" w:left="1440"/>
      </w:pPr>
    </w:lvl>
    <w:lvl w:ilvl="2" w:tentative="1" w:tplc="961523">
      <w:start w:val="1"/>
      <w:numFmt w:val="lowerRoman"/>
      <w:lvlText w:val="%3."/>
      <w:lvlJc w:val="right"/>
      <w:pPr>
        <w:ind w:hanging="180" w:left="2160"/>
      </w:pPr>
    </w:lvl>
    <w:lvl w:ilvl="3" w:tentative="1" w:tplc="961523">
      <w:start w:val="1"/>
      <w:numFmt w:val="decimal"/>
      <w:lvlText w:val="%4."/>
      <w:lvlJc w:val="left"/>
      <w:pPr>
        <w:ind w:hanging="360" w:left="2880"/>
      </w:pPr>
    </w:lvl>
    <w:lvl w:ilvl="4" w:tentative="1" w:tplc="961523">
      <w:start w:val="1"/>
      <w:numFmt w:val="lowerLetter"/>
      <w:lvlText w:val="%5."/>
      <w:lvlJc w:val="left"/>
      <w:pPr>
        <w:ind w:hanging="360" w:left="3600"/>
      </w:pPr>
    </w:lvl>
    <w:lvl w:ilvl="5" w:tentative="1" w:tplc="961523">
      <w:start w:val="1"/>
      <w:numFmt w:val="lowerRoman"/>
      <w:lvlText w:val="%6."/>
      <w:lvlJc w:val="right"/>
      <w:pPr>
        <w:ind w:hanging="180" w:left="4320"/>
      </w:pPr>
    </w:lvl>
    <w:lvl w:ilvl="6" w:tentative="1" w:tplc="961523">
      <w:start w:val="1"/>
      <w:numFmt w:val="decimal"/>
      <w:lvlText w:val="%7."/>
      <w:lvlJc w:val="left"/>
      <w:pPr>
        <w:ind w:hanging="360" w:left="5040"/>
      </w:pPr>
    </w:lvl>
    <w:lvl w:ilvl="7" w:tentative="1" w:tplc="961523">
      <w:start w:val="1"/>
      <w:numFmt w:val="lowerLetter"/>
      <w:lvlText w:val="%8."/>
      <w:lvlJc w:val="left"/>
      <w:pPr>
        <w:ind w:hanging="360" w:left="5760"/>
      </w:pPr>
    </w:lvl>
    <w:lvl w:ilvl="8" w:tentative="1" w:tplc="961523">
      <w:start w:val="1"/>
      <w:numFmt w:val="lowerRoman"/>
      <w:lvlText w:val="%9."/>
      <w:lvlJc w:val="right"/>
      <w:pPr>
        <w:ind w:hanging="180" w:left="6480"/>
      </w:pPr>
    </w:lvl>
  </w:abstractNum>
  <w:abstractNum w:abstractNumId="6575523">
    <w:multiLevelType w:val="hybridMultilevel"/>
    <w:lvl w:ilvl="0" w:tplc="6666487">
      <w:start w:val="1"/>
      <w:numFmt w:val="bullet"/>
      <w:lvlText w:val=""/>
      <w:lvlJc w:val="left"/>
      <w:pPr>
        <w:ind w:hanging="360" w:left="720"/>
      </w:pPr>
      <w:rPr>
        <w:rFonts w:ascii="Symbol" w:hAnsi="Symbol" w:hint="default"/>
      </w:rPr>
    </w:lvl>
    <w:lvl w:ilvl="1" w:tentative="1" w:tplc="0C0A0003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 w:tentative="1" w:tplc="0C0A0005">
      <w:start w:val="1"/>
      <w:numFmt w:val="bullet"/>
      <w:lvlText w:val=""/>
      <w:lvlJc w:val="left"/>
      <w:pPr>
        <w:ind w:hanging="360" w:left="2160"/>
      </w:pPr>
      <w:rPr>
        <w:rFonts w:ascii="Wingdings" w:hAnsi="Wingdings" w:hint="default"/>
      </w:rPr>
    </w:lvl>
    <w:lvl w:ilvl="3" w:tentative="1" w:tplc="0C0A0001">
      <w:start w:val="1"/>
      <w:numFmt w:val="bullet"/>
      <w:lvlText w:val=""/>
      <w:lvlJc w:val="left"/>
      <w:pPr>
        <w:ind w:hanging="360" w:left="2880"/>
      </w:pPr>
      <w:rPr>
        <w:rFonts w:ascii="Symbol" w:hAnsi="Symbol" w:hint="default"/>
      </w:rPr>
    </w:lvl>
    <w:lvl w:ilvl="4" w:tentative="1" w:tplc="0C0A0003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 w:tentative="1" w:tplc="0C0A0005">
      <w:start w:val="1"/>
      <w:numFmt w:val="bullet"/>
      <w:lvlText w:val=""/>
      <w:lvlJc w:val="left"/>
      <w:pPr>
        <w:ind w:hanging="360" w:left="4320"/>
      </w:pPr>
      <w:rPr>
        <w:rFonts w:ascii="Wingdings" w:hAnsi="Wingdings" w:hint="default"/>
      </w:rPr>
    </w:lvl>
    <w:lvl w:ilvl="6" w:tentative="1" w:tplc="0C0A0001">
      <w:start w:val="1"/>
      <w:numFmt w:val="bullet"/>
      <w:lvlText w:val=""/>
      <w:lvlJc w:val="left"/>
      <w:pPr>
        <w:ind w:hanging="360" w:left="5040"/>
      </w:pPr>
      <w:rPr>
        <w:rFonts w:ascii="Symbol" w:hAnsi="Symbol" w:hint="default"/>
      </w:rPr>
    </w:lvl>
    <w:lvl w:ilvl="7" w:tentative="1" w:tplc="0C0A0003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 w:tentative="1" w:tplc="0C0A0005">
      <w:start w:val="1"/>
      <w:numFmt w:val="bullet"/>
      <w:lvlText w:val=""/>
      <w:lvlJc w:val="left"/>
      <w:pPr>
        <w:ind w:hanging="360" w:left="6480"/>
      </w:pPr>
      <w:rPr>
        <w:rFonts w:ascii="Wingdings" w:hAnsi="Wingdings" w:hint="default"/>
      </w:rPr>
    </w:lvl>
  </w:abstractNum>
  <w:abstractNum w15:restartNumberingAfterBreak="0" w:abstractNumId="0">
    <w:nsid w:val="08AF4AD6"/>
    <w:multiLevelType w:val="hybridMultilevel"/>
    <w:tmpl w:val="8132EA54"/>
    <w:lvl w:ilvl="0" w:tplc="08E69C58">
      <w:start w:val="4"/>
      <w:numFmt w:val="bullet"/>
      <w:lvlText w:val="-"/>
      <w:lvlJc w:val="left"/>
      <w:pPr>
        <w:ind w:hanging="360" w:left="360"/>
      </w:pPr>
      <w:rPr>
        <w:rFonts w:ascii="Lucida Sans Unicode" w:cs="Lucida Sans Unicode" w:eastAsiaTheme="minorHAnsi" w:hAnsi="Lucida Sans Unicode" w:hint="default"/>
      </w:rPr>
    </w:lvl>
    <w:lvl w:ilvl="1" w:tentative="1" w:tplc="04140003">
      <w:start w:val="1"/>
      <w:numFmt w:val="bullet"/>
      <w:lvlText w:val="o"/>
      <w:lvlJc w:val="left"/>
      <w:pPr>
        <w:ind w:hanging="360" w:left="108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180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252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324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396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468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540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6120"/>
      </w:pPr>
      <w:rPr>
        <w:rFonts w:ascii="Wingdings" w:hAnsi="Wingdings" w:hint="default"/>
      </w:rPr>
    </w:lvl>
  </w:abstractNum>
  <w:abstractNum w15:restartNumberingAfterBreak="0" w:abstractNumId="1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6"/>
      <w:numFmt w:val="decimal"/>
      <w:lvlText w:val="%1.%2.%3"/>
      <w:lvlJc w:val="lef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2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hanging="432" w:left="432"/>
      </w:pPr>
    </w:lvl>
    <w:lvl w:ilvl="1">
      <w:start w:val="1"/>
      <w:numFmt w:val="decimal"/>
      <w:pStyle w:val="Overskrift2"/>
      <w:lvlText w:val="%1.%2"/>
      <w:lvlJc w:val="left"/>
      <w:pPr>
        <w:ind w:hanging="576" w:left="576"/>
      </w:pPr>
    </w:lvl>
    <w:lvl w:ilvl="2">
      <w:start w:val="1"/>
      <w:numFmt w:val="decimal"/>
      <w:pStyle w:val="Overskrift3"/>
      <w:lvlText w:val="%1.%2.%3"/>
      <w:lvlJc w:val="left"/>
      <w:pPr>
        <w:ind w:hanging="720" w:left="720"/>
      </w:pPr>
    </w:lvl>
    <w:lvl w:ilvl="3">
      <w:start w:val="1"/>
      <w:numFmt w:val="decimal"/>
      <w:pStyle w:val="Overskrift4"/>
      <w:lvlText w:val="%1.%2.%3.%4"/>
      <w:lvlJc w:val="left"/>
      <w:pPr>
        <w:ind w:hanging="864" w:left="864"/>
      </w:pPr>
    </w:lvl>
    <w:lvl w:ilvl="4">
      <w:start w:val="1"/>
      <w:numFmt w:val="decimal"/>
      <w:pStyle w:val="Overskrift5"/>
      <w:lvlText w:val="%1.%2.%3.%4.%5"/>
      <w:lvlJc w:val="left"/>
      <w:pPr>
        <w:ind w:hanging="1008" w:left="1008"/>
      </w:pPr>
    </w:lvl>
    <w:lvl w:ilvl="5">
      <w:start w:val="1"/>
      <w:numFmt w:val="decimal"/>
      <w:pStyle w:val="Overskrift6"/>
      <w:lvlText w:val="%1.%2.%3.%4.%5.%6"/>
      <w:lvlJc w:val="left"/>
      <w:pPr>
        <w:ind w:hanging="1152" w:left="1152"/>
      </w:pPr>
    </w:lvl>
    <w:lvl w:ilvl="6">
      <w:start w:val="1"/>
      <w:numFmt w:val="decimal"/>
      <w:pStyle w:val="Overskrift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Overskrift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Overskrift9"/>
      <w:lvlText w:val="%1.%2.%3.%4.%5.%6.%7.%8.%9"/>
      <w:lvlJc w:val="left"/>
      <w:pPr>
        <w:ind w:hanging="1584" w:left="1584"/>
      </w:pPr>
    </w:lvl>
  </w:abstractNum>
  <w:abstractNum w15:restartNumberingAfterBreak="0" w:abstractNumId="3">
    <w:nsid w:val="22013B86"/>
    <w:multiLevelType w:val="hybridMultilevel"/>
    <w:tmpl w:val="53A8B878"/>
    <w:lvl w:ilvl="0" w:tplc="A678EB88">
      <w:start w:val="4"/>
      <w:numFmt w:val="bullet"/>
      <w:lvlText w:val="-"/>
      <w:lvlJc w:val="left"/>
      <w:pPr>
        <w:ind w:hanging="360" w:left="720"/>
      </w:pPr>
      <w:rPr>
        <w:rFonts w:ascii="Lucida Sans Unicode" w:cs="Lucida Sans Unicode" w:eastAsiaTheme="minorHAnsi" w:hAnsi="Lucida Sans Unicode" w:hint="default"/>
      </w:rPr>
    </w:lvl>
    <w:lvl w:ilvl="1" w:tentative="1" w:tplc="04140003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216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288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432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504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6480"/>
      </w:pPr>
      <w:rPr>
        <w:rFonts w:ascii="Wingdings" w:hAnsi="Wingdings" w:hint="default"/>
      </w:rPr>
    </w:lvl>
  </w:abstractNum>
  <w:abstractNum w15:restartNumberingAfterBreak="0" w:abstractNumId="4">
    <w:nsid w:val="3155427E"/>
    <w:multiLevelType w:val="hybridMultilevel"/>
    <w:tmpl w:val="3496CD6E"/>
    <w:lvl w:ilvl="0" w:tplc="1A6AB37C">
      <w:start w:val="4"/>
      <w:numFmt w:val="bullet"/>
      <w:lvlText w:val="-"/>
      <w:lvlJc w:val="left"/>
      <w:pPr>
        <w:ind w:hanging="360" w:left="720"/>
      </w:pPr>
      <w:rPr>
        <w:rFonts w:ascii="Lucida Sans Unicode" w:cs="Lucida Sans Unicode" w:eastAsiaTheme="minorHAnsi" w:hAnsi="Lucida Sans Unicode" w:hint="default"/>
      </w:rPr>
    </w:lvl>
    <w:lvl w:ilvl="1" w:tentative="1" w:tplc="04140003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216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288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432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504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6480"/>
      </w:pPr>
      <w:rPr>
        <w:rFonts w:ascii="Wingdings" w:hAnsi="Wingdings" w:hint="default"/>
      </w:rPr>
    </w:lvl>
  </w:abstractNum>
  <w:abstractNum w15:restartNumberingAfterBreak="0" w:abstractNumId="5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9"/>
      <w:numFmt w:val="decimal"/>
      <w:lvlText w:val="%1.%2.%3"/>
      <w:lvlJc w:val="lef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6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hanging="360" w:left="72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hanging="360" w:left="1440"/>
      </w:pPr>
    </w:lvl>
    <w:lvl w:ilvl="2" w:tplc="0414001B">
      <w:start w:val="1"/>
      <w:numFmt w:val="lowerRoman"/>
      <w:lvlText w:val="%3."/>
      <w:lvlJc w:val="right"/>
      <w:pPr>
        <w:ind w:hanging="180" w:left="2160"/>
      </w:pPr>
    </w:lvl>
    <w:lvl w:ilvl="3" w:tentative="1" w:tplc="0414000F">
      <w:start w:val="1"/>
      <w:numFmt w:val="decimal"/>
      <w:lvlText w:val="%4."/>
      <w:lvlJc w:val="left"/>
      <w:pPr>
        <w:ind w:hanging="360" w:left="2880"/>
      </w:pPr>
    </w:lvl>
    <w:lvl w:ilvl="4" w:tentative="1" w:tplc="04140019">
      <w:start w:val="1"/>
      <w:numFmt w:val="lowerLetter"/>
      <w:lvlText w:val="%5."/>
      <w:lvlJc w:val="left"/>
      <w:pPr>
        <w:ind w:hanging="360" w:left="3600"/>
      </w:pPr>
    </w:lvl>
    <w:lvl w:ilvl="5" w:tentative="1" w:tplc="0414001B">
      <w:start w:val="1"/>
      <w:numFmt w:val="lowerRoman"/>
      <w:lvlText w:val="%6."/>
      <w:lvlJc w:val="right"/>
      <w:pPr>
        <w:ind w:hanging="180" w:left="4320"/>
      </w:pPr>
    </w:lvl>
    <w:lvl w:ilvl="6" w:tentative="1" w:tplc="0414000F">
      <w:start w:val="1"/>
      <w:numFmt w:val="decimal"/>
      <w:lvlText w:val="%7."/>
      <w:lvlJc w:val="left"/>
      <w:pPr>
        <w:ind w:hanging="360" w:left="5040"/>
      </w:pPr>
    </w:lvl>
    <w:lvl w:ilvl="7" w:tentative="1" w:tplc="04140019">
      <w:start w:val="1"/>
      <w:numFmt w:val="lowerLetter"/>
      <w:lvlText w:val="%8."/>
      <w:lvlJc w:val="left"/>
      <w:pPr>
        <w:ind w:hanging="360" w:left="5760"/>
      </w:pPr>
    </w:lvl>
    <w:lvl w:ilvl="8" w:tentative="1" w:tplc="0414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7">
    <w:nsid w:val="51DC36CA"/>
    <w:multiLevelType w:val="hybridMultilevel"/>
    <w:tmpl w:val="4B5EE7A8"/>
    <w:lvl w:ilvl="0" w:tplc="04140001">
      <w:start w:val="1"/>
      <w:numFmt w:val="bullet"/>
      <w:lvlText w:val=""/>
      <w:lvlJc w:val="left"/>
      <w:pPr>
        <w:ind w:hanging="360" w:left="720"/>
      </w:pPr>
      <w:rPr>
        <w:rFonts w:ascii="Symbol" w:hAnsi="Symbol" w:hint="default"/>
      </w:rPr>
    </w:lvl>
    <w:lvl w:ilvl="1" w:tentative="1" w:tplc="04140003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216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288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432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504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6480"/>
      </w:pPr>
      <w:rPr>
        <w:rFonts w:ascii="Wingdings" w:hAnsi="Wingdings" w:hint="default"/>
      </w:rPr>
    </w:lvl>
  </w:abstractNum>
  <w:abstractNum w15:restartNumberingAfterBreak="0" w:abstractNumId="8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hanging="360" w:left="72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hanging="360" w:left="1440"/>
      </w:pPr>
    </w:lvl>
    <w:lvl w:ilvl="2" w:tplc="0414001B">
      <w:start w:val="1"/>
      <w:numFmt w:val="lowerRoman"/>
      <w:lvlText w:val="%3."/>
      <w:lvlJc w:val="right"/>
      <w:pPr>
        <w:ind w:hanging="180" w:left="2160"/>
      </w:pPr>
    </w:lvl>
    <w:lvl w:ilvl="3" w:tplc="2CC838FE">
      <w:numFmt w:val="bullet"/>
      <w:lvlText w:val="-"/>
      <w:lvlJc w:val="left"/>
      <w:pPr>
        <w:ind w:hanging="360" w:left="2880"/>
      </w:pPr>
      <w:rPr>
        <w:rFonts w:ascii="Lucida Sans Unicode" w:cs="Lucida Sans Unicode" w:eastAsiaTheme="minorHAnsi" w:hAnsi="Lucida Sans Unicode" w:hint="default"/>
      </w:rPr>
    </w:lvl>
    <w:lvl w:ilvl="4" w:tentative="1" w:tplc="04140019">
      <w:start w:val="1"/>
      <w:numFmt w:val="lowerLetter"/>
      <w:lvlText w:val="%5."/>
      <w:lvlJc w:val="left"/>
      <w:pPr>
        <w:ind w:hanging="360" w:left="3600"/>
      </w:pPr>
    </w:lvl>
    <w:lvl w:ilvl="5" w:tentative="1" w:tplc="0414001B">
      <w:start w:val="1"/>
      <w:numFmt w:val="lowerRoman"/>
      <w:lvlText w:val="%6."/>
      <w:lvlJc w:val="right"/>
      <w:pPr>
        <w:ind w:hanging="180" w:left="4320"/>
      </w:pPr>
    </w:lvl>
    <w:lvl w:ilvl="6" w:tentative="1" w:tplc="0414000F">
      <w:start w:val="1"/>
      <w:numFmt w:val="decimal"/>
      <w:lvlText w:val="%7."/>
      <w:lvlJc w:val="left"/>
      <w:pPr>
        <w:ind w:hanging="360" w:left="5040"/>
      </w:pPr>
    </w:lvl>
    <w:lvl w:ilvl="7" w:tentative="1" w:tplc="04140019">
      <w:start w:val="1"/>
      <w:numFmt w:val="lowerLetter"/>
      <w:lvlText w:val="%8."/>
      <w:lvlJc w:val="left"/>
      <w:pPr>
        <w:ind w:hanging="360" w:left="5760"/>
      </w:pPr>
    </w:lvl>
    <w:lvl w:ilvl="8" w:tentative="1" w:tplc="0414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9">
    <w:nsid w:val="585F6EB2"/>
    <w:multiLevelType w:val="hybridMultilevel"/>
    <w:tmpl w:val="13CA9C2C"/>
    <w:lvl w:ilvl="0" w:tplc="99585D20">
      <w:start w:val="4"/>
      <w:numFmt w:val="bullet"/>
      <w:lvlText w:val="-"/>
      <w:lvlJc w:val="left"/>
      <w:pPr>
        <w:ind w:hanging="360" w:left="360"/>
      </w:pPr>
      <w:rPr>
        <w:rFonts w:ascii="Lucida Sans Unicode" w:cs="Lucida Sans Unicode" w:eastAsiaTheme="minorHAnsi" w:hAnsi="Lucida Sans Unicode" w:hint="default"/>
      </w:rPr>
    </w:lvl>
    <w:lvl w:ilvl="1" w:tentative="1" w:tplc="04140003">
      <w:start w:val="1"/>
      <w:numFmt w:val="bullet"/>
      <w:lvlText w:val="o"/>
      <w:lvlJc w:val="left"/>
      <w:pPr>
        <w:ind w:hanging="360" w:left="108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180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252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324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396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468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540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6120"/>
      </w:pPr>
      <w:rPr>
        <w:rFonts w:ascii="Wingdings" w:hAnsi="Wingdings" w:hint="default"/>
      </w:rPr>
    </w:lvl>
  </w:abstractNum>
  <w:abstractNum w15:restartNumberingAfterBreak="0" w:abstractNumId="10">
    <w:nsid w:val="5B6218C2"/>
    <w:multiLevelType w:val="hybridMultilevel"/>
    <w:tmpl w:val="D2D83642"/>
    <w:lvl w:ilvl="0" w:tplc="F8940090">
      <w:numFmt w:val="bullet"/>
      <w:lvlText w:val="-"/>
      <w:lvlJc w:val="left"/>
      <w:pPr>
        <w:ind w:hanging="360" w:left="720"/>
      </w:pPr>
      <w:rPr>
        <w:rFonts w:ascii="Calibri" w:cs="Calibri" w:eastAsiaTheme="minorHAnsi" w:hAnsi="Calibri" w:hint="default"/>
      </w:rPr>
    </w:lvl>
    <w:lvl w:ilvl="1" w:tentative="1" w:tplc="04140003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216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288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432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504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6480"/>
      </w:pPr>
      <w:rPr>
        <w:rFonts w:ascii="Wingdings" w:hAnsi="Wingdings" w:hint="default"/>
      </w:rPr>
    </w:lvl>
  </w:abstractNum>
  <w:abstractNum w15:restartNumberingAfterBreak="0" w:abstractNumId="11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pos="360" w:val="num"/>
        </w:tabs>
      </w:pPr>
    </w:lvl>
    <w:lvl w:ilvl="1" w:tplc="C91CF380">
      <w:start w:val="1"/>
      <w:numFmt w:val="lowerLetter"/>
      <w:lvlText w:val="%2."/>
      <w:lvlJc w:val="left"/>
      <w:pPr>
        <w:ind w:hanging="360" w:left="1440"/>
      </w:pPr>
    </w:lvl>
    <w:lvl w:ilvl="2" w:tplc="23CA5F42">
      <w:start w:val="1"/>
      <w:numFmt w:val="lowerRoman"/>
      <w:lvlText w:val="%3."/>
      <w:lvlJc w:val="right"/>
      <w:pPr>
        <w:ind w:hanging="180" w:left="2160"/>
      </w:pPr>
    </w:lvl>
    <w:lvl w:ilvl="3" w:tplc="C4E8A458">
      <w:start w:val="1"/>
      <w:numFmt w:val="decimal"/>
      <w:lvlText w:val="%4."/>
      <w:lvlJc w:val="left"/>
      <w:pPr>
        <w:ind w:hanging="360" w:left="2880"/>
      </w:pPr>
    </w:lvl>
    <w:lvl w:ilvl="4" w:tplc="43BA8B8E">
      <w:start w:val="1"/>
      <w:numFmt w:val="lowerLetter"/>
      <w:lvlText w:val="%5."/>
      <w:lvlJc w:val="left"/>
      <w:pPr>
        <w:ind w:hanging="360" w:left="3600"/>
      </w:pPr>
    </w:lvl>
    <w:lvl w:ilvl="5" w:tplc="51C8DC20">
      <w:start w:val="1"/>
      <w:numFmt w:val="lowerRoman"/>
      <w:lvlText w:val="%6."/>
      <w:lvlJc w:val="right"/>
      <w:pPr>
        <w:ind w:hanging="180" w:left="4320"/>
      </w:pPr>
    </w:lvl>
    <w:lvl w:ilvl="6" w:tplc="4D88C8AE">
      <w:start w:val="1"/>
      <w:numFmt w:val="decimal"/>
      <w:lvlText w:val="%7."/>
      <w:lvlJc w:val="left"/>
      <w:pPr>
        <w:ind w:hanging="360" w:left="5040"/>
      </w:pPr>
    </w:lvl>
    <w:lvl w:ilvl="7" w:tplc="3208CC96">
      <w:start w:val="1"/>
      <w:numFmt w:val="lowerLetter"/>
      <w:lvlText w:val="%8."/>
      <w:lvlJc w:val="left"/>
      <w:pPr>
        <w:ind w:hanging="360" w:left="5760"/>
      </w:pPr>
    </w:lvl>
    <w:lvl w:ilvl="8" w:tplc="301E74AA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2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hanging="360" w:left="720"/>
      </w:pPr>
      <w:rPr>
        <w:rFonts w:hint="default"/>
        <w:b w:val="0"/>
      </w:rPr>
    </w:lvl>
    <w:lvl w:ilvl="1" w:tentative="1" w:tplc="04140019">
      <w:start w:val="1"/>
      <w:numFmt w:val="lowerLetter"/>
      <w:lvlText w:val="%2."/>
      <w:lvlJc w:val="left"/>
      <w:pPr>
        <w:ind w:hanging="360" w:left="1440"/>
      </w:pPr>
    </w:lvl>
    <w:lvl w:ilvl="2" w:tentative="1" w:tplc="0414001B">
      <w:start w:val="1"/>
      <w:numFmt w:val="lowerRoman"/>
      <w:lvlText w:val="%3."/>
      <w:lvlJc w:val="right"/>
      <w:pPr>
        <w:ind w:hanging="180" w:left="2160"/>
      </w:pPr>
    </w:lvl>
    <w:lvl w:ilvl="3" w:tentative="1" w:tplc="0414000F">
      <w:start w:val="1"/>
      <w:numFmt w:val="decimal"/>
      <w:lvlText w:val="%4."/>
      <w:lvlJc w:val="left"/>
      <w:pPr>
        <w:ind w:hanging="360" w:left="2880"/>
      </w:pPr>
    </w:lvl>
    <w:lvl w:ilvl="4" w:tentative="1" w:tplc="04140019">
      <w:start w:val="1"/>
      <w:numFmt w:val="lowerLetter"/>
      <w:lvlText w:val="%5."/>
      <w:lvlJc w:val="left"/>
      <w:pPr>
        <w:ind w:hanging="360" w:left="3600"/>
      </w:pPr>
    </w:lvl>
    <w:lvl w:ilvl="5" w:tentative="1" w:tplc="0414001B">
      <w:start w:val="1"/>
      <w:numFmt w:val="lowerRoman"/>
      <w:lvlText w:val="%6."/>
      <w:lvlJc w:val="right"/>
      <w:pPr>
        <w:ind w:hanging="180" w:left="4320"/>
      </w:pPr>
    </w:lvl>
    <w:lvl w:ilvl="6" w:tentative="1" w:tplc="0414000F">
      <w:start w:val="1"/>
      <w:numFmt w:val="decimal"/>
      <w:lvlText w:val="%7."/>
      <w:lvlJc w:val="left"/>
      <w:pPr>
        <w:ind w:hanging="360" w:left="5040"/>
      </w:pPr>
    </w:lvl>
    <w:lvl w:ilvl="7" w:tentative="1" w:tplc="04140019">
      <w:start w:val="1"/>
      <w:numFmt w:val="lowerLetter"/>
      <w:lvlText w:val="%8."/>
      <w:lvlJc w:val="left"/>
      <w:pPr>
        <w:ind w:hanging="360" w:left="5760"/>
      </w:pPr>
    </w:lvl>
    <w:lvl w:ilvl="8" w:tentative="1" w:tplc="0414001B">
      <w:start w:val="1"/>
      <w:numFmt w:val="lowerRoman"/>
      <w:lvlText w:val="%9."/>
      <w:lvlJc w:val="right"/>
      <w:pPr>
        <w:ind w:hanging="180" w:left="6480"/>
      </w:pPr>
    </w:lvl>
  </w:abstractNum>
  <w:num w16cid:durableId="408576782" w:numId="1">
    <w:abstractNumId w:val="5"/>
  </w:num>
  <w:num w16cid:durableId="94252812" w:numId="2">
    <w:abstractNumId w:val="11"/>
  </w:num>
  <w:num w16cid:durableId="2071730997" w:numId="3">
    <w:abstractNumId w:val="1"/>
  </w:num>
  <w:num w16cid:durableId="831724454" w:numId="4">
    <w:abstractNumId w:val="2"/>
  </w:num>
  <w:num w16cid:durableId="584074642" w:numId="5">
    <w:abstractNumId w:val="8"/>
  </w:num>
  <w:num w16cid:durableId="481778579" w:numId="6">
    <w:abstractNumId w:val="6"/>
  </w:num>
  <w:num w16cid:durableId="1414274892" w:numId="7">
    <w:abstractNumId w:val="10"/>
  </w:num>
  <w:num w16cid:durableId="1558935882" w:numId="8">
    <w:abstractNumId w:val="12"/>
  </w:num>
  <w:num w16cid:durableId="651756596" w:numId="9">
    <w:abstractNumId w:val="4"/>
  </w:num>
  <w:num w16cid:durableId="1882594496" w:numId="10">
    <w:abstractNumId w:val="3"/>
  </w:num>
  <w:num w16cid:durableId="1206916432" w:numId="11">
    <w:abstractNumId w:val="9"/>
  </w:num>
  <w:num w16cid:durableId="387607703" w:numId="12">
    <w:abstractNumId w:val="0"/>
  </w:num>
  <w:num w16cid:durableId="222328911" w:numId="13">
    <w:abstractNumId w:val="7"/>
  </w:num>
  <w:num w:numId="6575523">
    <w:abstractNumId w:val="6575523"/>
  </w:num>
  <w:num w:numId="6575524">
    <w:abstractNumId w:val="6575524"/>
  </w:num>
</w:numbering>
</file>

<file path=word/settings.xml><?xml version="1.0" encoding="utf-8"?>
<w:setting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mc:Ignorable="w14 w15 w16se w16cid w16 w16cex w16sdtdh">
  <w:zoom w:percent="100"/>
  <w:proofState w:grammar="clean" w:spelling="clean"/>
  <w:attachedTemplate r:id="rId1"/>
  <w:defaultTabStop w:val="708"/>
  <w:hyphenationZone w:val="425"/>
  <w:characterSpacingControl w:val="doNotCompress"/>
  <w:hdrShapeDefaults>
    <o:shapedefaults spidmax="2050" v:ext="edit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226AD"/>
    <w:rsid w:val="0002645C"/>
    <w:rsid w:val="0003392D"/>
    <w:rsid w:val="000411A3"/>
    <w:rsid w:val="00053BA4"/>
    <w:rsid w:val="00056274"/>
    <w:rsid w:val="00065FE7"/>
    <w:rsid w:val="000679BD"/>
    <w:rsid w:val="00073724"/>
    <w:rsid w:val="000754C8"/>
    <w:rsid w:val="000A3088"/>
    <w:rsid w:val="000A7A81"/>
    <w:rsid w:val="000B15A4"/>
    <w:rsid w:val="000D5A69"/>
    <w:rsid w:val="000E0074"/>
    <w:rsid w:val="000E134D"/>
    <w:rsid w:val="000E70F1"/>
    <w:rsid w:val="000F426B"/>
    <w:rsid w:val="000F614C"/>
    <w:rsid w:val="0010241F"/>
    <w:rsid w:val="00113078"/>
    <w:rsid w:val="00121421"/>
    <w:rsid w:val="001246FC"/>
    <w:rsid w:val="00136A21"/>
    <w:rsid w:val="00140926"/>
    <w:rsid w:val="0014747D"/>
    <w:rsid w:val="001669FD"/>
    <w:rsid w:val="00174E44"/>
    <w:rsid w:val="00183D54"/>
    <w:rsid w:val="00185FF1"/>
    <w:rsid w:val="00190EDA"/>
    <w:rsid w:val="001915DB"/>
    <w:rsid w:val="001A1C63"/>
    <w:rsid w:val="001A34D0"/>
    <w:rsid w:val="001A34EF"/>
    <w:rsid w:val="001B1BC8"/>
    <w:rsid w:val="001B4313"/>
    <w:rsid w:val="001B579A"/>
    <w:rsid w:val="001C3745"/>
    <w:rsid w:val="001C49A2"/>
    <w:rsid w:val="001D4134"/>
    <w:rsid w:val="001D6EFD"/>
    <w:rsid w:val="001D77FB"/>
    <w:rsid w:val="001E2AB4"/>
    <w:rsid w:val="001F1157"/>
    <w:rsid w:val="00211ADE"/>
    <w:rsid w:val="00213C96"/>
    <w:rsid w:val="00224AFF"/>
    <w:rsid w:val="002263FC"/>
    <w:rsid w:val="002320F3"/>
    <w:rsid w:val="00232B6D"/>
    <w:rsid w:val="0023548B"/>
    <w:rsid w:val="00245609"/>
    <w:rsid w:val="00246D32"/>
    <w:rsid w:val="00257A4C"/>
    <w:rsid w:val="00260436"/>
    <w:rsid w:val="0027038B"/>
    <w:rsid w:val="00276862"/>
    <w:rsid w:val="002834F0"/>
    <w:rsid w:val="00287643"/>
    <w:rsid w:val="00294165"/>
    <w:rsid w:val="00295E27"/>
    <w:rsid w:val="002A6B75"/>
    <w:rsid w:val="002C1B18"/>
    <w:rsid w:val="002C315F"/>
    <w:rsid w:val="002C3451"/>
    <w:rsid w:val="002C7D80"/>
    <w:rsid w:val="002D4521"/>
    <w:rsid w:val="002E1D38"/>
    <w:rsid w:val="002F1124"/>
    <w:rsid w:val="002F1E10"/>
    <w:rsid w:val="00311997"/>
    <w:rsid w:val="00323D07"/>
    <w:rsid w:val="00323EEA"/>
    <w:rsid w:val="003264A8"/>
    <w:rsid w:val="00327774"/>
    <w:rsid w:val="0033358C"/>
    <w:rsid w:val="00334434"/>
    <w:rsid w:val="00335E73"/>
    <w:rsid w:val="00337A07"/>
    <w:rsid w:val="00342F09"/>
    <w:rsid w:val="00346B22"/>
    <w:rsid w:val="0035313C"/>
    <w:rsid w:val="003566B7"/>
    <w:rsid w:val="00371DE5"/>
    <w:rsid w:val="003A1471"/>
    <w:rsid w:val="003A2AA7"/>
    <w:rsid w:val="003B35DC"/>
    <w:rsid w:val="003B5244"/>
    <w:rsid w:val="003D2C11"/>
    <w:rsid w:val="003D610F"/>
    <w:rsid w:val="003E56EA"/>
    <w:rsid w:val="003E5F67"/>
    <w:rsid w:val="003E6789"/>
    <w:rsid w:val="004111C6"/>
    <w:rsid w:val="00413C5B"/>
    <w:rsid w:val="00415211"/>
    <w:rsid w:val="00416D7F"/>
    <w:rsid w:val="0041788F"/>
    <w:rsid w:val="00420BA6"/>
    <w:rsid w:val="00443480"/>
    <w:rsid w:val="004468A3"/>
    <w:rsid w:val="00454A59"/>
    <w:rsid w:val="00457D89"/>
    <w:rsid w:val="0046081D"/>
    <w:rsid w:val="004A7425"/>
    <w:rsid w:val="004B63C9"/>
    <w:rsid w:val="004C0326"/>
    <w:rsid w:val="004D2BA9"/>
    <w:rsid w:val="004E4853"/>
    <w:rsid w:val="004F43F7"/>
    <w:rsid w:val="004F4626"/>
    <w:rsid w:val="00500DF4"/>
    <w:rsid w:val="00522672"/>
    <w:rsid w:val="00527209"/>
    <w:rsid w:val="00537DFD"/>
    <w:rsid w:val="00543761"/>
    <w:rsid w:val="005541A9"/>
    <w:rsid w:val="005545E3"/>
    <w:rsid w:val="0057464E"/>
    <w:rsid w:val="0057708C"/>
    <w:rsid w:val="00581823"/>
    <w:rsid w:val="005819FE"/>
    <w:rsid w:val="00581FDC"/>
    <w:rsid w:val="00585E01"/>
    <w:rsid w:val="005A55FC"/>
    <w:rsid w:val="005A728C"/>
    <w:rsid w:val="005B1EE0"/>
    <w:rsid w:val="005C17DA"/>
    <w:rsid w:val="005C64A1"/>
    <w:rsid w:val="005D364D"/>
    <w:rsid w:val="005D40ED"/>
    <w:rsid w:val="005D5DEC"/>
    <w:rsid w:val="005E4E15"/>
    <w:rsid w:val="005F790E"/>
    <w:rsid w:val="0060167D"/>
    <w:rsid w:val="006034F1"/>
    <w:rsid w:val="006078C6"/>
    <w:rsid w:val="00611725"/>
    <w:rsid w:val="006175DC"/>
    <w:rsid w:val="006202F1"/>
    <w:rsid w:val="00621343"/>
    <w:rsid w:val="0062388C"/>
    <w:rsid w:val="00626B78"/>
    <w:rsid w:val="006320E2"/>
    <w:rsid w:val="006378D3"/>
    <w:rsid w:val="00640DD1"/>
    <w:rsid w:val="0064483D"/>
    <w:rsid w:val="006472D6"/>
    <w:rsid w:val="006557F2"/>
    <w:rsid w:val="00656767"/>
    <w:rsid w:val="0069125A"/>
    <w:rsid w:val="006B0035"/>
    <w:rsid w:val="006B44E2"/>
    <w:rsid w:val="006E41F3"/>
    <w:rsid w:val="007047A1"/>
    <w:rsid w:val="00707E2A"/>
    <w:rsid w:val="0071117C"/>
    <w:rsid w:val="00714C55"/>
    <w:rsid w:val="00717931"/>
    <w:rsid w:val="00753909"/>
    <w:rsid w:val="00754B9E"/>
    <w:rsid w:val="0076507B"/>
    <w:rsid w:val="007679E4"/>
    <w:rsid w:val="0077257C"/>
    <w:rsid w:val="00772821"/>
    <w:rsid w:val="00775FE1"/>
    <w:rsid w:val="007763B7"/>
    <w:rsid w:val="007857DB"/>
    <w:rsid w:val="007A6158"/>
    <w:rsid w:val="007A61F3"/>
    <w:rsid w:val="007B3064"/>
    <w:rsid w:val="007B72C8"/>
    <w:rsid w:val="007C326C"/>
    <w:rsid w:val="007C4E94"/>
    <w:rsid w:val="007D27D1"/>
    <w:rsid w:val="007D2A10"/>
    <w:rsid w:val="007E7D79"/>
    <w:rsid w:val="00821BE0"/>
    <w:rsid w:val="008350AE"/>
    <w:rsid w:val="00837F6E"/>
    <w:rsid w:val="00851119"/>
    <w:rsid w:val="00852F86"/>
    <w:rsid w:val="00864FD5"/>
    <w:rsid w:val="00874975"/>
    <w:rsid w:val="00893A83"/>
    <w:rsid w:val="008A03E4"/>
    <w:rsid w:val="008A5B9C"/>
    <w:rsid w:val="008B3BE8"/>
    <w:rsid w:val="008B7749"/>
    <w:rsid w:val="008C62FB"/>
    <w:rsid w:val="008D20BD"/>
    <w:rsid w:val="008D72B5"/>
    <w:rsid w:val="008E12A9"/>
    <w:rsid w:val="0091319D"/>
    <w:rsid w:val="00923515"/>
    <w:rsid w:val="00926A17"/>
    <w:rsid w:val="00932404"/>
    <w:rsid w:val="00936399"/>
    <w:rsid w:val="0094641D"/>
    <w:rsid w:val="00951933"/>
    <w:rsid w:val="00972065"/>
    <w:rsid w:val="00974AAD"/>
    <w:rsid w:val="00985020"/>
    <w:rsid w:val="00993922"/>
    <w:rsid w:val="009C5CD4"/>
    <w:rsid w:val="009E4179"/>
    <w:rsid w:val="009E56C1"/>
    <w:rsid w:val="009F23D3"/>
    <w:rsid w:val="009F3D44"/>
    <w:rsid w:val="00A018E1"/>
    <w:rsid w:val="00A02024"/>
    <w:rsid w:val="00A058B1"/>
    <w:rsid w:val="00A068F6"/>
    <w:rsid w:val="00A17835"/>
    <w:rsid w:val="00A22E8B"/>
    <w:rsid w:val="00A25F61"/>
    <w:rsid w:val="00A26DD5"/>
    <w:rsid w:val="00A325DC"/>
    <w:rsid w:val="00A34D99"/>
    <w:rsid w:val="00A42C07"/>
    <w:rsid w:val="00A443B1"/>
    <w:rsid w:val="00A571AB"/>
    <w:rsid w:val="00A61C87"/>
    <w:rsid w:val="00A64840"/>
    <w:rsid w:val="00A65649"/>
    <w:rsid w:val="00A72605"/>
    <w:rsid w:val="00A75D80"/>
    <w:rsid w:val="00A77C26"/>
    <w:rsid w:val="00A83F9E"/>
    <w:rsid w:val="00A91FC5"/>
    <w:rsid w:val="00A959A7"/>
    <w:rsid w:val="00A96650"/>
    <w:rsid w:val="00AC5B9A"/>
    <w:rsid w:val="00AD457E"/>
    <w:rsid w:val="00AD4D64"/>
    <w:rsid w:val="00AD60AC"/>
    <w:rsid w:val="00AF029C"/>
    <w:rsid w:val="00AF442F"/>
    <w:rsid w:val="00B0073F"/>
    <w:rsid w:val="00B0174A"/>
    <w:rsid w:val="00B117D5"/>
    <w:rsid w:val="00B11F88"/>
    <w:rsid w:val="00B12461"/>
    <w:rsid w:val="00B327A8"/>
    <w:rsid w:val="00B44A9C"/>
    <w:rsid w:val="00B531AA"/>
    <w:rsid w:val="00B5580B"/>
    <w:rsid w:val="00B629A8"/>
    <w:rsid w:val="00B70446"/>
    <w:rsid w:val="00B81801"/>
    <w:rsid w:val="00B82806"/>
    <w:rsid w:val="00B923F0"/>
    <w:rsid w:val="00BC1344"/>
    <w:rsid w:val="00BC5017"/>
    <w:rsid w:val="00BC544A"/>
    <w:rsid w:val="00BD1F10"/>
    <w:rsid w:val="00BD76CC"/>
    <w:rsid w:val="00BE0BB3"/>
    <w:rsid w:val="00BE3D6B"/>
    <w:rsid w:val="00C12BF9"/>
    <w:rsid w:val="00C1477E"/>
    <w:rsid w:val="00C24E6E"/>
    <w:rsid w:val="00C53586"/>
    <w:rsid w:val="00C6096B"/>
    <w:rsid w:val="00C67824"/>
    <w:rsid w:val="00C749D4"/>
    <w:rsid w:val="00C75F28"/>
    <w:rsid w:val="00C85F5F"/>
    <w:rsid w:val="00CA0B57"/>
    <w:rsid w:val="00CA1A9C"/>
    <w:rsid w:val="00CB18AC"/>
    <w:rsid w:val="00CB2F68"/>
    <w:rsid w:val="00CB7896"/>
    <w:rsid w:val="00CC1F7B"/>
    <w:rsid w:val="00CC6B67"/>
    <w:rsid w:val="00CD32CC"/>
    <w:rsid w:val="00CD6AFB"/>
    <w:rsid w:val="00CF48E5"/>
    <w:rsid w:val="00CF5CF6"/>
    <w:rsid w:val="00CF6A7A"/>
    <w:rsid w:val="00D17539"/>
    <w:rsid w:val="00D2798D"/>
    <w:rsid w:val="00D30CB6"/>
    <w:rsid w:val="00D46506"/>
    <w:rsid w:val="00D51631"/>
    <w:rsid w:val="00D616FB"/>
    <w:rsid w:val="00D74C92"/>
    <w:rsid w:val="00D82054"/>
    <w:rsid w:val="00D871C8"/>
    <w:rsid w:val="00D92E54"/>
    <w:rsid w:val="00D942B7"/>
    <w:rsid w:val="00D95B8C"/>
    <w:rsid w:val="00DA648F"/>
    <w:rsid w:val="00DC7B4B"/>
    <w:rsid w:val="00DD0C29"/>
    <w:rsid w:val="00DE3321"/>
    <w:rsid w:val="00DE42CC"/>
    <w:rsid w:val="00DF3520"/>
    <w:rsid w:val="00E10BA7"/>
    <w:rsid w:val="00E20306"/>
    <w:rsid w:val="00E25B31"/>
    <w:rsid w:val="00E25FDF"/>
    <w:rsid w:val="00E3492C"/>
    <w:rsid w:val="00E462F6"/>
    <w:rsid w:val="00E60B99"/>
    <w:rsid w:val="00E64754"/>
    <w:rsid w:val="00E843AC"/>
    <w:rsid w:val="00EA59C4"/>
    <w:rsid w:val="00EB1AEF"/>
    <w:rsid w:val="00EE1CF7"/>
    <w:rsid w:val="00EE5E46"/>
    <w:rsid w:val="00EF1563"/>
    <w:rsid w:val="00EF44F6"/>
    <w:rsid w:val="00F1510B"/>
    <w:rsid w:val="00F15AC3"/>
    <w:rsid w:val="00F226AA"/>
    <w:rsid w:val="00F23D33"/>
    <w:rsid w:val="00F23DF0"/>
    <w:rsid w:val="00F42267"/>
    <w:rsid w:val="00F42F59"/>
    <w:rsid w:val="00F50278"/>
    <w:rsid w:val="00F52058"/>
    <w:rsid w:val="00F54464"/>
    <w:rsid w:val="00F6017B"/>
    <w:rsid w:val="00F63DCC"/>
    <w:rsid w:val="00F703F7"/>
    <w:rsid w:val="00FA1414"/>
    <w:rsid w:val="00FA52A0"/>
    <w:rsid w:val="00FB2996"/>
    <w:rsid w:val="00FB7C89"/>
    <w:rsid w:val="00FD3763"/>
    <w:rsid w:val="00FE657B"/>
    <w:rsid w:val="00FF1B66"/>
    <w:rsid w:val="030E63E6"/>
    <w:rsid w:val="0F60D06C"/>
    <w:rsid w:val="0FA9305E"/>
    <w:rsid w:val="0FEE2ED4"/>
    <w:rsid w:val="1069DB4B"/>
    <w:rsid w:val="11F6A222"/>
    <w:rsid w:val="14B040C1"/>
    <w:rsid w:val="17843C22"/>
    <w:rsid w:val="18833788"/>
    <w:rsid w:val="18B41AEA"/>
    <w:rsid w:val="1A21C8D5"/>
    <w:rsid w:val="1A2DCF66"/>
    <w:rsid w:val="1CE61272"/>
    <w:rsid w:val="1D0ECF66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25C555"/>
    <w:rsid w:val="3EC53A5C"/>
    <w:rsid w:val="3FFD29F5"/>
    <w:rsid w:val="421DE0BC"/>
    <w:rsid w:val="45728263"/>
    <w:rsid w:val="4B903D5D"/>
    <w:rsid w:val="4C2124B2"/>
    <w:rsid w:val="4D0D2CF0"/>
    <w:rsid w:val="50A24051"/>
    <w:rsid w:val="5172A19F"/>
    <w:rsid w:val="52B13780"/>
    <w:rsid w:val="5682737D"/>
    <w:rsid w:val="57D0A91E"/>
    <w:rsid w:val="58DEF779"/>
    <w:rsid w:val="58F94BE5"/>
    <w:rsid w:val="5B2C99DC"/>
    <w:rsid w:val="5CF080B7"/>
    <w:rsid w:val="5E496CB8"/>
    <w:rsid w:val="5E9E0B98"/>
    <w:rsid w:val="60DE250F"/>
    <w:rsid w:val="610F7EFC"/>
    <w:rsid w:val="6246DE96"/>
    <w:rsid w:val="638FBE6E"/>
    <w:rsid w:val="65001A14"/>
    <w:rsid w:val="6649B7F6"/>
    <w:rsid w:val="6699899D"/>
    <w:rsid w:val="6A66C1BF"/>
    <w:rsid w:val="6ADAD639"/>
    <w:rsid w:val="6B39E0F7"/>
    <w:rsid w:val="6D95D769"/>
    <w:rsid w:val="71F0FF62"/>
    <w:rsid w:val="75D23AA4"/>
    <w:rsid w:val="77DD42E4"/>
    <w:rsid w:val="7910A73C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 w:eastAsia="ja-JP" w:val="nb-NO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,"/>
  <w:listSeparator w:val=";"/>
  <w14:docId w14:val="5A607CD3"/>
  <w15:chartTrackingRefBased/>
  <w15:docId w15:val="{7466F5B3-AAC7-4E99-BC8B-7FA1F5F83329}"/>
</w:settings>
</file>

<file path=word/styles.xml><?xml version="1.0" encoding="utf-8"?>
<w:style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nb-NO"/>
      </w:rPr>
    </w:rPrDefault>
    <w:pPrDefault>
      <w:pPr>
        <w:spacing w:after="200"/>
      </w:pPr>
    </w:pPrDefault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  <w:rsid w:val="00FB7C89"/>
    <w:rPr>
      <w:sz w:val="20"/>
    </w:rPr>
  </w:style>
  <w:style w:styleId="Overskrift1" w:type="paragraph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cstheme="majorBidi" w:eastAsiaTheme="majorEastAsia" w:hAnsiTheme="majorHAnsi"/>
      <w:b/>
      <w:bCs/>
      <w:color w:val="ED9300"/>
      <w:sz w:val="28"/>
      <w:szCs w:val="28"/>
    </w:rPr>
  </w:style>
  <w:style w:styleId="Overskrift2" w:type="paragraph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cstheme="majorBidi" w:eastAsiaTheme="majorEastAsia" w:hAnsiTheme="majorHAnsi"/>
      <w:b/>
      <w:bCs/>
      <w:color w:val="3D4F59"/>
      <w:sz w:val="26"/>
      <w:szCs w:val="26"/>
    </w:rPr>
  </w:style>
  <w:style w:styleId="Overskrift3" w:type="paragraph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cstheme="majorBidi" w:eastAsiaTheme="majorEastAsia" w:hAnsiTheme="majorHAnsi"/>
      <w:b/>
      <w:bCs/>
      <w:color w:themeColor="accent1" w:val="ED9300"/>
      <w:sz w:val="22"/>
    </w:rPr>
  </w:style>
  <w:style w:styleId="Overskrift4" w:type="paragraph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cstheme="majorBidi" w:eastAsiaTheme="majorEastAsia" w:hAnsiTheme="majorHAnsi"/>
      <w:b/>
      <w:bCs/>
      <w:i/>
      <w:iCs/>
      <w:color w:themeColor="accent1" w:val="ED9300"/>
      <w:sz w:val="22"/>
    </w:rPr>
  </w:style>
  <w:style w:styleId="Overskrift5" w:type="paragraph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cstheme="majorBidi" w:eastAsiaTheme="majorEastAsia" w:hAnsiTheme="majorHAnsi"/>
      <w:color w:val="3D4F59"/>
      <w:sz w:val="22"/>
    </w:rPr>
  </w:style>
  <w:style w:styleId="Overskrift6" w:type="paragraph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cstheme="majorBidi" w:eastAsiaTheme="majorEastAsia" w:hAnsiTheme="majorHAnsi"/>
      <w:i/>
      <w:iCs/>
      <w:color w:themeColor="accent1" w:themeShade="7F" w:val="764900"/>
    </w:rPr>
  </w:style>
  <w:style w:styleId="Overskrift7" w:type="paragraph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after="0" w:before="40"/>
      <w:outlineLvl w:val="6"/>
    </w:pPr>
    <w:rPr>
      <w:rFonts w:asciiTheme="majorHAnsi" w:cstheme="majorBidi" w:eastAsiaTheme="majorEastAsia" w:hAnsiTheme="majorHAnsi"/>
      <w:i/>
      <w:iCs/>
      <w:color w:themeColor="accent1" w:themeShade="7F" w:val="764900"/>
    </w:rPr>
  </w:style>
  <w:style w:styleId="Overskrift8" w:type="paragraph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after="0" w:before="40"/>
      <w:outlineLvl w:val="7"/>
    </w:pPr>
    <w:rPr>
      <w:rFonts w:asciiTheme="majorHAnsi" w:cstheme="majorBidi" w:eastAsiaTheme="majorEastAsia" w:hAnsiTheme="majorHAnsi"/>
      <w:color w:themeColor="text1" w:themeTint="D8" w:val="272727"/>
      <w:sz w:val="21"/>
      <w:szCs w:val="21"/>
    </w:rPr>
  </w:style>
  <w:style w:styleId="Overskrift9" w:type="paragraph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after="0" w:before="40"/>
      <w:outlineLvl w:val="8"/>
    </w:pPr>
    <w:rPr>
      <w:rFonts w:asciiTheme="majorHAnsi" w:cstheme="majorBidi" w:eastAsiaTheme="majorEastAsia" w:hAnsiTheme="majorHAnsi"/>
      <w:i/>
      <w:iCs/>
      <w:color w:themeColor="text1" w:themeTint="D8" w:val="272727"/>
      <w:sz w:val="21"/>
      <w:szCs w:val="21"/>
    </w:rPr>
  </w:style>
  <w:style w:default="1" w:styleId="Standardskriftforavsnitt" w:type="character">
    <w:name w:val="Default Paragraph Font"/>
    <w:uiPriority w:val="1"/>
    <w:semiHidden/>
    <w:unhideWhenUsed/>
  </w:style>
  <w:style w:default="1" w:styleId="Vanligtabel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Ingenliste" w:type="numbering">
    <w:name w:val="No List"/>
    <w:uiPriority w:val="99"/>
    <w:semiHidden/>
    <w:unhideWhenUsed/>
  </w:style>
  <w:style w:customStyle="1" w:styleId="SVVstor" w:type="paragraph">
    <w:name w:val="SVV stor"/>
    <w:basedOn w:val="Normal"/>
    <w:uiPriority w:val="9"/>
    <w:qFormat/>
    <w:rPr>
      <w:sz w:val="96"/>
    </w:rPr>
  </w:style>
  <w:style w:customStyle="1" w:styleId="Overskrift1Tegn" w:type="character">
    <w:name w:val="Overskrift 1 Tegn"/>
    <w:basedOn w:val="Standardskriftforavsnitt"/>
    <w:link w:val="Overskrift1"/>
    <w:uiPriority w:val="9"/>
    <w:rPr>
      <w:rFonts w:asciiTheme="majorHAnsi" w:cstheme="majorBidi" w:eastAsiaTheme="majorEastAsia" w:hAnsiTheme="majorHAnsi"/>
      <w:b/>
      <w:bCs/>
      <w:color w:val="ED9300"/>
      <w:sz w:val="28"/>
      <w:szCs w:val="28"/>
    </w:rPr>
  </w:style>
  <w:style w:customStyle="1" w:styleId="Overskrift2Tegn" w:type="character">
    <w:name w:val="Overskrift 2 Tegn"/>
    <w:basedOn w:val="Standardskriftforavsnitt"/>
    <w:link w:val="Overskrift2"/>
    <w:uiPriority w:val="9"/>
    <w:rPr>
      <w:rFonts w:asciiTheme="majorHAnsi" w:cstheme="majorBidi" w:eastAsiaTheme="majorEastAsia" w:hAnsiTheme="majorHAnsi"/>
      <w:b/>
      <w:bCs/>
      <w:color w:val="3D4F59"/>
      <w:sz w:val="26"/>
      <w:szCs w:val="26"/>
    </w:rPr>
  </w:style>
  <w:style w:customStyle="1" w:styleId="Overskrift3Tegn" w:type="character">
    <w:name w:val="Overskrift 3 Tegn"/>
    <w:basedOn w:val="Standardskriftforavsnitt"/>
    <w:link w:val="Overskrift3"/>
    <w:uiPriority w:val="9"/>
    <w:rPr>
      <w:rFonts w:asciiTheme="majorHAnsi" w:cstheme="majorBidi" w:eastAsiaTheme="majorEastAsia" w:hAnsiTheme="majorHAnsi"/>
      <w:b/>
      <w:bCs/>
      <w:color w:themeColor="accent1" w:val="ED9300"/>
    </w:rPr>
  </w:style>
  <w:style w:customStyle="1" w:styleId="Overskrift4Tegn" w:type="character">
    <w:name w:val="Overskrift 4 Tegn"/>
    <w:basedOn w:val="Standardskriftforavsnitt"/>
    <w:link w:val="Overskrift4"/>
    <w:uiPriority w:val="9"/>
    <w:semiHidden/>
    <w:rPr>
      <w:rFonts w:asciiTheme="majorHAnsi" w:cstheme="majorBidi" w:eastAsiaTheme="majorEastAsia" w:hAnsiTheme="majorHAnsi"/>
      <w:b/>
      <w:bCs/>
      <w:i/>
      <w:iCs/>
      <w:color w:themeColor="accent1" w:val="ED9300"/>
    </w:rPr>
  </w:style>
  <w:style w:customStyle="1" w:styleId="Overskrift5Tegn" w:type="character">
    <w:name w:val="Overskrift 5 Tegn"/>
    <w:basedOn w:val="Standardskriftforavsnitt"/>
    <w:link w:val="Overskrift5"/>
    <w:uiPriority w:val="9"/>
    <w:semiHidden/>
    <w:rPr>
      <w:rFonts w:asciiTheme="majorHAnsi" w:cstheme="majorBidi" w:eastAsiaTheme="majorEastAsia" w:hAnsiTheme="majorHAnsi"/>
      <w:color w:val="3D4F59"/>
    </w:rPr>
  </w:style>
  <w:style w:customStyle="1" w:styleId="Overskrift6Tegn" w:type="character">
    <w:name w:val="Overskrift 6 Tegn"/>
    <w:basedOn w:val="Standardskriftforavsnitt"/>
    <w:link w:val="Overskrift6"/>
    <w:uiPriority w:val="9"/>
    <w:semiHidden/>
    <w:rPr>
      <w:rFonts w:asciiTheme="majorHAnsi" w:cstheme="majorBidi" w:eastAsiaTheme="majorEastAsia" w:hAnsiTheme="majorHAnsi"/>
      <w:i/>
      <w:iCs/>
      <w:color w:themeColor="accent1" w:themeShade="7F" w:val="764900"/>
      <w:sz w:val="20"/>
    </w:rPr>
  </w:style>
  <w:style w:styleId="Tittel" w:type="paragraph">
    <w:name w:val="Title"/>
    <w:basedOn w:val="Normal"/>
    <w:next w:val="Normal"/>
    <w:link w:val="TittelTegn"/>
    <w:uiPriority w:val="10"/>
    <w:qFormat/>
    <w:pPr>
      <w:pBdr>
        <w:bottom w:color="ED9300" w:space="4" w:sz="8" w:themeColor="accent1" w:val="single"/>
      </w:pBdr>
      <w:spacing w:after="300"/>
      <w:contextualSpacing/>
    </w:pPr>
    <w:rPr>
      <w:rFonts w:asciiTheme="majorHAnsi" w:cstheme="majorBidi" w:eastAsiaTheme="majorEastAsia" w:hAnsiTheme="majorHAnsi"/>
      <w:color w:val="ED9300"/>
      <w:spacing w:val="5"/>
      <w:kern w:val="28"/>
      <w:sz w:val="52"/>
      <w:szCs w:val="52"/>
    </w:rPr>
  </w:style>
  <w:style w:customStyle="1" w:styleId="TittelTegn" w:type="character">
    <w:name w:val="Tittel Tegn"/>
    <w:basedOn w:val="Standardskriftforavsnitt"/>
    <w:link w:val="Tittel"/>
    <w:uiPriority w:val="10"/>
    <w:rPr>
      <w:rFonts w:asciiTheme="majorHAnsi" w:cstheme="majorBidi" w:eastAsiaTheme="majorEastAsia" w:hAnsiTheme="majorHAnsi"/>
      <w:color w:val="ED9300"/>
      <w:spacing w:val="5"/>
      <w:kern w:val="28"/>
      <w:sz w:val="52"/>
      <w:szCs w:val="52"/>
    </w:rPr>
  </w:style>
  <w:style w:styleId="Undertittel" w:type="paragraph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cstheme="majorBidi" w:eastAsiaTheme="majorEastAsia" w:hAnsiTheme="majorHAnsi"/>
      <w:i/>
      <w:iCs/>
      <w:color w:val="3D4F59"/>
      <w:spacing w:val="15"/>
      <w:sz w:val="24"/>
      <w:szCs w:val="24"/>
    </w:rPr>
  </w:style>
  <w:style w:customStyle="1" w:styleId="UndertittelTegn" w:type="character">
    <w:name w:val="Undertittel Tegn"/>
    <w:basedOn w:val="Standardskriftforavsnitt"/>
    <w:link w:val="Undertittel"/>
    <w:uiPriority w:val="11"/>
    <w:rPr>
      <w:rFonts w:asciiTheme="majorHAnsi" w:cstheme="majorBidi" w:eastAsiaTheme="majorEastAsia" w:hAnsiTheme="majorHAnsi"/>
      <w:i/>
      <w:iCs/>
      <w:color w:val="3D4F59"/>
      <w:spacing w:val="15"/>
      <w:sz w:val="24"/>
      <w:szCs w:val="24"/>
    </w:rPr>
  </w:style>
  <w:style w:styleId="Sterk" w:type="character">
    <w:name w:val="Strong"/>
    <w:basedOn w:val="Standardskriftforavsnitt"/>
    <w:uiPriority w:val="22"/>
    <w:qFormat/>
    <w:rPr>
      <w:b/>
      <w:bCs/>
      <w:color w:val="4DB848"/>
    </w:rPr>
  </w:style>
  <w:style w:styleId="Utheving" w:type="character">
    <w:name w:val="Emphasis"/>
    <w:basedOn w:val="Standardskriftforavsnitt"/>
    <w:uiPriority w:val="20"/>
    <w:qFormat/>
    <w:rPr>
      <w:i/>
      <w:iCs/>
    </w:rPr>
  </w:style>
  <w:style w:styleId="Ingenmellomrom" w:type="paragraph">
    <w:name w:val="No Spacing"/>
    <w:uiPriority w:val="99"/>
    <w:qFormat/>
    <w:pPr>
      <w:spacing w:after="0"/>
    </w:pPr>
    <w:rPr>
      <w:sz w:val="20"/>
    </w:rPr>
  </w:style>
  <w:style w:styleId="Listeavsnitt" w:type="paragraph">
    <w:name w:val="List Paragraph"/>
    <w:basedOn w:val="Normal"/>
    <w:uiPriority w:val="34"/>
    <w:qFormat/>
    <w:pPr>
      <w:ind w:left="720"/>
      <w:contextualSpacing/>
    </w:pPr>
  </w:style>
  <w:style w:styleId="Sitat" w:type="paragraph">
    <w:name w:val="Quote"/>
    <w:basedOn w:val="Normal"/>
    <w:next w:val="Normal"/>
    <w:link w:val="SitatTegn"/>
    <w:uiPriority w:val="29"/>
    <w:qFormat/>
    <w:rPr>
      <w:i/>
      <w:iCs/>
      <w:color w:themeColor="text1" w:val="000000"/>
      <w:sz w:val="22"/>
    </w:rPr>
  </w:style>
  <w:style w:customStyle="1" w:styleId="SitatTegn" w:type="character">
    <w:name w:val="Sitat Tegn"/>
    <w:basedOn w:val="Standardskriftforavsnitt"/>
    <w:link w:val="Sitat"/>
    <w:uiPriority w:val="29"/>
    <w:rPr>
      <w:i/>
      <w:iCs/>
      <w:color w:themeColor="text1" w:val="000000"/>
    </w:rPr>
  </w:style>
  <w:style w:styleId="Sterktsitat" w:type="paragraph">
    <w:name w:val="Intense Quote"/>
    <w:basedOn w:val="Normal"/>
    <w:next w:val="Normal"/>
    <w:link w:val="SterktsitatTegn"/>
    <w:uiPriority w:val="30"/>
    <w:qFormat/>
    <w:pPr>
      <w:pBdr>
        <w:bottom w:color="ED9300" w:space="4" w:sz="4" w:themeColor="accent1" w:val="single"/>
      </w:pBdr>
      <w:spacing w:after="280" w:before="200"/>
      <w:ind w:left="936" w:right="936"/>
    </w:pPr>
    <w:rPr>
      <w:b/>
      <w:bCs/>
      <w:i/>
      <w:iCs/>
      <w:color w:val="009AC7"/>
      <w:sz w:val="22"/>
    </w:rPr>
  </w:style>
  <w:style w:customStyle="1" w:styleId="SterktsitatTegn" w:type="character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styleId="Svakutheving" w:type="character">
    <w:name w:val="Subtle Emphasis"/>
    <w:basedOn w:val="Standardskriftforavsnitt"/>
    <w:uiPriority w:val="19"/>
    <w:qFormat/>
    <w:rPr>
      <w:i/>
      <w:iCs/>
      <w:color w:val="3D4F59"/>
    </w:rPr>
  </w:style>
  <w:style w:styleId="Sterkutheving" w:type="character">
    <w:name w:val="Intense Emphasis"/>
    <w:basedOn w:val="Standardskriftforavsnitt"/>
    <w:uiPriority w:val="21"/>
    <w:qFormat/>
    <w:rPr>
      <w:b/>
      <w:bCs/>
      <w:i/>
      <w:iCs/>
      <w:color w:val="009AC7"/>
    </w:rPr>
  </w:style>
  <w:style w:styleId="Svakreferanse" w:type="character">
    <w:name w:val="Subtle Reference"/>
    <w:basedOn w:val="Standardskriftforavsnitt"/>
    <w:uiPriority w:val="31"/>
    <w:qFormat/>
    <w:rPr>
      <w:smallCaps/>
      <w:color w:val="4DB848"/>
      <w:u w:val="single"/>
    </w:rPr>
  </w:style>
  <w:style w:styleId="Sterkreferanse" w:type="character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styleId="Boktittel" w:type="character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styleId="Bobletekst" w:type="paragraph">
    <w:name w:val="Balloon Text"/>
    <w:basedOn w:val="Normal"/>
    <w:link w:val="BobletekstTegn"/>
    <w:uiPriority w:val="99"/>
    <w:semiHidden/>
    <w:unhideWhenUsed/>
    <w:rPr>
      <w:rFonts w:ascii="Tahoma" w:cs="Tahoma" w:hAnsi="Tahoma"/>
      <w:sz w:val="16"/>
      <w:szCs w:val="16"/>
    </w:rPr>
  </w:style>
  <w:style w:customStyle="1" w:styleId="BobletekstTegn" w:type="character">
    <w:name w:val="Bobletekst Tegn"/>
    <w:basedOn w:val="Standardskriftforavsnitt"/>
    <w:link w:val="Bobletekst"/>
    <w:uiPriority w:val="99"/>
    <w:semiHidden/>
    <w:rPr>
      <w:rFonts w:ascii="Tahoma" w:cs="Tahoma" w:hAnsi="Tahoma"/>
      <w:sz w:val="16"/>
      <w:szCs w:val="16"/>
    </w:rPr>
  </w:style>
  <w:style w:styleId="Topptekst" w:type="paragraph">
    <w:name w:val="header"/>
    <w:basedOn w:val="Normal"/>
    <w:link w:val="TopptekstTegn"/>
    <w:uiPriority w:val="99"/>
    <w:unhideWhenUsed/>
    <w:pPr>
      <w:tabs>
        <w:tab w:pos="4536" w:val="center"/>
        <w:tab w:pos="9072" w:val="right"/>
      </w:tabs>
      <w:spacing w:after="0"/>
    </w:pPr>
  </w:style>
  <w:style w:customStyle="1" w:styleId="TopptekstTegn" w:type="character">
    <w:name w:val="Topptekst Tegn"/>
    <w:basedOn w:val="Standardskriftforavsnitt"/>
    <w:link w:val="Topptekst"/>
    <w:uiPriority w:val="99"/>
    <w:rPr>
      <w:sz w:val="20"/>
    </w:rPr>
  </w:style>
  <w:style w:styleId="Bunntekst" w:type="paragraph">
    <w:name w:val="footer"/>
    <w:basedOn w:val="Normal"/>
    <w:link w:val="BunntekstTegn"/>
    <w:uiPriority w:val="99"/>
    <w:unhideWhenUsed/>
    <w:pPr>
      <w:tabs>
        <w:tab w:pos="4536" w:val="center"/>
        <w:tab w:pos="9072" w:val="right"/>
      </w:tabs>
      <w:spacing w:after="0"/>
    </w:pPr>
  </w:style>
  <w:style w:customStyle="1" w:styleId="BunntekstTegn" w:type="character">
    <w:name w:val="Bunntekst Tegn"/>
    <w:basedOn w:val="Standardskriftforavsnitt"/>
    <w:link w:val="Bunntekst"/>
    <w:uiPriority w:val="99"/>
    <w:rPr>
      <w:sz w:val="20"/>
    </w:rPr>
  </w:style>
  <w:style w:styleId="Tabellrutenett" w:type="table">
    <w:name w:val="Table Grid"/>
    <w:basedOn w:val="Vanligtabell"/>
    <w:uiPriority w:val="39"/>
    <w:pPr>
      <w:spacing w:after="0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customStyle="1" w:styleId="Skjematekst" w:type="paragraph">
    <w:name w:val="Skjematekst"/>
    <w:basedOn w:val="Normal"/>
    <w:uiPriority w:val="35"/>
    <w:qFormat/>
    <w:pPr>
      <w:spacing w:after="0"/>
    </w:pPr>
    <w:rPr>
      <w:sz w:val="16"/>
      <w:szCs w:val="16"/>
    </w:rPr>
  </w:style>
  <w:style w:styleId="Plassholdertekst" w:type="character">
    <w:name w:val="Placeholder Text"/>
    <w:basedOn w:val="Standardskriftforavsnitt"/>
    <w:uiPriority w:val="99"/>
    <w:semiHidden/>
    <w:rPr>
      <w:color w:val="808080"/>
    </w:rPr>
  </w:style>
  <w:style w:styleId="Merknadsreferanse" w:type="character">
    <w:name w:val="annotation reference"/>
    <w:basedOn w:val="Standardskriftforavsnitt"/>
    <w:uiPriority w:val="99"/>
    <w:semiHidden/>
    <w:unhideWhenUsed/>
    <w:rPr>
      <w:sz w:val="16"/>
      <w:szCs w:val="16"/>
    </w:rPr>
  </w:style>
  <w:style w:styleId="Merknadstekst" w:type="paragraph">
    <w:name w:val="annotation text"/>
    <w:basedOn w:val="Normal"/>
    <w:link w:val="MerknadstekstTegn"/>
    <w:uiPriority w:val="99"/>
    <w:semiHidden/>
    <w:unhideWhenUsed/>
    <w:rPr>
      <w:szCs w:val="20"/>
    </w:rPr>
  </w:style>
  <w:style w:customStyle="1" w:styleId="MerknadstekstTegn" w:type="character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styleId="Kommentaremne" w:type="paragraph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customStyle="1" w:styleId="KommentaremneTegn" w:type="character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styleId="Listetabell3uthevingsfarge3" w:type="table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color="DADADA" w:space="0" w:sz="4" w:themeColor="accent3" w:val="single"/>
        <w:left w:color="DADADA" w:space="0" w:sz="4" w:themeColor="accent3" w:val="single"/>
        <w:bottom w:color="DADADA" w:space="0" w:sz="4" w:themeColor="accent3" w:val="single"/>
        <w:right w:color="DADADA" w:space="0" w:sz="4" w:themeColor="accent3" w:val="single"/>
      </w:tblBorders>
    </w:tblPr>
    <w:tblStylePr w:type="firstRow">
      <w:rPr>
        <w:b/>
        <w:bCs/>
        <w:color w:themeColor="background1" w:val="FFFFFF"/>
      </w:rPr>
      <w:tblPr/>
      <w:tcPr>
        <w:shd w:color="auto" w:fill="DADADA" w:themeFill="accent3" w:val="clear"/>
      </w:tcPr>
    </w:tblStylePr>
    <w:tblStylePr w:type="lastRow">
      <w:rPr>
        <w:b/>
        <w:bCs/>
      </w:rPr>
      <w:tblPr/>
      <w:tcPr>
        <w:tcBorders>
          <w:top w:color="DADADA" w:space="0" w:sz="4" w:themeColor="accent3" w:val="double"/>
        </w:tcBorders>
        <w:shd w:color="auto" w:fill="FFFFFF" w:themeFill="background1" w:val="clear"/>
      </w:tcPr>
    </w:tblStylePr>
    <w:tblStylePr w:type="firstCol">
      <w:rPr>
        <w:b/>
        <w:bCs/>
      </w:rPr>
      <w:tblPr/>
      <w:tcPr>
        <w:tcBorders>
          <w:right w:val="nil"/>
        </w:tcBorders>
        <w:shd w:color="auto" w:fill="FFFFFF" w:themeFill="background1" w:val="clear"/>
      </w:tcPr>
    </w:tblStylePr>
    <w:tblStylePr w:type="lastCol">
      <w:rPr>
        <w:b/>
        <w:bCs/>
      </w:rPr>
      <w:tblPr/>
      <w:tcPr>
        <w:tcBorders>
          <w:left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ADADA" w:space="0" w:sz="4" w:themeColor="accent3" w:val="single"/>
          <w:right w:color="DADADA" w:space="0" w:sz="4" w:themeColor="accent3" w:val="single"/>
        </w:tcBorders>
      </w:tcPr>
    </w:tblStylePr>
    <w:tblStylePr w:type="band1Horz">
      <w:tblPr/>
      <w:tcPr>
        <w:tcBorders>
          <w:top w:color="DADADA" w:space="0" w:sz="4" w:themeColor="accent3" w:val="single"/>
          <w:bottom w:color="DADADA" w:space="0" w:sz="4" w:themeColor="accent3" w:val="singl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color="DADADA" w:space="0" w:sz="4" w:themeColor="accent3" w:val="double"/>
          <w:left w:val="nil"/>
        </w:tcBorders>
      </w:tcPr>
    </w:tblStylePr>
    <w:tblStylePr w:type="swCell">
      <w:tblPr/>
      <w:tcPr>
        <w:tcBorders>
          <w:top w:color="DADADA" w:space="0" w:sz="4" w:themeColor="accent3" w:val="double"/>
          <w:right w:val="nil"/>
        </w:tcBorders>
      </w:tcPr>
    </w:tblStylePr>
  </w:style>
  <w:style w:styleId="Rutenettabell5mrkuthevingsfarge2" w:type="table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D4DCE1" w:themeFill="accent2" w:themeFillTint="33" w:val="clear"/>
    </w:tcPr>
    <w:tblStylePr w:type="firstRow">
      <w:rPr>
        <w:b/>
        <w:bCs/>
        <w:color w:themeColor="background1" w:val="FFFFFF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val="nil"/>
          <w:insideV w:val="nil"/>
        </w:tcBorders>
        <w:shd w:color="auto" w:fill="3F505A" w:themeFill="accent2" w:val="clear"/>
      </w:tcPr>
    </w:tblStylePr>
    <w:tblStylePr w:type="lastRow">
      <w:rPr>
        <w:b/>
        <w:bCs/>
        <w:color w:themeColor="background1" w:val="FFFFFF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val="nil"/>
          <w:insideV w:val="nil"/>
        </w:tcBorders>
        <w:shd w:color="auto" w:fill="3F505A" w:themeFill="accent2" w:val="clear"/>
      </w:tcPr>
    </w:tblStylePr>
    <w:tblStylePr w:type="firstCol">
      <w:rPr>
        <w:b/>
        <w:bCs/>
        <w:color w:themeColor="background1" w:val="FFFFFF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val="nil"/>
        </w:tcBorders>
        <w:shd w:color="auto" w:fill="3F505A" w:themeFill="accent2" w:val="clear"/>
      </w:tcPr>
    </w:tblStylePr>
    <w:tblStylePr w:type="lastCol">
      <w:rPr>
        <w:b/>
        <w:bCs/>
        <w:color w:themeColor="background1" w:val="FFFFFF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val="nil"/>
        </w:tcBorders>
        <w:shd w:color="auto" w:fill="3F505A" w:themeFill="accent2" w:val="clear"/>
      </w:tcPr>
    </w:tblStylePr>
    <w:tblStylePr w:type="band1Vert">
      <w:tblPr/>
      <w:tcPr>
        <w:shd w:color="auto" w:fill="AABAC4" w:themeFill="accent2" w:themeFillTint="66" w:val="clear"/>
      </w:tcPr>
    </w:tblStylePr>
    <w:tblStylePr w:type="band1Horz">
      <w:tblPr/>
      <w:tcPr>
        <w:shd w:color="auto" w:fill="AABAC4" w:themeFill="accent2" w:themeFillTint="66" w:val="clear"/>
      </w:tcPr>
    </w:tblStylePr>
  </w:style>
  <w:style w:styleId="Rutenettabell5mrkuthevingsfarge3" w:type="table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7F7F7" w:themeFill="accent3" w:themeFillTint="33" w:val="clear"/>
    </w:tcPr>
    <w:tblStylePr w:type="firstRow">
      <w:rPr>
        <w:b/>
        <w:bCs/>
        <w:color w:themeColor="background1" w:val="FFFFFF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val="nil"/>
          <w:insideV w:val="nil"/>
        </w:tcBorders>
        <w:shd w:color="auto" w:fill="DADADA" w:themeFill="accent3" w:val="clear"/>
      </w:tcPr>
    </w:tblStylePr>
    <w:tblStylePr w:type="lastRow">
      <w:rPr>
        <w:b/>
        <w:bCs/>
        <w:color w:themeColor="background1" w:val="FFFFFF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val="nil"/>
          <w:insideV w:val="nil"/>
        </w:tcBorders>
        <w:shd w:color="auto" w:fill="DADADA" w:themeFill="accent3" w:val="clear"/>
      </w:tcPr>
    </w:tblStylePr>
    <w:tblStylePr w:type="firstCol">
      <w:rPr>
        <w:b/>
        <w:bCs/>
        <w:color w:themeColor="background1" w:val="FFFFFF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val="nil"/>
        </w:tcBorders>
        <w:shd w:color="auto" w:fill="DADADA" w:themeFill="accent3" w:val="clear"/>
      </w:tcPr>
    </w:tblStylePr>
    <w:tblStylePr w:type="lastCol">
      <w:rPr>
        <w:b/>
        <w:bCs/>
        <w:color w:themeColor="background1" w:val="FFFFFF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val="nil"/>
        </w:tcBorders>
        <w:shd w:color="auto" w:fill="DADADA" w:themeFill="accent3" w:val="clear"/>
      </w:tcPr>
    </w:tblStylePr>
    <w:tblStylePr w:type="band1Vert">
      <w:tblPr/>
      <w:tcPr>
        <w:shd w:color="auto" w:fill="F0F0F0" w:themeFill="accent3" w:themeFillTint="66" w:val="clear"/>
      </w:tcPr>
    </w:tblStylePr>
    <w:tblStylePr w:type="band1Horz">
      <w:tblPr/>
      <w:tcPr>
        <w:shd w:color="auto" w:fill="F0F0F0" w:themeFill="accent3" w:themeFillTint="66" w:val="clear"/>
      </w:tcPr>
    </w:tblStylePr>
  </w:style>
  <w:style w:styleId="Listetabell3uthevingsfarge2" w:type="table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color="3F505A" w:space="0" w:sz="4" w:themeColor="accent2" w:val="single"/>
        <w:left w:color="3F505A" w:space="0" w:sz="4" w:themeColor="accent2" w:val="single"/>
        <w:bottom w:color="3F505A" w:space="0" w:sz="4" w:themeColor="accent2" w:val="single"/>
        <w:right w:color="3F505A" w:space="0" w:sz="4" w:themeColor="accent2" w:val="single"/>
      </w:tblBorders>
    </w:tblPr>
    <w:tblStylePr w:type="firstRow">
      <w:rPr>
        <w:b/>
        <w:bCs/>
        <w:color w:themeColor="background1" w:val="FFFFFF"/>
      </w:rPr>
      <w:tblPr/>
      <w:tcPr>
        <w:shd w:color="auto" w:fill="3F505A" w:themeFill="accent2" w:val="clear"/>
      </w:tcPr>
    </w:tblStylePr>
    <w:tblStylePr w:type="lastRow">
      <w:rPr>
        <w:b/>
        <w:bCs/>
      </w:rPr>
      <w:tblPr/>
      <w:tcPr>
        <w:tcBorders>
          <w:top w:color="3F505A" w:space="0" w:sz="4" w:themeColor="accent2" w:val="double"/>
        </w:tcBorders>
        <w:shd w:color="auto" w:fill="FFFFFF" w:themeFill="background1" w:val="clear"/>
      </w:tcPr>
    </w:tblStylePr>
    <w:tblStylePr w:type="firstCol">
      <w:rPr>
        <w:b/>
        <w:bCs/>
      </w:rPr>
      <w:tblPr/>
      <w:tcPr>
        <w:tcBorders>
          <w:right w:val="nil"/>
        </w:tcBorders>
        <w:shd w:color="auto" w:fill="FFFFFF" w:themeFill="background1" w:val="clear"/>
      </w:tcPr>
    </w:tblStylePr>
    <w:tblStylePr w:type="lastCol">
      <w:rPr>
        <w:b/>
        <w:bCs/>
      </w:rPr>
      <w:tblPr/>
      <w:tcPr>
        <w:tcBorders>
          <w:left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3F505A" w:space="0" w:sz="4" w:themeColor="accent2" w:val="single"/>
          <w:right w:color="3F505A" w:space="0" w:sz="4" w:themeColor="accent2" w:val="single"/>
        </w:tcBorders>
      </w:tcPr>
    </w:tblStylePr>
    <w:tblStylePr w:type="band1Horz">
      <w:tblPr/>
      <w:tcPr>
        <w:tcBorders>
          <w:top w:color="3F505A" w:space="0" w:sz="4" w:themeColor="accent2" w:val="single"/>
          <w:bottom w:color="3F505A" w:space="0" w:sz="4" w:themeColor="accent2" w:val="singl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color="3F505A" w:space="0" w:sz="4" w:themeColor="accent2" w:val="double"/>
          <w:left w:val="nil"/>
        </w:tcBorders>
      </w:tcPr>
    </w:tblStylePr>
    <w:tblStylePr w:type="swCell">
      <w:tblPr/>
      <w:tcPr>
        <w:tcBorders>
          <w:top w:color="3F505A" w:space="0" w:sz="4" w:themeColor="accent2" w:val="double"/>
          <w:right w:val="nil"/>
        </w:tcBorders>
      </w:tcPr>
    </w:tblStylePr>
  </w:style>
  <w:style w:customStyle="1" w:styleId="Overskrift7Tegn" w:type="character">
    <w:name w:val="Overskrift 7 Tegn"/>
    <w:basedOn w:val="Standardskriftforavsnitt"/>
    <w:link w:val="Overskrift7"/>
    <w:uiPriority w:val="9"/>
    <w:semiHidden/>
    <w:rPr>
      <w:rFonts w:asciiTheme="majorHAnsi" w:cstheme="majorBidi" w:eastAsiaTheme="majorEastAsia" w:hAnsiTheme="majorHAnsi"/>
      <w:i/>
      <w:iCs/>
      <w:color w:themeColor="accent1" w:themeShade="7F" w:val="764900"/>
      <w:sz w:val="20"/>
    </w:rPr>
  </w:style>
  <w:style w:customStyle="1" w:styleId="Overskrift8Tegn" w:type="character">
    <w:name w:val="Overskrift 8 Tegn"/>
    <w:basedOn w:val="Standardskriftforavsnitt"/>
    <w:link w:val="Overskrift8"/>
    <w:uiPriority w:val="9"/>
    <w:semiHidden/>
    <w:rPr>
      <w:rFonts w:asciiTheme="majorHAnsi" w:cstheme="majorBidi" w:eastAsiaTheme="majorEastAsia" w:hAnsiTheme="majorHAnsi"/>
      <w:color w:themeColor="text1" w:themeTint="D8" w:val="272727"/>
      <w:sz w:val="21"/>
      <w:szCs w:val="21"/>
    </w:rPr>
  </w:style>
  <w:style w:customStyle="1" w:styleId="Overskrift9Tegn" w:type="character">
    <w:name w:val="Overskrift 9 Tegn"/>
    <w:basedOn w:val="Standardskriftforavsnitt"/>
    <w:link w:val="Overskrift9"/>
    <w:uiPriority w:val="9"/>
    <w:semiHidden/>
    <w:rPr>
      <w:rFonts w:asciiTheme="majorHAnsi" w:cstheme="majorBidi" w:eastAsiaTheme="majorEastAsia" w:hAnsiTheme="majorHAnsi"/>
      <w:i/>
      <w:iCs/>
      <w:color w:themeColor="text1" w:themeTint="D8" w:val="272727"/>
      <w:sz w:val="21"/>
      <w:szCs w:val="21"/>
    </w:rPr>
  </w:style>
  <w:style w:styleId="NormalWeb" w:type="paragraph">
    <w:name w:val="Normal (Web)"/>
    <w:basedOn w:val="Normal"/>
    <w:uiPriority w:val="99"/>
    <w:semiHidden/>
    <w:unhideWhenUsed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eastAsia="nb-NO"/>
    </w:rPr>
  </w:style>
  <w:style w:styleId="Rutenettabelllys" w:type="table">
    <w:name w:val="Grid Table Light"/>
    <w:basedOn w:val="Vanligtabell"/>
    <w:uiPriority w:val="40"/>
    <w:pPr>
      <w:spacing w:after="0"/>
    </w:pPr>
    <w:tblPr>
      <w:tblBorders>
        <w:top w:color="BFBFBF" w:space="0" w:sz="4" w:themeColor="background1" w:themeShade="BF" w:val="single"/>
        <w:left w:color="BFBFBF" w:space="0" w:sz="4" w:themeColor="background1" w:themeShade="BF" w:val="single"/>
        <w:bottom w:color="BFBFBF" w:space="0" w:sz="4" w:themeColor="background1" w:themeShade="BF" w:val="single"/>
        <w:right w:color="BFBFBF" w:space="0" w:sz="4" w:themeColor="background1" w:themeShade="BF" w:val="single"/>
        <w:insideH w:color="BFBFBF" w:space="0" w:sz="4" w:themeColor="background1" w:themeShade="BF" w:val="single"/>
        <w:insideV w:color="BFBFBF" w:space="0" w:sz="4" w:themeColor="background1" w:themeShade="BF" w:val="single"/>
      </w:tblBorders>
    </w:tblPr>
  </w:style>
  <w:style w:styleId="Overskriftforinnholdsfortegnelse" w:type="paragraph">
    <w:name w:val="TOC Heading"/>
    <w:basedOn w:val="Overskrift1"/>
    <w:next w:val="Normal"/>
    <w:uiPriority w:val="39"/>
    <w:unhideWhenUsed/>
    <w:qFormat/>
    <w:pPr>
      <w:numPr>
        <w:numId w:val="0"/>
      </w:numPr>
      <w:spacing w:after="0" w:before="240" w:line="259" w:lineRule="auto"/>
      <w:outlineLvl w:val="9"/>
    </w:pPr>
    <w:rPr>
      <w:b w:val="0"/>
      <w:bCs w:val="0"/>
      <w:color w:themeColor="accent1" w:themeShade="BF" w:val="B16D00"/>
      <w:sz w:val="32"/>
      <w:szCs w:val="32"/>
      <w:lang w:eastAsia="nb-NO"/>
    </w:rPr>
  </w:style>
  <w:style w:styleId="INNH1" w:type="paragraph">
    <w:name w:val="toc 1"/>
    <w:basedOn w:val="Normal"/>
    <w:next w:val="Normal"/>
    <w:autoRedefine/>
    <w:uiPriority w:val="39"/>
    <w:unhideWhenUsed/>
    <w:pPr>
      <w:spacing w:after="100"/>
    </w:pPr>
  </w:style>
  <w:style w:styleId="INNH2" w:type="paragraph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styleId="Hyperkobling" w:type="character">
    <w:name w:val="Hyperlink"/>
    <w:basedOn w:val="Standardskriftforavsnitt"/>
    <w:uiPriority w:val="99"/>
    <w:unhideWhenUsed/>
    <w:rPr>
      <w:color w:themeColor="hyperlink" w:val="0000FF"/>
      <w:u w:val="single"/>
    </w:rPr>
  </w:style>
  <w:style w:styleId="Bildetekst" w:type="paragraph">
    <w:name w:val="caption"/>
    <w:basedOn w:val="Normal"/>
    <w:next w:val="Normal"/>
    <w:uiPriority w:val="35"/>
    <w:unhideWhenUsed/>
    <w:qFormat/>
    <w:rPr>
      <w:i/>
      <w:iCs/>
      <w:color w:themeColor="text2" w:val="ED9300"/>
      <w:sz w:val="18"/>
      <w:szCs w:val="18"/>
    </w:rPr>
  </w:style>
  <w:style w:styleId="Ulstomtale" w:type="character">
    <w:name w:val="Unresolved Mention"/>
    <w:basedOn w:val="Standardskriftforavsnitt"/>
    <w:uiPriority w:val="99"/>
    <w:semiHidden/>
    <w:unhideWhenUsed/>
    <w:rPr>
      <w:color w:val="605E5C"/>
      <w:shd w:color="auto" w:fill="E1DFDD" w:val="clear"/>
    </w:rPr>
  </w:style>
  <w:style w:styleId="Fulgthyperkobling" w:type="character">
    <w:name w:val="FollowedHyperlink"/>
    <w:basedOn w:val="Standardskriftforavsnitt"/>
    <w:uiPriority w:val="99"/>
    <w:semiHidden/>
    <w:unhideWhenUsed/>
    <w:rPr>
      <w:color w:themeColor="followedHyperlink" w:val="800080"/>
      <w:u w:val="single"/>
    </w:rPr>
  </w:style>
  <w:style w:styleId="INNH3" w:type="paragraph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customStyle="1" w:styleId="normaltextrun" w:type="character">
    <w:name w:val="normaltextrun"/>
    <w:basedOn w:val="Standardskriftforavsnitt"/>
    <w:rsid w:val="00B923F0"/>
  </w:style>
  <w:style w:customStyle="1" w:styleId="eop" w:type="character">
    <w:name w:val="eop"/>
    <w:basedOn w:val="Standardskriftforavsnitt"/>
    <w:rsid w:val="00B923F0"/>
  </w:style>
  <w:style w:styleId="DefaultParagraphFontJAVADOCX" w:type="character">
    <w:name w:val="Default Paragraph Font JAVADOCX"/>
    <w:uiPriority w:val="1"/>
    <w:semiHidden/>
    <w:unhideWhenUsed/>
  </w:style>
  <w:style w:styleId="ListParagraphJAVADOCX" w:type="paragraph">
    <w:name w:val="List Paragraph JAVADOCX"/>
    <w:basedOn w:val="Normal"/>
    <w:uiPriority w:val="34"/>
    <w:qFormat/>
    <w:rsid w:val="00DF064E"/>
    <w:pPr>
      <w:ind w:left="720"/>
      <w:contextualSpacing/>
    </w:pPr>
  </w:style>
  <w:style w:styleId="TitleJAVADOCX" w:type="paragraph">
    <w:name w:val="Title JAVADOCX"/>
    <w:basedOn w:val="Normal"/>
    <w:next w:val="Normal"/>
    <w:link w:val="TitleCarJAVADOCX"/>
    <w:uiPriority w:val="10"/>
    <w:qFormat/>
    <w:rsid w:val="00DF064E"/>
    <w:pPr>
      <w:pBdr>
        <w:bottom w:color="4F81BD" w:space="4" w:sz="8" w:themeColor="accent1" w:val="single"/>
      </w:pBdr>
      <w:spacing w:after="300" w:line="240" w:lineRule="auto"/>
      <w:contextualSpacing/>
    </w:pPr>
    <w:rPr>
      <w:rFonts w:asciiTheme="majorHAnsi" w:cstheme="majorBidi" w:eastAsiaTheme="majorEastAsia" w:hAnsiTheme="majorHAnsi"/>
      <w:color w:themeColor="text2" w:themeShade="BF" w:val="17365D"/>
      <w:spacing w:val="5"/>
      <w:kern w:val="28"/>
      <w:sz w:val="52"/>
      <w:szCs w:val="52"/>
    </w:rPr>
  </w:style>
  <w:style w:customStyle="1" w:styleId="TitleCarJAVADOCX" w:type="character">
    <w:name w:val="Title Car JAVADOCX"/>
    <w:basedOn w:val="DefaultParagraphFontJAVADOCX"/>
    <w:link w:val="TitleJAVADOCX"/>
    <w:uiPriority w:val="10"/>
    <w:rsid w:val="00DF064E"/>
    <w:rPr>
      <w:rFonts w:asciiTheme="majorHAnsi" w:cstheme="majorBidi" w:eastAsiaTheme="majorEastAsia" w:hAnsiTheme="majorHAnsi"/>
      <w:color w:themeColor="text2" w:themeShade="BF" w:val="17365D"/>
      <w:spacing w:val="5"/>
      <w:kern w:val="28"/>
      <w:sz w:val="52"/>
      <w:szCs w:val="52"/>
    </w:rPr>
  </w:style>
  <w:style w:styleId="SubtitleJAVADOCX" w:type="paragraph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cstheme="majorBidi" w:eastAsiaTheme="majorEastAsia" w:hAnsiTheme="majorHAnsi"/>
      <w:i/>
      <w:iCs/>
      <w:color w:themeColor="accent1" w:val="4F81BD"/>
      <w:spacing w:val="15"/>
      <w:sz w:val="24"/>
      <w:szCs w:val="24"/>
    </w:rPr>
  </w:style>
  <w:style w:customStyle="1" w:styleId="SubtitleCarJAVADOCX" w:type="character">
    <w:name w:val="Subtitle Car JAVADOCX"/>
    <w:basedOn w:val="DefaultParagraphFontJAVADOCX"/>
    <w:link w:val="SubtitleJAVADOCX"/>
    <w:uiPriority w:val="11"/>
    <w:rsid w:val="00DF064E"/>
    <w:rPr>
      <w:rFonts w:asciiTheme="majorHAnsi" w:cstheme="majorBidi" w:eastAsiaTheme="majorEastAsia" w:hAnsiTheme="majorHAnsi"/>
      <w:i/>
      <w:iCs/>
      <w:color w:themeColor="accent1" w:val="4F81BD"/>
      <w:spacing w:val="15"/>
      <w:sz w:val="24"/>
      <w:szCs w:val="24"/>
    </w:rPr>
  </w:style>
  <w:style w:styleId="NormalTableJAVADOCX" w:type="table">
    <w:name w:val="Normal Table JAVADOCX"/>
    <w:uiPriority w:val="99"/>
    <w:semiHidden/>
    <w:unhideWhenUsed/>
    <w:qFormat/>
    <w:pPr>
      <w:spacing w:after="0" w:line="240" w:lineRule="auto"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TableGridJAVADOCX" w:type="table">
    <w:name w:val="Table Grid JAVADOCX"/>
    <w:uiPriority w:val="59"/>
    <w:rsid w:val="00493A0C"/>
    <w:pPr>
      <w:spacing w:after="0" w:line="240" w:lineRule="auto"/>
    </w:pPr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CommentReferenceJAVADOCX" w:type="character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styleId="CommentTextJAVADOCX" w:type="paragraph">
    <w:name w:val="annotation text JAVADOCX"/>
    <w:basedOn w:val="Normal"/>
    <w:link w:val="CommentTextCharJAVA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customStyle="1" w:styleId="CommentTextCharJAVADOCX" w:type="character">
    <w:name w:val="Comment Text Char JAVADOCX"/>
    <w:basedOn w:val="DefaultParagraphFontJAVADOCX"/>
    <w:link w:val="CommentTextJAVADOCX"/>
    <w:uiPriority w:val="99"/>
    <w:semiHidden/>
    <w:rsid w:val="00E139EA"/>
    <w:rPr>
      <w:sz w:val="20"/>
      <w:szCs w:val="20"/>
    </w:rPr>
  </w:style>
  <w:style w:styleId="CommentSubjectJAVADOCX" w:type="paragraph">
    <w:name w:val="annotation subject JAVADOCX"/>
    <w:basedOn w:val="CommentTextJAVADOCX"/>
    <w:next w:val="CommentTextJAVADOCX"/>
    <w:link w:val="CommentSubjectCharJAVADOCX"/>
    <w:uiPriority w:val="99"/>
    <w:semiHidden/>
    <w:unhideWhenUsed/>
    <w:rsid w:val="00E139EA"/>
    <w:rPr>
      <w:b/>
      <w:bCs/>
    </w:rPr>
  </w:style>
  <w:style w:customStyle="1" w:styleId="CommentSubjectCharJAVADOCX" w:type="character">
    <w:name w:val="Comment Subject Char JAVADOCX"/>
    <w:basedOn w:val="CommentTextCharJAVADOCX"/>
    <w:link w:val="CommentSubjectJAVADOCX"/>
    <w:uiPriority w:val="99"/>
    <w:semiHidden/>
    <w:rsid w:val="00E139EA"/>
    <w:rPr>
      <w:b/>
      <w:bCs/>
      <w:sz w:val="20"/>
      <w:szCs w:val="20"/>
    </w:rPr>
  </w:style>
  <w:style w:styleId="BalloonTextJAVADOCX" w:type="paragraph">
    <w:name w:val="Balloon Text JAVADOCX"/>
    <w:basedOn w:val="Normal"/>
    <w:link w:val="BalloonTextCharJAVADOCX"/>
    <w:uiPriority w:val="99"/>
    <w:semiHidden/>
    <w:unhideWhenUsed/>
    <w:rsid w:val="00E139EA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alloonTextCharJAVADOCX" w:type="character">
    <w:name w:val="Balloon Text Char JAVADOCX"/>
    <w:basedOn w:val="DefaultParagraphFontJAVADOCX"/>
    <w:link w:val="BalloonTextJAVADOCX"/>
    <w:uiPriority w:val="99"/>
    <w:semiHidden/>
    <w:rsid w:val="00E139EA"/>
    <w:rPr>
      <w:rFonts w:ascii="Tahoma" w:cs="Tahoma" w:hAnsi="Tahoma"/>
      <w:sz w:val="16"/>
      <w:szCs w:val="16"/>
    </w:rPr>
  </w:style>
  <w:style w:styleId="footnoteTextJAVADOCX" w:type="paragraph">
    <w:name w:val="footnote Text JAVADOCX"/>
    <w:basedOn w:val="Normal"/>
    <w:link w:val="footnoteTextCarJAVA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customStyle="1" w:styleId="footnoteTextCarJAVADOCX" w:type="character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styleId="footnoteReferenceJAVADOCX" w:type="character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styleId="endnoteTextJAVADOCX" w:type="paragraph">
    <w:name w:val="endnote Text JAVADOCX"/>
    <w:basedOn w:val="Normal"/>
    <w:link w:val="endnoteTextCarJAVA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customStyle="1" w:styleId="endnoteTextCarJAVADOCX" w:type="character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styleId="endnoteReferenceJAVADOCX" w:type="character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?><Relationships xmlns="http://schemas.openxmlformats.org/package/2006/relationships"><Relationship Id="rId8" Target="webSettings.xml" Type="http://schemas.openxmlformats.org/officeDocument/2006/relationships/webSettings"/><Relationship Id="rId13" Target="media/image3.png" Type="http://schemas.openxmlformats.org/officeDocument/2006/relationships/image"/><Relationship Id="rId18" Target="header2.xml" Type="http://schemas.openxmlformats.org/officeDocument/2006/relationships/header"/><Relationship Id="rId3" Target="../customXml/item3.xml" Type="http://schemas.openxmlformats.org/officeDocument/2006/relationships/customXml"/><Relationship Id="rId21" Target="header3.xml" Type="http://schemas.openxmlformats.org/officeDocument/2006/relationships/header"/><Relationship Id="rId7" Target="settings.xml" Type="http://schemas.openxmlformats.org/officeDocument/2006/relationships/settings"/><Relationship Id="rId12" Target="media/image2.png" Type="http://schemas.openxmlformats.org/officeDocument/2006/relationships/image"/><Relationship Id="rId17" Target="header1.xml" Type="http://schemas.openxmlformats.org/officeDocument/2006/relationships/header"/><Relationship Id="rId2" Target="../customXml/item2.xml" Type="http://schemas.openxmlformats.org/officeDocument/2006/relationships/customXml"/><Relationship Id="rId16" Target="media/image6.gif" Type="http://schemas.openxmlformats.org/officeDocument/2006/relationships/image"/><Relationship Id="rId20" Target="footer2.xml" Type="http://schemas.openxmlformats.org/officeDocument/2006/relationships/footer"/><Relationship Id="rId1" Target="../customXml/item1.xml" Type="http://schemas.openxmlformats.org/officeDocument/2006/relationships/customXml"/><Relationship Id="rId6" Target="styles.xml" Type="http://schemas.openxmlformats.org/officeDocument/2006/relationships/styles"/><Relationship Id="rId11" Target="media/image1.jpeg" Type="http://schemas.openxmlformats.org/officeDocument/2006/relationships/image"/><Relationship Id="rId24" Target="theme/theme1.xml" Type="http://schemas.openxmlformats.org/officeDocument/2006/relationships/theme"/><Relationship Id="rId5" Target="numbering.xml" Type="http://schemas.openxmlformats.org/officeDocument/2006/relationships/numbering"/><Relationship Id="rId15" Target="media/image5.png" Type="http://schemas.openxmlformats.org/officeDocument/2006/relationships/image"/><Relationship Id="rId23" Target="fontTable.xml" Type="http://schemas.openxmlformats.org/officeDocument/2006/relationships/fontTable"/><Relationship Id="rId10" Target="endnotes.xml" Type="http://schemas.openxmlformats.org/officeDocument/2006/relationships/endnotes"/><Relationship Id="rId19" Target="footer1.xml" Type="http://schemas.openxmlformats.org/officeDocument/2006/relationships/footer"/><Relationship Id="rId4" Target="../customXml/item4.xml" Type="http://schemas.openxmlformats.org/officeDocument/2006/relationships/customXml"/><Relationship Id="rId9" Target="footnotes.xml" Type="http://schemas.openxmlformats.org/officeDocument/2006/relationships/footnotes"/><Relationship Id="rId14" Target="media/image4.png" Type="http://schemas.openxmlformats.org/officeDocument/2006/relationships/image"/><Relationship Id="rId22" Target="footer3.xml" Type="http://schemas.openxmlformats.org/officeDocument/2006/relationships/footer"/><Relationship Id="rId20037801" Target="comments.xml" Type="http://schemas.openxmlformats.org/officeDocument/2006/relationships/comments"/><Relationship Id="rId17105799" Target="commentsExtended.xml" Type="http://schemas.openxmlformats.org/officeDocument/2006/relationships/commentsExtended"/><Relationship Id="rIdjavadocx_673ee25d-c8b5-4f36-b6f8-b11b4ed7ad14" Target="media/imgjavadocx_673ee25d-c8b5-4f36-b6f8-b11b4ed7ad14.png" Type="http://schemas.openxmlformats.org/officeDocument/2006/relationships/image"/><Relationship Id="rIdjavadocx_c3012d69-36e8-4adc-ae67-1f229b24d6b2" Target="media/imgjavadocx_c3012d69-36e8-4adc-ae67-1f229b24d6b2.png" Type="http://schemas.openxmlformats.org/officeDocument/2006/relationships/image"/><Relationship Id="rIdjavadocx_6127a0f7-6d87-452c-b643-4e8fecd19d03" Target="media/imgjavadocx_6127a0f7-6d87-452c-b643-4e8fecd19d03.png" Type="http://schemas.openxmlformats.org/officeDocument/2006/relationships/image"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ProgramData\Felles%20maler\Office\Maler\Notat.dotx" TargetMode="External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93A4957213C642926D75DC92FEF76A" ma:contentTypeVersion="19" ma:contentTypeDescription="Create a new document." ma:contentTypeScope="" ma:versionID="a3e85cf371b03101c3bd1ad1031d5acb">
  <xsd:schema xmlns:xsd="http://www.w3.org/2001/XMLSchema" xmlns:xs="http://www.w3.org/2001/XMLSchema" xmlns:p="http://schemas.microsoft.com/office/2006/metadata/properties" xmlns:ns2="c6e2aa0a-96e4-4fb8-8ab6-9cf030c78b66" xmlns:ns3="82e61bf2-fd93-468b-abcd-2c48b5a2437f" targetNamespace="http://schemas.microsoft.com/office/2006/metadata/properties" ma:root="true" ma:fieldsID="524d28b6aaab4e373be06ac547ba2f72" ns2:_="" ns3:_="">
    <xsd:import namespace="c6e2aa0a-96e4-4fb8-8ab6-9cf030c78b66"/>
    <xsd:import namespace="82e61bf2-fd93-468b-abcd-2c48b5a243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2aa0a-96e4-4fb8-8ab6-9cf030c78b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c297bfe-2ddf-49c0-b48d-5e3f9de329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61bf2-fd93-468b-abcd-2c48b5a2437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57aaf94-ef0d-4508-9e87-bb47def2a12b}" ma:internalName="TaxCatchAll" ma:showField="CatchAllData" ma:web="82e61bf2-fd93-468b-abcd-2c48b5a243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                        This value indicates the number of saves or revisions. The application is responsible for updating this value after each revision.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e2aa0a-96e4-4fb8-8ab6-9cf030c78b66">
      <Terms xmlns="http://schemas.microsoft.com/office/infopath/2007/PartnerControls"/>
    </lcf76f155ced4ddcb4097134ff3c332f>
    <TaxCatchAll xmlns="82e61bf2-fd93-468b-abcd-2c48b5a2437f" xsi:nil="true"/>
  </documentManagement>
</p:properties>
</file>

<file path=customXml/itemProps1.xml><?xml version="1.0" encoding="utf-8"?>
<ds:datastoreItem xmlns:ds="http://schemas.openxmlformats.org/officeDocument/2006/customXml" ds:itemID="{748F4A9B-2DF7-4DB1-878A-6E6C2BFA26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984540-8B5A-4BFA-B09D-593078F8B7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900E13-34E3-4628-9679-DA456C1B47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e2aa0a-96e4-4fb8-8ab6-9cf030c78b66"/>
    <ds:schemaRef ds:uri="82e61bf2-fd93-468b-abcd-2c48b5a243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C3BB9E-308A-4511-99BC-11AEEEE1C93A}">
  <ds:schemaRefs>
    <ds:schemaRef ds:uri="http://schemas.microsoft.com/office/infopath/2007/PartnerControls"/>
    <ds:schemaRef ds:uri="http://purl.org/dc/terms/"/>
    <ds:schemaRef ds:uri="c6e2aa0a-96e4-4fb8-8ab6-9cf030c78b66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82e61bf2-fd93-468b-abcd-2c48b5a2437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3879</TotalTime>
  <Pages>9</Pages>
  <Words>1672</Words>
  <Characters>8865</Characters>
  <Application>Microsoft Office Word</Application>
  <DocSecurity>0</DocSecurity>
  <Lines>73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Statens vegvesen</Company>
  <LinksUpToDate>false</LinksUpToDate>
  <CharactersWithSpaces>10516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Børnes Vilhelm</dc:creator>
  <cp:keywords/>
  <dc:description/>
  <cp:lastModifiedBy>Kari Anne Midtvold</cp:lastModifiedBy>
  <cp:revision>21</cp:revision>
  <dcterms:created xsi:type="dcterms:W3CDTF">2022-11-04T06:48:00Z</dcterms:created>
  <dcterms:modified xsi:type="dcterms:W3CDTF">2023-05-12T08:56:00Z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ce37f87-bb34-4c36-b4d0-c38c85b01b16_Enabled">
    <vt:lpwstr>true</vt:lpwstr>
  </property>
  <property fmtid="{D5CDD505-2E9C-101B-9397-08002B2CF9AE}" pid="3" name="MSIP_Label_6ce37f87-bb34-4c36-b4d0-c38c85b01b16_SetDate">
    <vt:lpwstr>2021-03-23T10:39:01Z</vt:lpwstr>
  </property>
  <property fmtid="{D5CDD505-2E9C-101B-9397-08002B2CF9AE}" pid="4" name="MSIP_Label_6ce37f87-bb34-4c36-b4d0-c38c85b01b16_Method">
    <vt:lpwstr>Privileged</vt:lpwstr>
  </property>
  <property fmtid="{D5CDD505-2E9C-101B-9397-08002B2CF9AE}" pid="5" name="MSIP_Label_6ce37f87-bb34-4c36-b4d0-c38c85b01b16_Name">
    <vt:lpwstr>General</vt:lpwstr>
  </property>
  <property fmtid="{D5CDD505-2E9C-101B-9397-08002B2CF9AE}" pid="6" name="MSIP_Label_6ce37f87-bb34-4c36-b4d0-c38c85b01b16_SiteId">
    <vt:lpwstr>38856954-ed55-49f7-8bdd-738ffbbfd390</vt:lpwstr>
  </property>
  <property fmtid="{D5CDD505-2E9C-101B-9397-08002B2CF9AE}" pid="7" name="MSIP_Label_6ce37f87-bb34-4c36-b4d0-c38c85b01b16_ActionId">
    <vt:lpwstr/>
  </property>
  <property fmtid="{D5CDD505-2E9C-101B-9397-08002B2CF9AE}" pid="8" name="MSIP_Label_6ce37f87-bb34-4c36-b4d0-c38c85b01b16_ContentBits">
    <vt:lpwstr>0</vt:lpwstr>
  </property>
  <property fmtid="{D5CDD505-2E9C-101B-9397-08002B2CF9AE}" pid="9" name="ContentTypeId">
    <vt:lpwstr>0x0101005D93A4957213C642926D75DC92FEF76A</vt:lpwstr>
  </property>
  <property fmtid="{D5CDD505-2E9C-101B-9397-08002B2CF9AE}" pid="10" name="MediaServiceImageTags">
    <vt:lpwstr/>
  </property>
</Properties>
</file>